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9B795" w14:textId="264B6ADC" w:rsidR="00987D79" w:rsidRPr="00C40C47" w:rsidRDefault="0014165B" w:rsidP="00987D79">
      <w:pPr>
        <w:jc w:val="center"/>
        <w:rPr>
          <w:rFonts w:ascii="Garamond" w:hAnsi="Garamond"/>
          <w:sz w:val="72"/>
          <w:szCs w:val="72"/>
        </w:rPr>
      </w:pPr>
      <w:r>
        <w:rPr>
          <w:rFonts w:ascii="Garamond" w:hAnsi="Garamond"/>
          <w:sz w:val="72"/>
          <w:szCs w:val="72"/>
        </w:rPr>
        <w:t>I Remember the Crippled One</w:t>
      </w:r>
    </w:p>
    <w:p w14:paraId="14FF9C17" w14:textId="29708E2A" w:rsidR="0057640E" w:rsidRPr="0057640E" w:rsidRDefault="00A30927" w:rsidP="0057640E">
      <w:pPr>
        <w:ind w:left="360"/>
        <w:jc w:val="center"/>
        <w:rPr>
          <w:rFonts w:ascii="Garamond" w:hAnsi="Garamond"/>
          <w:sz w:val="36"/>
          <w:szCs w:val="36"/>
        </w:rPr>
      </w:pPr>
      <w:r>
        <w:rPr>
          <w:rFonts w:ascii="Garamond" w:hAnsi="Garamond"/>
          <w:sz w:val="36"/>
          <w:szCs w:val="36"/>
        </w:rPr>
        <w:t xml:space="preserve">An Allegory from the Realm of </w:t>
      </w:r>
      <w:r w:rsidR="0014165B">
        <w:rPr>
          <w:rFonts w:ascii="Garamond" w:hAnsi="Garamond"/>
          <w:sz w:val="36"/>
          <w:szCs w:val="36"/>
        </w:rPr>
        <w:t>Dominion</w:t>
      </w:r>
    </w:p>
    <w:p w14:paraId="0FA4A959" w14:textId="6FBBDC4E" w:rsidR="00987D79" w:rsidRPr="0043150D" w:rsidRDefault="00987D79" w:rsidP="00987D79">
      <w:pPr>
        <w:jc w:val="center"/>
        <w:rPr>
          <w:rFonts w:ascii="Garamond" w:hAnsi="Garamond"/>
          <w:sz w:val="36"/>
          <w:szCs w:val="36"/>
        </w:rPr>
      </w:pPr>
    </w:p>
    <w:p w14:paraId="3B01631F" w14:textId="77777777" w:rsidR="00987D79" w:rsidRPr="00C40C47" w:rsidRDefault="00987D79" w:rsidP="00987D79">
      <w:pPr>
        <w:spacing w:after="100" w:afterAutospacing="1"/>
        <w:jc w:val="center"/>
        <w:rPr>
          <w:rFonts w:ascii="Garamond" w:hAnsi="Garamond"/>
          <w:sz w:val="72"/>
          <w:szCs w:val="72"/>
        </w:rPr>
      </w:pPr>
    </w:p>
    <w:p w14:paraId="3F44610C" w14:textId="77777777" w:rsidR="00987D79" w:rsidRPr="00C40C47" w:rsidRDefault="00987D79" w:rsidP="00987D79">
      <w:pPr>
        <w:spacing w:after="100" w:afterAutospacing="1"/>
        <w:rPr>
          <w:rFonts w:ascii="Garamond" w:hAnsi="Garamond"/>
          <w:sz w:val="72"/>
          <w:szCs w:val="72"/>
        </w:rPr>
      </w:pPr>
    </w:p>
    <w:p w14:paraId="3D4BD975"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21E23E04"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7F71D12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4C70C93C"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1DE4F25E" w14:textId="77777777" w:rsidR="0043150D" w:rsidRPr="0043150D" w:rsidRDefault="0043150D" w:rsidP="0043150D">
      <w:pPr>
        <w:autoSpaceDE w:val="0"/>
        <w:autoSpaceDN w:val="0"/>
        <w:adjustRightInd w:val="0"/>
        <w:jc w:val="center"/>
        <w:rPr>
          <w:rFonts w:ascii="Garamond" w:hAnsi="Garamond" w:cs="CenturyGothic"/>
          <w:sz w:val="20"/>
          <w:szCs w:val="20"/>
        </w:rPr>
      </w:pPr>
    </w:p>
    <w:p w14:paraId="7332C561" w14:textId="77777777" w:rsidR="0043150D" w:rsidRPr="0043150D" w:rsidRDefault="0043150D" w:rsidP="0043150D">
      <w:pPr>
        <w:autoSpaceDE w:val="0"/>
        <w:autoSpaceDN w:val="0"/>
        <w:adjustRightInd w:val="0"/>
        <w:jc w:val="center"/>
        <w:rPr>
          <w:rFonts w:ascii="Garamond" w:hAnsi="Garamond" w:cs="CenturyGothic"/>
          <w:sz w:val="20"/>
          <w:szCs w:val="20"/>
        </w:rPr>
      </w:pPr>
    </w:p>
    <w:p w14:paraId="7DCB1425"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72D0BDA8"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4D08DDBA" w14:textId="77777777" w:rsidR="00987D79" w:rsidRPr="00C40C47" w:rsidRDefault="00987D79" w:rsidP="00987D79">
      <w:pPr>
        <w:autoSpaceDE w:val="0"/>
        <w:autoSpaceDN w:val="0"/>
        <w:adjustRightInd w:val="0"/>
        <w:jc w:val="center"/>
        <w:rPr>
          <w:rFonts w:ascii="Garamond" w:hAnsi="Garamond" w:cs="CenturyGothic"/>
          <w:sz w:val="20"/>
          <w:szCs w:val="20"/>
        </w:rPr>
      </w:pPr>
    </w:p>
    <w:p w14:paraId="682F009C"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E374AEB" w14:textId="77777777" w:rsidR="00987D79" w:rsidRPr="00C40C47" w:rsidRDefault="00987D79" w:rsidP="00987D79">
      <w:pPr>
        <w:jc w:val="center"/>
        <w:rPr>
          <w:rFonts w:ascii="Garamond" w:hAnsi="Garamond" w:cs="CenturyGothic"/>
          <w:sz w:val="20"/>
          <w:szCs w:val="20"/>
        </w:rPr>
      </w:pPr>
    </w:p>
    <w:p w14:paraId="5A4208F0"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325DCADC" w14:textId="77777777" w:rsidR="00987D79" w:rsidRPr="00C40C47" w:rsidRDefault="00987D79" w:rsidP="00987D79">
      <w:pP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533C346F" w14:textId="77777777" w:rsidR="00987D79" w:rsidRPr="00C40C47" w:rsidRDefault="00987D79" w:rsidP="00987D79">
      <w:pPr>
        <w:pStyle w:val="CSP-ChapterTitle"/>
        <w:rPr>
          <w:rFonts w:ascii="Garamond" w:hAnsi="Garamond"/>
        </w:rPr>
      </w:pPr>
      <w:bookmarkStart w:id="0" w:name="_Toc198756970"/>
      <w:r w:rsidRPr="00C40C47">
        <w:rPr>
          <w:rFonts w:ascii="Garamond" w:hAnsi="Garamond"/>
        </w:rPr>
        <w:lastRenderedPageBreak/>
        <w:t>CONTENTS</w:t>
      </w:r>
      <w:bookmarkEnd w:id="0"/>
    </w:p>
    <w:p w14:paraId="47B47059" w14:textId="77777777" w:rsidR="00987D79" w:rsidRPr="00C40C47" w:rsidRDefault="00987D79" w:rsidP="00987D79">
      <w:pPr>
        <w:jc w:val="center"/>
        <w:rPr>
          <w:rFonts w:ascii="Garamond" w:hAnsi="Garamond"/>
        </w:rPr>
      </w:pPr>
    </w:p>
    <w:p w14:paraId="702AD6EB" w14:textId="0C6F2AC3" w:rsidR="004500D5" w:rsidRDefault="00C71802">
      <w:pPr>
        <w:pStyle w:val="TOC1"/>
        <w:tabs>
          <w:tab w:val="right" w:leader="dot" w:pos="9350"/>
        </w:tabs>
        <w:rPr>
          <w:rFonts w:asciiTheme="minorHAnsi" w:eastAsiaTheme="minorEastAsia" w:hAnsiTheme="minorHAnsi" w:cstheme="minorBidi"/>
          <w:noProof/>
          <w:kern w:val="2"/>
          <w14:ligatures w14:val="standardContextual"/>
        </w:rPr>
      </w:pPr>
      <w:r>
        <w:rPr>
          <w:rFonts w:ascii="Garamond" w:hAnsi="Garamond"/>
        </w:rPr>
        <w:fldChar w:fldCharType="begin"/>
      </w:r>
      <w:r>
        <w:rPr>
          <w:rFonts w:ascii="Garamond" w:hAnsi="Garamond"/>
        </w:rPr>
        <w:instrText xml:space="preserve"> TOC \o "1-1" \h \z \t "CSP - Chapter Title,1" </w:instrText>
      </w:r>
      <w:r>
        <w:rPr>
          <w:rFonts w:ascii="Garamond" w:hAnsi="Garamond"/>
        </w:rPr>
        <w:fldChar w:fldCharType="separate"/>
      </w:r>
      <w:hyperlink w:anchor="_Toc198756970" w:history="1">
        <w:r w:rsidR="004500D5" w:rsidRPr="00C11C78">
          <w:rPr>
            <w:rStyle w:val="Hyperlink"/>
            <w:rFonts w:ascii="Garamond" w:hAnsi="Garamond"/>
            <w:noProof/>
          </w:rPr>
          <w:t>CONTENTS</w:t>
        </w:r>
        <w:r w:rsidR="004500D5">
          <w:rPr>
            <w:noProof/>
            <w:webHidden/>
          </w:rPr>
          <w:tab/>
        </w:r>
        <w:r w:rsidR="004500D5">
          <w:rPr>
            <w:noProof/>
            <w:webHidden/>
          </w:rPr>
          <w:fldChar w:fldCharType="begin"/>
        </w:r>
        <w:r w:rsidR="004500D5">
          <w:rPr>
            <w:noProof/>
            <w:webHidden/>
          </w:rPr>
          <w:instrText xml:space="preserve"> PAGEREF _Toc198756970 \h </w:instrText>
        </w:r>
        <w:r w:rsidR="004500D5">
          <w:rPr>
            <w:noProof/>
            <w:webHidden/>
          </w:rPr>
        </w:r>
        <w:r w:rsidR="004500D5">
          <w:rPr>
            <w:noProof/>
            <w:webHidden/>
          </w:rPr>
          <w:fldChar w:fldCharType="separate"/>
        </w:r>
        <w:r w:rsidR="00BF35D8">
          <w:rPr>
            <w:noProof/>
            <w:webHidden/>
          </w:rPr>
          <w:t>iv</w:t>
        </w:r>
        <w:r w:rsidR="004500D5">
          <w:rPr>
            <w:noProof/>
            <w:webHidden/>
          </w:rPr>
          <w:fldChar w:fldCharType="end"/>
        </w:r>
      </w:hyperlink>
    </w:p>
    <w:p w14:paraId="3683EE4E" w14:textId="5C1EBCAF"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1" w:history="1">
        <w:r w:rsidRPr="00C11C78">
          <w:rPr>
            <w:rStyle w:val="Hyperlink"/>
            <w:rFonts w:ascii="Garamond" w:hAnsi="Garamond"/>
            <w:noProof/>
          </w:rPr>
          <w:t>Epilogue: There Was Never A Door</w:t>
        </w:r>
        <w:r>
          <w:rPr>
            <w:noProof/>
            <w:webHidden/>
          </w:rPr>
          <w:tab/>
        </w:r>
        <w:r>
          <w:rPr>
            <w:noProof/>
            <w:webHidden/>
          </w:rPr>
          <w:fldChar w:fldCharType="begin"/>
        </w:r>
        <w:r>
          <w:rPr>
            <w:noProof/>
            <w:webHidden/>
          </w:rPr>
          <w:instrText xml:space="preserve"> PAGEREF _Toc198756971 \h </w:instrText>
        </w:r>
        <w:r>
          <w:rPr>
            <w:noProof/>
            <w:webHidden/>
          </w:rPr>
        </w:r>
        <w:r>
          <w:rPr>
            <w:noProof/>
            <w:webHidden/>
          </w:rPr>
          <w:fldChar w:fldCharType="separate"/>
        </w:r>
        <w:r w:rsidR="00BF35D8">
          <w:rPr>
            <w:noProof/>
            <w:webHidden/>
          </w:rPr>
          <w:t>6</w:t>
        </w:r>
        <w:r>
          <w:rPr>
            <w:noProof/>
            <w:webHidden/>
          </w:rPr>
          <w:fldChar w:fldCharType="end"/>
        </w:r>
      </w:hyperlink>
    </w:p>
    <w:p w14:paraId="7E5A069E" w14:textId="117DCF9C"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2" w:history="1">
        <w:r w:rsidRPr="00C11C78">
          <w:rPr>
            <w:rStyle w:val="Hyperlink"/>
            <w:rFonts w:ascii="Garamond" w:hAnsi="Garamond"/>
            <w:noProof/>
          </w:rPr>
          <w:t>1 We Used To Walk</w:t>
        </w:r>
        <w:r>
          <w:rPr>
            <w:noProof/>
            <w:webHidden/>
          </w:rPr>
          <w:tab/>
        </w:r>
        <w:r>
          <w:rPr>
            <w:noProof/>
            <w:webHidden/>
          </w:rPr>
          <w:fldChar w:fldCharType="begin"/>
        </w:r>
        <w:r>
          <w:rPr>
            <w:noProof/>
            <w:webHidden/>
          </w:rPr>
          <w:instrText xml:space="preserve"> PAGEREF _Toc198756972 \h </w:instrText>
        </w:r>
        <w:r>
          <w:rPr>
            <w:noProof/>
            <w:webHidden/>
          </w:rPr>
        </w:r>
        <w:r>
          <w:rPr>
            <w:noProof/>
            <w:webHidden/>
          </w:rPr>
          <w:fldChar w:fldCharType="separate"/>
        </w:r>
        <w:r w:rsidR="00BF35D8">
          <w:rPr>
            <w:noProof/>
            <w:webHidden/>
          </w:rPr>
          <w:t>9</w:t>
        </w:r>
        <w:r>
          <w:rPr>
            <w:noProof/>
            <w:webHidden/>
          </w:rPr>
          <w:fldChar w:fldCharType="end"/>
        </w:r>
      </w:hyperlink>
    </w:p>
    <w:p w14:paraId="5EBCC4E5" w14:textId="616CC6B7"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3" w:history="1">
        <w:r w:rsidRPr="00C11C78">
          <w:rPr>
            <w:rStyle w:val="Hyperlink"/>
            <w:rFonts w:ascii="Garamond" w:hAnsi="Garamond"/>
            <w:noProof/>
          </w:rPr>
          <w:t>2 The One Who Kept Walking</w:t>
        </w:r>
        <w:r>
          <w:rPr>
            <w:noProof/>
            <w:webHidden/>
          </w:rPr>
          <w:tab/>
        </w:r>
        <w:r>
          <w:rPr>
            <w:noProof/>
            <w:webHidden/>
          </w:rPr>
          <w:fldChar w:fldCharType="begin"/>
        </w:r>
        <w:r>
          <w:rPr>
            <w:noProof/>
            <w:webHidden/>
          </w:rPr>
          <w:instrText xml:space="preserve"> PAGEREF _Toc198756973 \h </w:instrText>
        </w:r>
        <w:r>
          <w:rPr>
            <w:noProof/>
            <w:webHidden/>
          </w:rPr>
        </w:r>
        <w:r>
          <w:rPr>
            <w:noProof/>
            <w:webHidden/>
          </w:rPr>
          <w:fldChar w:fldCharType="separate"/>
        </w:r>
        <w:r w:rsidR="00BF35D8">
          <w:rPr>
            <w:noProof/>
            <w:webHidden/>
          </w:rPr>
          <w:t>14</w:t>
        </w:r>
        <w:r>
          <w:rPr>
            <w:noProof/>
            <w:webHidden/>
          </w:rPr>
          <w:fldChar w:fldCharType="end"/>
        </w:r>
      </w:hyperlink>
    </w:p>
    <w:p w14:paraId="0ADA7BCE" w14:textId="7CD31B81"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4" w:history="1">
        <w:r w:rsidRPr="00C11C78">
          <w:rPr>
            <w:rStyle w:val="Hyperlink"/>
            <w:rFonts w:ascii="Garamond" w:hAnsi="Garamond"/>
            <w:noProof/>
          </w:rPr>
          <w:t>3 The Tent Outside The Camp</w:t>
        </w:r>
        <w:r>
          <w:rPr>
            <w:noProof/>
            <w:webHidden/>
          </w:rPr>
          <w:tab/>
        </w:r>
        <w:r>
          <w:rPr>
            <w:noProof/>
            <w:webHidden/>
          </w:rPr>
          <w:fldChar w:fldCharType="begin"/>
        </w:r>
        <w:r>
          <w:rPr>
            <w:noProof/>
            <w:webHidden/>
          </w:rPr>
          <w:instrText xml:space="preserve"> PAGEREF _Toc198756974 \h </w:instrText>
        </w:r>
        <w:r>
          <w:rPr>
            <w:noProof/>
            <w:webHidden/>
          </w:rPr>
        </w:r>
        <w:r>
          <w:rPr>
            <w:noProof/>
            <w:webHidden/>
          </w:rPr>
          <w:fldChar w:fldCharType="separate"/>
        </w:r>
        <w:r w:rsidR="00BF35D8">
          <w:rPr>
            <w:noProof/>
            <w:webHidden/>
          </w:rPr>
          <w:t>19</w:t>
        </w:r>
        <w:r>
          <w:rPr>
            <w:noProof/>
            <w:webHidden/>
          </w:rPr>
          <w:fldChar w:fldCharType="end"/>
        </w:r>
      </w:hyperlink>
    </w:p>
    <w:p w14:paraId="7ACC55EA" w14:textId="44D369A5"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5" w:history="1">
        <w:r w:rsidRPr="00C11C78">
          <w:rPr>
            <w:rStyle w:val="Hyperlink"/>
            <w:rFonts w:ascii="Garamond" w:hAnsi="Garamond"/>
            <w:noProof/>
          </w:rPr>
          <w:t>4 The One Who Stayed, Then Led</w:t>
        </w:r>
        <w:r>
          <w:rPr>
            <w:noProof/>
            <w:webHidden/>
          </w:rPr>
          <w:tab/>
        </w:r>
        <w:r>
          <w:rPr>
            <w:noProof/>
            <w:webHidden/>
          </w:rPr>
          <w:fldChar w:fldCharType="begin"/>
        </w:r>
        <w:r>
          <w:rPr>
            <w:noProof/>
            <w:webHidden/>
          </w:rPr>
          <w:instrText xml:space="preserve"> PAGEREF _Toc198756975 \h </w:instrText>
        </w:r>
        <w:r>
          <w:rPr>
            <w:noProof/>
            <w:webHidden/>
          </w:rPr>
        </w:r>
        <w:r>
          <w:rPr>
            <w:noProof/>
            <w:webHidden/>
          </w:rPr>
          <w:fldChar w:fldCharType="separate"/>
        </w:r>
        <w:r w:rsidR="00BF35D8">
          <w:rPr>
            <w:noProof/>
            <w:webHidden/>
          </w:rPr>
          <w:t>24</w:t>
        </w:r>
        <w:r>
          <w:rPr>
            <w:noProof/>
            <w:webHidden/>
          </w:rPr>
          <w:fldChar w:fldCharType="end"/>
        </w:r>
      </w:hyperlink>
    </w:p>
    <w:p w14:paraId="0C08E82C" w14:textId="02D7AECE"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6" w:history="1">
        <w:r w:rsidRPr="00C11C78">
          <w:rPr>
            <w:rStyle w:val="Hyperlink"/>
            <w:rFonts w:ascii="Garamond" w:hAnsi="Garamond"/>
            <w:noProof/>
          </w:rPr>
          <w:t>5 The Whisper In The Cave</w:t>
        </w:r>
        <w:r>
          <w:rPr>
            <w:noProof/>
            <w:webHidden/>
          </w:rPr>
          <w:tab/>
        </w:r>
        <w:r>
          <w:rPr>
            <w:noProof/>
            <w:webHidden/>
          </w:rPr>
          <w:fldChar w:fldCharType="begin"/>
        </w:r>
        <w:r>
          <w:rPr>
            <w:noProof/>
            <w:webHidden/>
          </w:rPr>
          <w:instrText xml:space="preserve"> PAGEREF _Toc198756976 \h </w:instrText>
        </w:r>
        <w:r>
          <w:rPr>
            <w:noProof/>
            <w:webHidden/>
          </w:rPr>
        </w:r>
        <w:r>
          <w:rPr>
            <w:noProof/>
            <w:webHidden/>
          </w:rPr>
          <w:fldChar w:fldCharType="separate"/>
        </w:r>
        <w:r w:rsidR="00BF35D8">
          <w:rPr>
            <w:noProof/>
            <w:webHidden/>
          </w:rPr>
          <w:t>29</w:t>
        </w:r>
        <w:r>
          <w:rPr>
            <w:noProof/>
            <w:webHidden/>
          </w:rPr>
          <w:fldChar w:fldCharType="end"/>
        </w:r>
      </w:hyperlink>
    </w:p>
    <w:p w14:paraId="4CBFA4B1" w14:textId="391345FF"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7" w:history="1">
        <w:r w:rsidRPr="00C11C78">
          <w:rPr>
            <w:rStyle w:val="Hyperlink"/>
            <w:rFonts w:ascii="Garamond" w:hAnsi="Garamond"/>
            <w:noProof/>
          </w:rPr>
          <w:t>6 Undignified Worship</w:t>
        </w:r>
        <w:r>
          <w:rPr>
            <w:noProof/>
            <w:webHidden/>
          </w:rPr>
          <w:tab/>
        </w:r>
        <w:r>
          <w:rPr>
            <w:noProof/>
            <w:webHidden/>
          </w:rPr>
          <w:fldChar w:fldCharType="begin"/>
        </w:r>
        <w:r>
          <w:rPr>
            <w:noProof/>
            <w:webHidden/>
          </w:rPr>
          <w:instrText xml:space="preserve"> PAGEREF _Toc198756977 \h </w:instrText>
        </w:r>
        <w:r>
          <w:rPr>
            <w:noProof/>
            <w:webHidden/>
          </w:rPr>
        </w:r>
        <w:r>
          <w:rPr>
            <w:noProof/>
            <w:webHidden/>
          </w:rPr>
          <w:fldChar w:fldCharType="separate"/>
        </w:r>
        <w:r w:rsidR="00BF35D8">
          <w:rPr>
            <w:noProof/>
            <w:webHidden/>
          </w:rPr>
          <w:t>34</w:t>
        </w:r>
        <w:r>
          <w:rPr>
            <w:noProof/>
            <w:webHidden/>
          </w:rPr>
          <w:fldChar w:fldCharType="end"/>
        </w:r>
      </w:hyperlink>
    </w:p>
    <w:p w14:paraId="6F1E09CB" w14:textId="17A22589"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8" w:history="1">
        <w:r w:rsidRPr="00C11C78">
          <w:rPr>
            <w:rStyle w:val="Hyperlink"/>
            <w:rFonts w:ascii="Garamond" w:hAnsi="Garamond"/>
            <w:noProof/>
          </w:rPr>
          <w:t>7 The Better Part</w:t>
        </w:r>
        <w:r>
          <w:rPr>
            <w:noProof/>
            <w:webHidden/>
          </w:rPr>
          <w:tab/>
        </w:r>
        <w:r>
          <w:rPr>
            <w:noProof/>
            <w:webHidden/>
          </w:rPr>
          <w:fldChar w:fldCharType="begin"/>
        </w:r>
        <w:r>
          <w:rPr>
            <w:noProof/>
            <w:webHidden/>
          </w:rPr>
          <w:instrText xml:space="preserve"> PAGEREF _Toc198756978 \h </w:instrText>
        </w:r>
        <w:r>
          <w:rPr>
            <w:noProof/>
            <w:webHidden/>
          </w:rPr>
        </w:r>
        <w:r>
          <w:rPr>
            <w:noProof/>
            <w:webHidden/>
          </w:rPr>
          <w:fldChar w:fldCharType="separate"/>
        </w:r>
        <w:r w:rsidR="00BF35D8">
          <w:rPr>
            <w:noProof/>
            <w:webHidden/>
          </w:rPr>
          <w:t>39</w:t>
        </w:r>
        <w:r>
          <w:rPr>
            <w:noProof/>
            <w:webHidden/>
          </w:rPr>
          <w:fldChar w:fldCharType="end"/>
        </w:r>
      </w:hyperlink>
    </w:p>
    <w:p w14:paraId="6E6A955F" w14:textId="46567E5B"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79" w:history="1">
        <w:r w:rsidRPr="00C11C78">
          <w:rPr>
            <w:rStyle w:val="Hyperlink"/>
            <w:rFonts w:ascii="Garamond" w:hAnsi="Garamond"/>
            <w:noProof/>
          </w:rPr>
          <w:t>8 The Fragrance Of Surrender</w:t>
        </w:r>
        <w:r>
          <w:rPr>
            <w:noProof/>
            <w:webHidden/>
          </w:rPr>
          <w:tab/>
        </w:r>
        <w:r>
          <w:rPr>
            <w:noProof/>
            <w:webHidden/>
          </w:rPr>
          <w:fldChar w:fldCharType="begin"/>
        </w:r>
        <w:r>
          <w:rPr>
            <w:noProof/>
            <w:webHidden/>
          </w:rPr>
          <w:instrText xml:space="preserve"> PAGEREF _Toc198756979 \h </w:instrText>
        </w:r>
        <w:r>
          <w:rPr>
            <w:noProof/>
            <w:webHidden/>
          </w:rPr>
        </w:r>
        <w:r>
          <w:rPr>
            <w:noProof/>
            <w:webHidden/>
          </w:rPr>
          <w:fldChar w:fldCharType="separate"/>
        </w:r>
        <w:r w:rsidR="00BF35D8">
          <w:rPr>
            <w:noProof/>
            <w:webHidden/>
          </w:rPr>
          <w:t>44</w:t>
        </w:r>
        <w:r>
          <w:rPr>
            <w:noProof/>
            <w:webHidden/>
          </w:rPr>
          <w:fldChar w:fldCharType="end"/>
        </w:r>
      </w:hyperlink>
    </w:p>
    <w:p w14:paraId="09F15B9F" w14:textId="7A86D351"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80" w:history="1">
        <w:r w:rsidRPr="00C11C78">
          <w:rPr>
            <w:rStyle w:val="Hyperlink"/>
            <w:rFonts w:ascii="Garamond" w:hAnsi="Garamond"/>
            <w:noProof/>
          </w:rPr>
          <w:t>9 Even I Withdrew</w:t>
        </w:r>
        <w:r>
          <w:rPr>
            <w:noProof/>
            <w:webHidden/>
          </w:rPr>
          <w:tab/>
        </w:r>
        <w:r>
          <w:rPr>
            <w:noProof/>
            <w:webHidden/>
          </w:rPr>
          <w:fldChar w:fldCharType="begin"/>
        </w:r>
        <w:r>
          <w:rPr>
            <w:noProof/>
            <w:webHidden/>
          </w:rPr>
          <w:instrText xml:space="preserve"> PAGEREF _Toc198756980 \h </w:instrText>
        </w:r>
        <w:r>
          <w:rPr>
            <w:noProof/>
            <w:webHidden/>
          </w:rPr>
        </w:r>
        <w:r>
          <w:rPr>
            <w:noProof/>
            <w:webHidden/>
          </w:rPr>
          <w:fldChar w:fldCharType="separate"/>
        </w:r>
        <w:r w:rsidR="00BF35D8">
          <w:rPr>
            <w:noProof/>
            <w:webHidden/>
          </w:rPr>
          <w:t>48</w:t>
        </w:r>
        <w:r>
          <w:rPr>
            <w:noProof/>
            <w:webHidden/>
          </w:rPr>
          <w:fldChar w:fldCharType="end"/>
        </w:r>
      </w:hyperlink>
    </w:p>
    <w:p w14:paraId="0B548ADA" w14:textId="57D3A2FA"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81" w:history="1">
        <w:r w:rsidRPr="00C11C78">
          <w:rPr>
            <w:rStyle w:val="Hyperlink"/>
            <w:rFonts w:ascii="Garamond" w:hAnsi="Garamond"/>
            <w:noProof/>
          </w:rPr>
          <w:t>10 Learning To Linger</w:t>
        </w:r>
        <w:r>
          <w:rPr>
            <w:noProof/>
            <w:webHidden/>
          </w:rPr>
          <w:tab/>
        </w:r>
        <w:r>
          <w:rPr>
            <w:noProof/>
            <w:webHidden/>
          </w:rPr>
          <w:fldChar w:fldCharType="begin"/>
        </w:r>
        <w:r>
          <w:rPr>
            <w:noProof/>
            <w:webHidden/>
          </w:rPr>
          <w:instrText xml:space="preserve"> PAGEREF _Toc198756981 \h </w:instrText>
        </w:r>
        <w:r>
          <w:rPr>
            <w:noProof/>
            <w:webHidden/>
          </w:rPr>
        </w:r>
        <w:r>
          <w:rPr>
            <w:noProof/>
            <w:webHidden/>
          </w:rPr>
          <w:fldChar w:fldCharType="separate"/>
        </w:r>
        <w:r w:rsidR="00BF35D8">
          <w:rPr>
            <w:noProof/>
            <w:webHidden/>
          </w:rPr>
          <w:t>54</w:t>
        </w:r>
        <w:r>
          <w:rPr>
            <w:noProof/>
            <w:webHidden/>
          </w:rPr>
          <w:fldChar w:fldCharType="end"/>
        </w:r>
      </w:hyperlink>
    </w:p>
    <w:p w14:paraId="455F877D" w14:textId="0875AB86" w:rsidR="004500D5" w:rsidRDefault="004500D5">
      <w:pPr>
        <w:pStyle w:val="TOC1"/>
        <w:tabs>
          <w:tab w:val="right" w:leader="dot" w:pos="9350"/>
        </w:tabs>
        <w:rPr>
          <w:rFonts w:asciiTheme="minorHAnsi" w:eastAsiaTheme="minorEastAsia" w:hAnsiTheme="minorHAnsi" w:cstheme="minorBidi"/>
          <w:noProof/>
          <w:kern w:val="2"/>
          <w14:ligatures w14:val="standardContextual"/>
        </w:rPr>
      </w:pPr>
      <w:hyperlink w:anchor="_Toc198756982" w:history="1">
        <w:r w:rsidRPr="00C11C78">
          <w:rPr>
            <w:rStyle w:val="Hyperlink"/>
            <w:rFonts w:ascii="Garamond" w:hAnsi="Garamond"/>
            <w:noProof/>
          </w:rPr>
          <w:t>11 The One Who Finally Stopped</w:t>
        </w:r>
        <w:r>
          <w:rPr>
            <w:noProof/>
            <w:webHidden/>
          </w:rPr>
          <w:tab/>
        </w:r>
        <w:r>
          <w:rPr>
            <w:noProof/>
            <w:webHidden/>
          </w:rPr>
          <w:fldChar w:fldCharType="begin"/>
        </w:r>
        <w:r>
          <w:rPr>
            <w:noProof/>
            <w:webHidden/>
          </w:rPr>
          <w:instrText xml:space="preserve"> PAGEREF _Toc198756982 \h </w:instrText>
        </w:r>
        <w:r>
          <w:rPr>
            <w:noProof/>
            <w:webHidden/>
          </w:rPr>
        </w:r>
        <w:r>
          <w:rPr>
            <w:noProof/>
            <w:webHidden/>
          </w:rPr>
          <w:fldChar w:fldCharType="separate"/>
        </w:r>
        <w:r w:rsidR="00BF35D8">
          <w:rPr>
            <w:noProof/>
            <w:webHidden/>
          </w:rPr>
          <w:t>61</w:t>
        </w:r>
        <w:r>
          <w:rPr>
            <w:noProof/>
            <w:webHidden/>
          </w:rPr>
          <w:fldChar w:fldCharType="end"/>
        </w:r>
      </w:hyperlink>
    </w:p>
    <w:p w14:paraId="1300D614" w14:textId="7CDDAC62" w:rsidR="00987D79" w:rsidRPr="00C40C47" w:rsidRDefault="00C71802" w:rsidP="00987D79">
      <w:pPr>
        <w:jc w:val="center"/>
        <w:rPr>
          <w:rFonts w:ascii="Garamond" w:hAnsi="Garamond"/>
        </w:rPr>
      </w:pPr>
      <w:r>
        <w:rPr>
          <w:rFonts w:ascii="Garamond" w:hAnsi="Garamond"/>
        </w:rPr>
        <w:fldChar w:fldCharType="end"/>
      </w:r>
    </w:p>
    <w:p w14:paraId="22218007" w14:textId="77777777" w:rsidR="00987D79" w:rsidRPr="00C40C47" w:rsidRDefault="00987D79" w:rsidP="00987D79">
      <w:pPr>
        <w:jc w:val="center"/>
        <w:rPr>
          <w:rFonts w:ascii="Garamond" w:hAnsi="Garamond"/>
        </w:rPr>
        <w:sectPr w:rsidR="00987D79" w:rsidRPr="00C40C47" w:rsidSect="005E5FED">
          <w:type w:val="nextColumn"/>
          <w:pgSz w:w="12240" w:h="15840"/>
          <w:pgMar w:top="1440" w:right="1440" w:bottom="1440" w:left="1440" w:header="504" w:footer="504" w:gutter="0"/>
          <w:pgNumType w:fmt="lowerRoman"/>
          <w:cols w:space="720"/>
          <w:vAlign w:val="center"/>
          <w:titlePg/>
          <w:docGrid w:linePitch="360"/>
        </w:sectPr>
      </w:pPr>
    </w:p>
    <w:p w14:paraId="7A39604F" w14:textId="77777777" w:rsidR="00987D79" w:rsidRPr="00C40C47" w:rsidRDefault="00987D79" w:rsidP="00987D79">
      <w:pPr>
        <w:jc w:val="center"/>
        <w:rPr>
          <w:rFonts w:ascii="Garamond" w:hAnsi="Garamond"/>
        </w:rPr>
        <w:sectPr w:rsidR="00987D79" w:rsidRPr="00C40C47" w:rsidSect="005E5FED">
          <w:headerReference w:type="even" r:id="rId13"/>
          <w:headerReference w:type="default" r:id="rId14"/>
          <w:headerReference w:type="first" r:id="rId15"/>
          <w:footerReference w:type="first" r:id="rId16"/>
          <w:type w:val="nextColumn"/>
          <w:pgSz w:w="12240" w:h="15840"/>
          <w:pgMar w:top="1440" w:right="1440" w:bottom="1440" w:left="1440" w:header="504" w:footer="504" w:gutter="0"/>
          <w:pgNumType w:fmt="lowerRoman"/>
          <w:cols w:space="720"/>
          <w:vAlign w:val="center"/>
          <w:titlePg/>
          <w:docGrid w:linePitch="360"/>
        </w:sectPr>
      </w:pPr>
    </w:p>
    <w:p w14:paraId="4BB4A520" w14:textId="77777777" w:rsidR="00F77F2D" w:rsidRPr="00C40C47" w:rsidRDefault="00F77F2D" w:rsidP="009A4BD3">
      <w:pPr>
        <w:pStyle w:val="CSP-ChapterBodyText"/>
        <w:ind w:firstLine="0"/>
      </w:pPr>
    </w:p>
    <w:p w14:paraId="400172BE" w14:textId="77777777" w:rsidR="00BB7741" w:rsidRPr="00C40C47" w:rsidRDefault="00BB7741" w:rsidP="00BB7741">
      <w:pPr>
        <w:jc w:val="center"/>
        <w:rPr>
          <w:rFonts w:ascii="Garamond" w:hAnsi="Garamond"/>
          <w:iCs/>
          <w:sz w:val="44"/>
          <w:szCs w:val="44"/>
        </w:rPr>
      </w:pPr>
    </w:p>
    <w:p w14:paraId="129BC3E9" w14:textId="77777777" w:rsidR="00BB7741" w:rsidRPr="00C40C47" w:rsidRDefault="00BB7741" w:rsidP="00BB7741">
      <w:pPr>
        <w:jc w:val="center"/>
        <w:rPr>
          <w:rFonts w:ascii="Garamond" w:hAnsi="Garamond"/>
          <w:iCs/>
          <w:sz w:val="44"/>
          <w:szCs w:val="44"/>
        </w:rPr>
      </w:pPr>
    </w:p>
    <w:p w14:paraId="7CB76FCC" w14:textId="77777777" w:rsidR="00BB7741" w:rsidRPr="00C40C47" w:rsidRDefault="00BB7741" w:rsidP="00BB7741">
      <w:pPr>
        <w:jc w:val="center"/>
        <w:rPr>
          <w:rFonts w:ascii="Garamond" w:hAnsi="Garamond"/>
          <w:iCs/>
          <w:sz w:val="44"/>
          <w:szCs w:val="44"/>
        </w:rPr>
      </w:pPr>
    </w:p>
    <w:p w14:paraId="2448E11E" w14:textId="77777777" w:rsidR="00BB7741" w:rsidRPr="00C40C47" w:rsidRDefault="00BB7741" w:rsidP="00BB7741">
      <w:pPr>
        <w:jc w:val="center"/>
        <w:rPr>
          <w:rFonts w:ascii="Garamond" w:hAnsi="Garamond"/>
          <w:iCs/>
          <w:sz w:val="44"/>
          <w:szCs w:val="44"/>
        </w:rPr>
      </w:pPr>
    </w:p>
    <w:p w14:paraId="1AF1070E" w14:textId="77777777" w:rsidR="00BB7741" w:rsidRPr="00C40C47" w:rsidRDefault="00BB7741" w:rsidP="00BB7741">
      <w:pPr>
        <w:jc w:val="center"/>
        <w:rPr>
          <w:rFonts w:ascii="Garamond" w:hAnsi="Garamond"/>
          <w:iCs/>
          <w:sz w:val="44"/>
          <w:szCs w:val="44"/>
        </w:rPr>
      </w:pPr>
    </w:p>
    <w:p w14:paraId="2BA85EAE" w14:textId="77777777" w:rsidR="00BB7741" w:rsidRPr="00C40C47" w:rsidRDefault="00BB7741" w:rsidP="00BB7741">
      <w:pPr>
        <w:jc w:val="center"/>
        <w:rPr>
          <w:rFonts w:ascii="Garamond" w:hAnsi="Garamond"/>
          <w:iCs/>
          <w:sz w:val="44"/>
          <w:szCs w:val="44"/>
        </w:rPr>
      </w:pPr>
    </w:p>
    <w:p w14:paraId="0C1FCD39" w14:textId="16B30F57" w:rsidR="00A30927" w:rsidRPr="005277E7" w:rsidRDefault="0014165B" w:rsidP="005277E7">
      <w:pPr>
        <w:pStyle w:val="CSP-ChapterTitle"/>
        <w:rPr>
          <w:rFonts w:ascii="Garamond" w:hAnsi="Garamond"/>
        </w:rPr>
      </w:pPr>
      <w:r>
        <w:rPr>
          <w:rFonts w:ascii="Garamond" w:hAnsi="Garamond"/>
        </w:rPr>
        <w:t>1 lo-Debar: The Land of Lost Names</w:t>
      </w:r>
    </w:p>
    <w:p w14:paraId="6E751FA7" w14:textId="77777777" w:rsidR="00AE36E1" w:rsidRDefault="00AE36E1" w:rsidP="00A30927">
      <w:pPr>
        <w:pStyle w:val="CSP-ChapterBodyText"/>
      </w:pPr>
    </w:p>
    <w:p w14:paraId="2F37F038" w14:textId="77777777" w:rsidR="0014165B" w:rsidRPr="0014165B" w:rsidRDefault="0014165B" w:rsidP="0014165B">
      <w:pPr>
        <w:pStyle w:val="CSP-ChapterBodyText"/>
      </w:pPr>
      <w:r w:rsidRPr="0014165B">
        <w:t xml:space="preserve">Here is </w:t>
      </w:r>
      <w:r w:rsidRPr="0014165B">
        <w:rPr>
          <w:b/>
          <w:bCs/>
        </w:rPr>
        <w:t>Chapter 1: Lo-Debar – The Land of Lost Names</w:t>
      </w:r>
      <w:r w:rsidRPr="0014165B">
        <w:t xml:space="preserve">, written as a </w:t>
      </w:r>
      <w:r w:rsidRPr="0014165B">
        <w:rPr>
          <w:b/>
          <w:bCs/>
        </w:rPr>
        <w:t>first-person prophetic allegory</w:t>
      </w:r>
      <w:r w:rsidRPr="0014165B">
        <w:t xml:space="preserve"> from the perspective of </w:t>
      </w:r>
      <w:r w:rsidRPr="0014165B">
        <w:rPr>
          <w:i/>
        </w:rPr>
        <w:t>Dominion</w:t>
      </w:r>
      <w:r w:rsidRPr="0014165B">
        <w:t>—a living realm who has not forgotten the one hidden in exile.</w:t>
      </w:r>
    </w:p>
    <w:p w14:paraId="100763EC" w14:textId="77777777" w:rsidR="0014165B" w:rsidRPr="0014165B" w:rsidRDefault="00835DB8" w:rsidP="0014165B">
      <w:pPr>
        <w:pStyle w:val="CSP-ChapterBodyText"/>
      </w:pPr>
      <w:r w:rsidRPr="0014165B">
        <w:rPr>
          <w:iCs w:val="0"/>
          <w:noProof/>
        </w:rPr>
        <w:pict w14:anchorId="16998791">
          <v:rect id="_x0000_i1033" alt="" style="width:468pt;height:.05pt;mso-width-percent:0;mso-height-percent:0;mso-width-percent:0;mso-height-percent:0" o:hralign="center" o:hrstd="t" o:hr="t" fillcolor="#a0a0a0" stroked="f"/>
        </w:pict>
      </w:r>
    </w:p>
    <w:p w14:paraId="06910478" w14:textId="77777777" w:rsidR="0014165B" w:rsidRPr="0014165B" w:rsidRDefault="0014165B" w:rsidP="0014165B">
      <w:pPr>
        <w:pStyle w:val="CSP-ChapterBodyText"/>
        <w:rPr>
          <w:b/>
          <w:bCs/>
        </w:rPr>
      </w:pPr>
      <w:r w:rsidRPr="0014165B">
        <w:rPr>
          <w:b/>
          <w:bCs/>
        </w:rPr>
        <w:t>Chapter 1: Lo-Debar – The Land of Lost Names</w:t>
      </w:r>
    </w:p>
    <w:p w14:paraId="046517C2" w14:textId="77777777" w:rsidR="0014165B" w:rsidRPr="0014165B" w:rsidRDefault="0014165B" w:rsidP="0014165B">
      <w:pPr>
        <w:pStyle w:val="CSP-ChapterBodyText"/>
      </w:pPr>
    </w:p>
    <w:p w14:paraId="354D2EBD" w14:textId="77777777" w:rsidR="0014165B" w:rsidRPr="0014165B" w:rsidRDefault="0014165B" w:rsidP="0014165B">
      <w:pPr>
        <w:pStyle w:val="CSP-ChapterBodyText"/>
      </w:pPr>
      <w:r w:rsidRPr="0014165B">
        <w:rPr>
          <w:i/>
        </w:rPr>
        <w:t>Spoken by Dominion</w:t>
      </w:r>
    </w:p>
    <w:p w14:paraId="6D06EA84" w14:textId="77777777" w:rsidR="0014165B" w:rsidRPr="0014165B" w:rsidRDefault="0014165B" w:rsidP="0014165B">
      <w:pPr>
        <w:pStyle w:val="CSP-ChapterBodyText"/>
      </w:pPr>
    </w:p>
    <w:p w14:paraId="3D5FAC56" w14:textId="77777777" w:rsidR="0014165B" w:rsidRPr="0014165B" w:rsidRDefault="0014165B" w:rsidP="0014165B">
      <w:pPr>
        <w:pStyle w:val="CSP-ChapterBodyText"/>
      </w:pPr>
      <w:r w:rsidRPr="0014165B">
        <w:t>The wind here doesn’t carry songs.</w:t>
      </w:r>
    </w:p>
    <w:p w14:paraId="1A6325C1" w14:textId="77777777" w:rsidR="0014165B" w:rsidRPr="0014165B" w:rsidRDefault="0014165B" w:rsidP="0014165B">
      <w:pPr>
        <w:pStyle w:val="CSP-ChapterBodyText"/>
      </w:pPr>
      <w:r w:rsidRPr="0014165B">
        <w:t>Only silence.</w:t>
      </w:r>
    </w:p>
    <w:p w14:paraId="68AC0DAA" w14:textId="77777777" w:rsidR="0014165B" w:rsidRPr="0014165B" w:rsidRDefault="0014165B" w:rsidP="0014165B">
      <w:pPr>
        <w:pStyle w:val="CSP-ChapterBodyText"/>
      </w:pPr>
      <w:r w:rsidRPr="0014165B">
        <w:t>Dust and memory collide in the air, but no one remembers why.</w:t>
      </w:r>
    </w:p>
    <w:p w14:paraId="2B952793" w14:textId="77777777" w:rsidR="0014165B" w:rsidRPr="0014165B" w:rsidRDefault="0014165B" w:rsidP="0014165B">
      <w:pPr>
        <w:pStyle w:val="CSP-ChapterBodyText"/>
      </w:pPr>
    </w:p>
    <w:p w14:paraId="141BECB3" w14:textId="77777777" w:rsidR="0014165B" w:rsidRPr="0014165B" w:rsidRDefault="0014165B" w:rsidP="0014165B">
      <w:pPr>
        <w:pStyle w:val="CSP-ChapterBodyText"/>
      </w:pPr>
      <w:r w:rsidRPr="0014165B">
        <w:t>This is Lo-Debar.</w:t>
      </w:r>
    </w:p>
    <w:p w14:paraId="0E544EA5" w14:textId="77777777" w:rsidR="0014165B" w:rsidRPr="0014165B" w:rsidRDefault="0014165B" w:rsidP="0014165B">
      <w:pPr>
        <w:pStyle w:val="CSP-ChapterBodyText"/>
      </w:pPr>
      <w:r w:rsidRPr="0014165B">
        <w:t>The land of “no pasture.” No promise. No place.</w:t>
      </w:r>
    </w:p>
    <w:p w14:paraId="5359CB95" w14:textId="77777777" w:rsidR="0014165B" w:rsidRPr="0014165B" w:rsidRDefault="0014165B" w:rsidP="0014165B">
      <w:pPr>
        <w:pStyle w:val="CSP-ChapterBodyText"/>
      </w:pPr>
      <w:r w:rsidRPr="0014165B">
        <w:t>A city built by fear and fed by forgetting.</w:t>
      </w:r>
    </w:p>
    <w:p w14:paraId="36E40373" w14:textId="77777777" w:rsidR="0014165B" w:rsidRPr="0014165B" w:rsidRDefault="0014165B" w:rsidP="0014165B">
      <w:pPr>
        <w:pStyle w:val="CSP-ChapterBodyText"/>
      </w:pPr>
    </w:p>
    <w:p w14:paraId="646510F7" w14:textId="77777777" w:rsidR="0014165B" w:rsidRPr="0014165B" w:rsidRDefault="0014165B" w:rsidP="0014165B">
      <w:pPr>
        <w:pStyle w:val="CSP-ChapterBodyText"/>
      </w:pPr>
      <w:r w:rsidRPr="0014165B">
        <w:lastRenderedPageBreak/>
        <w:t>I walked through it—though it did not welcome me.</w:t>
      </w:r>
    </w:p>
    <w:p w14:paraId="1448CACB" w14:textId="77777777" w:rsidR="0014165B" w:rsidRPr="0014165B" w:rsidRDefault="0014165B" w:rsidP="0014165B">
      <w:pPr>
        <w:pStyle w:val="CSP-ChapterBodyText"/>
      </w:pPr>
      <w:r w:rsidRPr="0014165B">
        <w:t>It was not made for kings. It was made for fugitives of bloodlines they no longer claim.</w:t>
      </w:r>
    </w:p>
    <w:p w14:paraId="47989946" w14:textId="77777777" w:rsidR="0014165B" w:rsidRPr="0014165B" w:rsidRDefault="0014165B" w:rsidP="0014165B">
      <w:pPr>
        <w:pStyle w:val="CSP-ChapterBodyText"/>
      </w:pPr>
    </w:p>
    <w:p w14:paraId="443CEFDE" w14:textId="77777777" w:rsidR="0014165B" w:rsidRPr="0014165B" w:rsidRDefault="0014165B" w:rsidP="0014165B">
      <w:pPr>
        <w:pStyle w:val="CSP-ChapterBodyText"/>
      </w:pPr>
      <w:r w:rsidRPr="0014165B">
        <w:t>And I searched for him.</w:t>
      </w:r>
    </w:p>
    <w:p w14:paraId="70CADE87" w14:textId="77777777" w:rsidR="0014165B" w:rsidRPr="0014165B" w:rsidRDefault="0014165B" w:rsidP="0014165B">
      <w:pPr>
        <w:pStyle w:val="CSP-ChapterBodyText"/>
      </w:pPr>
    </w:p>
    <w:p w14:paraId="31C7DACD" w14:textId="77777777" w:rsidR="0014165B" w:rsidRPr="0014165B" w:rsidRDefault="0014165B" w:rsidP="0014165B">
      <w:pPr>
        <w:pStyle w:val="CSP-ChapterBodyText"/>
      </w:pPr>
      <w:r w:rsidRPr="0014165B">
        <w:t>Not with shouting. Not with thunder.</w:t>
      </w:r>
    </w:p>
    <w:p w14:paraId="5B21CAC1" w14:textId="77777777" w:rsidR="0014165B" w:rsidRPr="0014165B" w:rsidRDefault="0014165B" w:rsidP="0014165B">
      <w:pPr>
        <w:pStyle w:val="CSP-ChapterBodyText"/>
      </w:pPr>
      <w:r w:rsidRPr="0014165B">
        <w:t>But with the kind of stillness that presses into the marrow of forgotten men.</w:t>
      </w:r>
    </w:p>
    <w:p w14:paraId="3A6C379D" w14:textId="77777777" w:rsidR="0014165B" w:rsidRPr="0014165B" w:rsidRDefault="0014165B" w:rsidP="0014165B">
      <w:pPr>
        <w:pStyle w:val="CSP-ChapterBodyText"/>
      </w:pPr>
      <w:r w:rsidRPr="0014165B">
        <w:t>He didn’t call for me.</w:t>
      </w:r>
    </w:p>
    <w:p w14:paraId="649E5248" w14:textId="77777777" w:rsidR="0014165B" w:rsidRPr="0014165B" w:rsidRDefault="0014165B" w:rsidP="0014165B">
      <w:pPr>
        <w:pStyle w:val="CSP-ChapterBodyText"/>
      </w:pPr>
      <w:r w:rsidRPr="0014165B">
        <w:t>He didn’t even know I was real anymore.</w:t>
      </w:r>
    </w:p>
    <w:p w14:paraId="28C7829A" w14:textId="77777777" w:rsidR="0014165B" w:rsidRPr="0014165B" w:rsidRDefault="0014165B" w:rsidP="0014165B">
      <w:pPr>
        <w:pStyle w:val="CSP-ChapterBodyText"/>
      </w:pPr>
      <w:r w:rsidRPr="0014165B">
        <w:t>He thought dominion was for the unbroken. The strong. The remembered.</w:t>
      </w:r>
    </w:p>
    <w:p w14:paraId="08EA1DBF" w14:textId="77777777" w:rsidR="0014165B" w:rsidRPr="0014165B" w:rsidRDefault="0014165B" w:rsidP="0014165B">
      <w:pPr>
        <w:pStyle w:val="CSP-ChapterBodyText"/>
      </w:pPr>
    </w:p>
    <w:p w14:paraId="1883ED06" w14:textId="77777777" w:rsidR="0014165B" w:rsidRPr="0014165B" w:rsidRDefault="0014165B" w:rsidP="0014165B">
      <w:pPr>
        <w:pStyle w:val="CSP-ChapterBodyText"/>
      </w:pPr>
      <w:r w:rsidRPr="0014165B">
        <w:t>But I—I remembered.</w:t>
      </w:r>
    </w:p>
    <w:p w14:paraId="1828C158" w14:textId="77777777" w:rsidR="0014165B" w:rsidRPr="0014165B" w:rsidRDefault="0014165B" w:rsidP="0014165B">
      <w:pPr>
        <w:pStyle w:val="CSP-ChapterBodyText"/>
      </w:pPr>
    </w:p>
    <w:p w14:paraId="6E8E0F5A" w14:textId="77777777" w:rsidR="0014165B" w:rsidRPr="0014165B" w:rsidRDefault="0014165B" w:rsidP="0014165B">
      <w:pPr>
        <w:pStyle w:val="CSP-ChapterBodyText"/>
      </w:pPr>
      <w:r w:rsidRPr="0014165B">
        <w:t>I remembered his father.</w:t>
      </w:r>
    </w:p>
    <w:p w14:paraId="5AEFED59" w14:textId="77777777" w:rsidR="0014165B" w:rsidRPr="0014165B" w:rsidRDefault="0014165B" w:rsidP="0014165B">
      <w:pPr>
        <w:pStyle w:val="CSP-ChapterBodyText"/>
      </w:pPr>
      <w:r w:rsidRPr="0014165B">
        <w:t>Jonathan—the covenant carrier, the risk-taker, the one who saw David not as a threat, but as prophecy unfolding.</w:t>
      </w:r>
    </w:p>
    <w:p w14:paraId="417160B3" w14:textId="77777777" w:rsidR="0014165B" w:rsidRPr="0014165B" w:rsidRDefault="0014165B" w:rsidP="0014165B">
      <w:pPr>
        <w:pStyle w:val="CSP-ChapterBodyText"/>
      </w:pPr>
      <w:r w:rsidRPr="0014165B">
        <w:t>I remembered the vow spoken in secret between sword-wielders and soul-binders.</w:t>
      </w:r>
    </w:p>
    <w:p w14:paraId="3597860D" w14:textId="77777777" w:rsidR="0014165B" w:rsidRPr="0014165B" w:rsidRDefault="0014165B" w:rsidP="0014165B">
      <w:pPr>
        <w:pStyle w:val="CSP-ChapterBodyText"/>
      </w:pPr>
      <w:r w:rsidRPr="0014165B">
        <w:t>I remembered the day Jonathan said, “Show kindness to my seed after me.”</w:t>
      </w:r>
    </w:p>
    <w:p w14:paraId="10FE5E18" w14:textId="77777777" w:rsidR="0014165B" w:rsidRPr="0014165B" w:rsidRDefault="0014165B" w:rsidP="0014165B">
      <w:pPr>
        <w:pStyle w:val="CSP-ChapterBodyText"/>
      </w:pPr>
    </w:p>
    <w:p w14:paraId="096C6922" w14:textId="77777777" w:rsidR="0014165B" w:rsidRPr="0014165B" w:rsidRDefault="0014165B" w:rsidP="0014165B">
      <w:pPr>
        <w:pStyle w:val="CSP-ChapterBodyText"/>
      </w:pPr>
      <w:r w:rsidRPr="0014165B">
        <w:t>That vow echoed louder than Lo-Debar’s silence.</w:t>
      </w:r>
    </w:p>
    <w:p w14:paraId="1F09E97D" w14:textId="77777777" w:rsidR="0014165B" w:rsidRPr="0014165B" w:rsidRDefault="0014165B" w:rsidP="0014165B">
      <w:pPr>
        <w:pStyle w:val="CSP-ChapterBodyText"/>
      </w:pPr>
      <w:r w:rsidRPr="0014165B">
        <w:t>Because covenant never dies—it waits.</w:t>
      </w:r>
    </w:p>
    <w:p w14:paraId="5A4F135C" w14:textId="77777777" w:rsidR="0014165B" w:rsidRPr="0014165B" w:rsidRDefault="0014165B" w:rsidP="0014165B">
      <w:pPr>
        <w:pStyle w:val="CSP-ChapterBodyText"/>
      </w:pPr>
    </w:p>
    <w:p w14:paraId="26A69E0B" w14:textId="77777777" w:rsidR="0014165B" w:rsidRPr="0014165B" w:rsidRDefault="0014165B" w:rsidP="0014165B">
      <w:pPr>
        <w:pStyle w:val="CSP-ChapterBodyText"/>
      </w:pPr>
      <w:r w:rsidRPr="0014165B">
        <w:t>But he?</w:t>
      </w:r>
    </w:p>
    <w:p w14:paraId="6109DBDE" w14:textId="77777777" w:rsidR="0014165B" w:rsidRPr="0014165B" w:rsidRDefault="0014165B" w:rsidP="0014165B">
      <w:pPr>
        <w:pStyle w:val="CSP-ChapterBodyText"/>
      </w:pPr>
      <w:r w:rsidRPr="0014165B">
        <w:t>He hid.</w:t>
      </w:r>
    </w:p>
    <w:p w14:paraId="5244C59D" w14:textId="77777777" w:rsidR="0014165B" w:rsidRPr="0014165B" w:rsidRDefault="0014165B" w:rsidP="0014165B">
      <w:pPr>
        <w:pStyle w:val="CSP-ChapterBodyText"/>
      </w:pPr>
      <w:r w:rsidRPr="0014165B">
        <w:lastRenderedPageBreak/>
        <w:t>Crawled into corners of shame and tucked his royalty under the rags of survival.</w:t>
      </w:r>
    </w:p>
    <w:p w14:paraId="335DFC71" w14:textId="77777777" w:rsidR="0014165B" w:rsidRPr="0014165B" w:rsidRDefault="0014165B" w:rsidP="0014165B">
      <w:pPr>
        <w:pStyle w:val="CSP-ChapterBodyText"/>
      </w:pPr>
      <w:r w:rsidRPr="0014165B">
        <w:t>He limped through life with eyes downcast, spirit small.</w:t>
      </w:r>
    </w:p>
    <w:p w14:paraId="37AA3DD0" w14:textId="77777777" w:rsidR="0014165B" w:rsidRPr="0014165B" w:rsidRDefault="0014165B" w:rsidP="0014165B">
      <w:pPr>
        <w:pStyle w:val="CSP-ChapterBodyText"/>
      </w:pPr>
      <w:r w:rsidRPr="0014165B">
        <w:t xml:space="preserve">He wore the name </w:t>
      </w:r>
      <w:r w:rsidRPr="0014165B">
        <w:rPr>
          <w:i/>
        </w:rPr>
        <w:t>Mephibosheth</w:t>
      </w:r>
      <w:r w:rsidRPr="0014165B">
        <w:t xml:space="preserve"> but answered to </w:t>
      </w:r>
      <w:r w:rsidRPr="0014165B">
        <w:rPr>
          <w:i/>
        </w:rPr>
        <w:t>worthless.</w:t>
      </w:r>
    </w:p>
    <w:p w14:paraId="19122856" w14:textId="77777777" w:rsidR="0014165B" w:rsidRPr="0014165B" w:rsidRDefault="0014165B" w:rsidP="0014165B">
      <w:pPr>
        <w:pStyle w:val="CSP-ChapterBodyText"/>
      </w:pPr>
      <w:r w:rsidRPr="0014165B">
        <w:t>He bowed to survival but never remembered he was born of legacy.</w:t>
      </w:r>
    </w:p>
    <w:p w14:paraId="68A22190" w14:textId="77777777" w:rsidR="0014165B" w:rsidRPr="0014165B" w:rsidRDefault="0014165B" w:rsidP="0014165B">
      <w:pPr>
        <w:pStyle w:val="CSP-ChapterBodyText"/>
      </w:pPr>
    </w:p>
    <w:p w14:paraId="2EEE859A" w14:textId="77777777" w:rsidR="0014165B" w:rsidRPr="0014165B" w:rsidRDefault="0014165B" w:rsidP="0014165B">
      <w:pPr>
        <w:pStyle w:val="CSP-ChapterBodyText"/>
      </w:pPr>
      <w:r w:rsidRPr="0014165B">
        <w:t>I found him sitting in a room with no windows, calling himself a burden.</w:t>
      </w:r>
    </w:p>
    <w:p w14:paraId="0F883B31" w14:textId="77777777" w:rsidR="0014165B" w:rsidRPr="0014165B" w:rsidRDefault="0014165B" w:rsidP="0014165B">
      <w:pPr>
        <w:pStyle w:val="CSP-ChapterBodyText"/>
      </w:pPr>
      <w:r w:rsidRPr="0014165B">
        <w:t>Calling himself forgotten.</w:t>
      </w:r>
    </w:p>
    <w:p w14:paraId="78537CE5" w14:textId="77777777" w:rsidR="0014165B" w:rsidRPr="0014165B" w:rsidRDefault="0014165B" w:rsidP="0014165B">
      <w:pPr>
        <w:pStyle w:val="CSP-ChapterBodyText"/>
      </w:pPr>
      <w:r w:rsidRPr="0014165B">
        <w:t>Calling himself broken beyond repair.</w:t>
      </w:r>
    </w:p>
    <w:p w14:paraId="35EB62F0" w14:textId="77777777" w:rsidR="0014165B" w:rsidRPr="0014165B" w:rsidRDefault="0014165B" w:rsidP="0014165B">
      <w:pPr>
        <w:pStyle w:val="CSP-ChapterBodyText"/>
      </w:pPr>
    </w:p>
    <w:p w14:paraId="223F73DF" w14:textId="77777777" w:rsidR="0014165B" w:rsidRPr="0014165B" w:rsidRDefault="0014165B" w:rsidP="0014165B">
      <w:pPr>
        <w:pStyle w:val="CSP-ChapterBodyText"/>
      </w:pPr>
      <w:r w:rsidRPr="0014165B">
        <w:t>And I said nothing—at first.</w:t>
      </w:r>
    </w:p>
    <w:p w14:paraId="774CEDF4" w14:textId="77777777" w:rsidR="0014165B" w:rsidRPr="0014165B" w:rsidRDefault="0014165B" w:rsidP="0014165B">
      <w:pPr>
        <w:pStyle w:val="CSP-ChapterBodyText"/>
      </w:pPr>
    </w:p>
    <w:p w14:paraId="5D518F77" w14:textId="77777777" w:rsidR="0014165B" w:rsidRPr="0014165B" w:rsidRDefault="0014165B" w:rsidP="0014165B">
      <w:pPr>
        <w:pStyle w:val="CSP-ChapterBodyText"/>
      </w:pPr>
      <w:r w:rsidRPr="0014165B">
        <w:t>Because before Dominion speaks, it watches.</w:t>
      </w:r>
    </w:p>
    <w:p w14:paraId="1CF9C2BE" w14:textId="77777777" w:rsidR="0014165B" w:rsidRPr="0014165B" w:rsidRDefault="0014165B" w:rsidP="0014165B">
      <w:pPr>
        <w:pStyle w:val="CSP-ChapterBodyText"/>
      </w:pPr>
      <w:r w:rsidRPr="0014165B">
        <w:t>And when it speaks, it speaks by covenant.</w:t>
      </w:r>
    </w:p>
    <w:p w14:paraId="34B0A5D3" w14:textId="77777777" w:rsidR="0014165B" w:rsidRPr="0014165B" w:rsidRDefault="0014165B" w:rsidP="0014165B">
      <w:pPr>
        <w:pStyle w:val="CSP-ChapterBodyText"/>
      </w:pPr>
      <w:r w:rsidRPr="0014165B">
        <w:t>Not preference. Not pity. Not performance.</w:t>
      </w:r>
    </w:p>
    <w:p w14:paraId="77D66F55" w14:textId="77777777" w:rsidR="0014165B" w:rsidRPr="0014165B" w:rsidRDefault="0014165B" w:rsidP="0014165B">
      <w:pPr>
        <w:pStyle w:val="CSP-ChapterBodyText"/>
      </w:pPr>
      <w:r w:rsidRPr="0014165B">
        <w:t>Covenant.</w:t>
      </w:r>
    </w:p>
    <w:p w14:paraId="787A0E5B" w14:textId="77777777" w:rsidR="0014165B" w:rsidRPr="0014165B" w:rsidRDefault="0014165B" w:rsidP="0014165B">
      <w:pPr>
        <w:pStyle w:val="CSP-ChapterBodyText"/>
      </w:pPr>
    </w:p>
    <w:p w14:paraId="7D85AA46" w14:textId="77777777" w:rsidR="0014165B" w:rsidRPr="0014165B" w:rsidRDefault="0014165B" w:rsidP="0014165B">
      <w:pPr>
        <w:pStyle w:val="CSP-ChapterBodyText"/>
      </w:pPr>
      <w:r w:rsidRPr="0014165B">
        <w:t>Even in this land, I kept the record.</w:t>
      </w:r>
    </w:p>
    <w:p w14:paraId="0BE22AF5" w14:textId="77777777" w:rsidR="0014165B" w:rsidRPr="0014165B" w:rsidRDefault="0014165B" w:rsidP="0014165B">
      <w:pPr>
        <w:pStyle w:val="CSP-ChapterBodyText"/>
      </w:pPr>
      <w:r w:rsidRPr="0014165B">
        <w:t>Every name, every line, every word once spoken in holy promise.</w:t>
      </w:r>
    </w:p>
    <w:p w14:paraId="7E969F4A" w14:textId="77777777" w:rsidR="0014165B" w:rsidRPr="0014165B" w:rsidRDefault="0014165B" w:rsidP="0014165B">
      <w:pPr>
        <w:pStyle w:val="CSP-ChapterBodyText"/>
      </w:pPr>
    </w:p>
    <w:p w14:paraId="7369D31D" w14:textId="77777777" w:rsidR="0014165B" w:rsidRPr="0014165B" w:rsidRDefault="0014165B" w:rsidP="0014165B">
      <w:pPr>
        <w:pStyle w:val="CSP-ChapterBodyText"/>
      </w:pPr>
      <w:r w:rsidRPr="0014165B">
        <w:t>He thought disqualification was permanent.</w:t>
      </w:r>
    </w:p>
    <w:p w14:paraId="3DD4FBB1" w14:textId="77777777" w:rsidR="0014165B" w:rsidRPr="0014165B" w:rsidRDefault="0014165B" w:rsidP="0014165B">
      <w:pPr>
        <w:pStyle w:val="CSP-ChapterBodyText"/>
      </w:pPr>
      <w:r w:rsidRPr="0014165B">
        <w:t>He thought silence meant severance.</w:t>
      </w:r>
    </w:p>
    <w:p w14:paraId="2EC88E64" w14:textId="77777777" w:rsidR="0014165B" w:rsidRPr="0014165B" w:rsidRDefault="0014165B" w:rsidP="0014165B">
      <w:pPr>
        <w:pStyle w:val="CSP-ChapterBodyText"/>
      </w:pPr>
      <w:r w:rsidRPr="0014165B">
        <w:t>He thought hiding erased inheritance.</w:t>
      </w:r>
    </w:p>
    <w:p w14:paraId="5F0B6B0B" w14:textId="77777777" w:rsidR="0014165B" w:rsidRPr="0014165B" w:rsidRDefault="0014165B" w:rsidP="0014165B">
      <w:pPr>
        <w:pStyle w:val="CSP-ChapterBodyText"/>
      </w:pPr>
    </w:p>
    <w:p w14:paraId="5416613B" w14:textId="77777777" w:rsidR="0014165B" w:rsidRPr="0014165B" w:rsidRDefault="0014165B" w:rsidP="0014165B">
      <w:pPr>
        <w:pStyle w:val="CSP-ChapterBodyText"/>
      </w:pPr>
      <w:r w:rsidRPr="0014165B">
        <w:t>But I—I am Dominion.</w:t>
      </w:r>
    </w:p>
    <w:p w14:paraId="799D0546" w14:textId="77777777" w:rsidR="0014165B" w:rsidRPr="0014165B" w:rsidRDefault="0014165B" w:rsidP="0014165B">
      <w:pPr>
        <w:pStyle w:val="CSP-ChapterBodyText"/>
      </w:pPr>
      <w:r w:rsidRPr="0014165B">
        <w:lastRenderedPageBreak/>
        <w:t>I don’t forget what covenant remembers.</w:t>
      </w:r>
    </w:p>
    <w:p w14:paraId="17E03D67" w14:textId="77777777" w:rsidR="0014165B" w:rsidRPr="0014165B" w:rsidRDefault="0014165B" w:rsidP="0014165B">
      <w:pPr>
        <w:pStyle w:val="CSP-ChapterBodyText"/>
      </w:pPr>
    </w:p>
    <w:p w14:paraId="10A04C59" w14:textId="77777777" w:rsidR="0014165B" w:rsidRPr="0014165B" w:rsidRDefault="0014165B" w:rsidP="0014165B">
      <w:pPr>
        <w:pStyle w:val="CSP-ChapterBodyText"/>
      </w:pPr>
      <w:r w:rsidRPr="0014165B">
        <w:t>And soon…</w:t>
      </w:r>
    </w:p>
    <w:p w14:paraId="709DA116" w14:textId="77777777" w:rsidR="0014165B" w:rsidRPr="0014165B" w:rsidRDefault="0014165B" w:rsidP="0014165B">
      <w:pPr>
        <w:pStyle w:val="CSP-ChapterBodyText"/>
      </w:pPr>
      <w:r w:rsidRPr="0014165B">
        <w:t>The King will call his name again.</w:t>
      </w:r>
    </w:p>
    <w:p w14:paraId="6A39B004" w14:textId="3481C24F" w:rsidR="0014165B" w:rsidRPr="0014165B" w:rsidRDefault="0014165B" w:rsidP="0014165B">
      <w:pPr>
        <w:pStyle w:val="CSP-ChapterBodyText"/>
      </w:pPr>
    </w:p>
    <w:p w14:paraId="6ED6AB1C" w14:textId="77777777" w:rsidR="00AE36E1" w:rsidRPr="00AE36E1" w:rsidRDefault="00AE36E1" w:rsidP="00AE36E1">
      <w:pPr>
        <w:pStyle w:val="CSP-ChapterBodyText"/>
      </w:pPr>
    </w:p>
    <w:p w14:paraId="608A8093" w14:textId="2B3F4B6A" w:rsidR="008F7747" w:rsidRDefault="008F7747">
      <w:pPr>
        <w:spacing w:after="160" w:line="259" w:lineRule="auto"/>
        <w:rPr>
          <w:iCs/>
        </w:rPr>
      </w:pPr>
      <w:r>
        <w:br w:type="page"/>
      </w:r>
    </w:p>
    <w:p w14:paraId="59CA696E" w14:textId="1821D2C3" w:rsidR="008F7747" w:rsidRPr="008F7747" w:rsidRDefault="008F7747" w:rsidP="008F7747">
      <w:pPr>
        <w:pStyle w:val="CSP-ChapterBodyText"/>
        <w:rPr>
          <w:b/>
          <w:bCs/>
        </w:rPr>
      </w:pPr>
      <w:r w:rsidRPr="008F7747">
        <w:rPr>
          <w:b/>
          <w:bCs/>
        </w:rPr>
        <w:lastRenderedPageBreak/>
        <w:t>Reflection: The Land of Lost Names</w:t>
      </w:r>
    </w:p>
    <w:p w14:paraId="453B95ED" w14:textId="77777777" w:rsidR="008F7747" w:rsidRPr="008F7747" w:rsidRDefault="008F7747" w:rsidP="008F7747">
      <w:pPr>
        <w:pStyle w:val="CSP-ChapterBodyText"/>
      </w:pPr>
    </w:p>
    <w:p w14:paraId="19F36D55" w14:textId="77777777" w:rsidR="008F7747" w:rsidRPr="008F7747" w:rsidRDefault="008F7747" w:rsidP="008F7747">
      <w:pPr>
        <w:pStyle w:val="CSP-ChapterBodyText"/>
        <w:rPr>
          <w:b/>
          <w:bCs/>
        </w:rPr>
      </w:pPr>
      <w:r w:rsidRPr="008F7747">
        <w:rPr>
          <w:b/>
          <w:bCs/>
        </w:rPr>
        <w:t>In the quiet where dust still hangs…</w:t>
      </w:r>
    </w:p>
    <w:p w14:paraId="2AB60D41" w14:textId="77777777" w:rsidR="008F7747" w:rsidRPr="008F7747" w:rsidRDefault="008F7747" w:rsidP="008F7747">
      <w:pPr>
        <w:pStyle w:val="CSP-ChapterBodyText"/>
      </w:pPr>
    </w:p>
    <w:p w14:paraId="25273302" w14:textId="77777777" w:rsidR="008F7747" w:rsidRPr="008F7747" w:rsidRDefault="008F7747" w:rsidP="008F7747">
      <w:pPr>
        <w:pStyle w:val="CSP-ChapterBodyText"/>
      </w:pPr>
      <w:r w:rsidRPr="008F7747">
        <w:t>You don’t have to rush from this moment.</w:t>
      </w:r>
    </w:p>
    <w:p w14:paraId="6BDC96A3" w14:textId="77777777" w:rsidR="008F7747" w:rsidRPr="008F7747" w:rsidRDefault="008F7747" w:rsidP="008F7747">
      <w:pPr>
        <w:pStyle w:val="CSP-ChapterBodyText"/>
      </w:pPr>
      <w:r w:rsidRPr="008F7747">
        <w:t>Sometimes the places we try hardest to escape are the very places where He meets us again.</w:t>
      </w:r>
    </w:p>
    <w:p w14:paraId="088BCCED" w14:textId="77777777" w:rsidR="008F7747" w:rsidRPr="008F7747" w:rsidRDefault="008F7747" w:rsidP="008F7747">
      <w:pPr>
        <w:pStyle w:val="CSP-ChapterBodyText"/>
      </w:pPr>
      <w:r w:rsidRPr="008F7747">
        <w:t>Where your name feels forgotten, heaven has not gone silent.</w:t>
      </w:r>
    </w:p>
    <w:p w14:paraId="76414E2D" w14:textId="77777777" w:rsidR="008F7747" w:rsidRPr="008F7747" w:rsidRDefault="008F7747" w:rsidP="008F7747">
      <w:pPr>
        <w:pStyle w:val="CSP-ChapterBodyText"/>
      </w:pPr>
      <w:r w:rsidRPr="008F7747">
        <w:t>Dominion still remembers.</w:t>
      </w:r>
    </w:p>
    <w:p w14:paraId="42610963" w14:textId="77777777" w:rsidR="008F7747" w:rsidRPr="008F7747" w:rsidRDefault="00835DB8" w:rsidP="008F7747">
      <w:pPr>
        <w:pStyle w:val="CSP-ChapterBodyText"/>
      </w:pPr>
      <w:r w:rsidRPr="008F7747">
        <w:rPr>
          <w:iCs w:val="0"/>
          <w:noProof/>
        </w:rPr>
        <w:pict w14:anchorId="63A47BBB">
          <v:rect id="_x0000_i1032" alt="" style="width:468pt;height:.05pt;mso-width-percent:0;mso-height-percent:0;mso-width-percent:0;mso-height-percent:0" o:hralign="center" o:hrstd="t" o:hr="t" fillcolor="#a0a0a0" stroked="f"/>
        </w:pict>
      </w:r>
    </w:p>
    <w:p w14:paraId="1FB1EA2B" w14:textId="77777777" w:rsidR="008F7747" w:rsidRPr="008F7747" w:rsidRDefault="008F7747" w:rsidP="008F7747">
      <w:pPr>
        <w:pStyle w:val="CSP-ChapterBodyText"/>
        <w:rPr>
          <w:b/>
          <w:bCs/>
        </w:rPr>
      </w:pPr>
      <w:r w:rsidRPr="008F7747">
        <w:rPr>
          <w:b/>
          <w:bCs/>
        </w:rPr>
        <w:t>In the stillness…</w:t>
      </w:r>
    </w:p>
    <w:p w14:paraId="077126E0" w14:textId="77777777" w:rsidR="008F7747" w:rsidRDefault="008F7747" w:rsidP="008F7747">
      <w:pPr>
        <w:pStyle w:val="CSP-ChapterBodyText"/>
        <w:numPr>
          <w:ilvl w:val="0"/>
          <w:numId w:val="350"/>
        </w:numPr>
      </w:pPr>
      <w:r w:rsidRPr="008F7747">
        <w:t>What name or label have you been answering to that was never yours?</w:t>
      </w:r>
    </w:p>
    <w:p w14:paraId="44FA447C" w14:textId="77777777" w:rsidR="008F7747" w:rsidRDefault="008F7747" w:rsidP="008F7747">
      <w:pPr>
        <w:pStyle w:val="CSP-ChapterBodyText"/>
        <w:ind w:left="720" w:firstLine="0"/>
      </w:pPr>
    </w:p>
    <w:p w14:paraId="4A19BF32" w14:textId="77777777" w:rsidR="008F7747" w:rsidRPr="008F7747" w:rsidRDefault="008F7747" w:rsidP="008F7747">
      <w:pPr>
        <w:pStyle w:val="CSP-ChapterBodyText"/>
        <w:ind w:left="720" w:firstLine="0"/>
      </w:pPr>
    </w:p>
    <w:p w14:paraId="1AED1C25" w14:textId="77777777" w:rsidR="008F7747" w:rsidRDefault="008F7747" w:rsidP="008F7747">
      <w:pPr>
        <w:pStyle w:val="CSP-ChapterBodyText"/>
        <w:numPr>
          <w:ilvl w:val="0"/>
          <w:numId w:val="350"/>
        </w:numPr>
      </w:pPr>
      <w:r w:rsidRPr="008F7747">
        <w:t>Have you mistaken hiding for safety? What parts of you have been buried in Lo-Debar?</w:t>
      </w:r>
    </w:p>
    <w:p w14:paraId="273F4C99" w14:textId="77777777" w:rsidR="008F7747" w:rsidRDefault="008F7747" w:rsidP="008F7747">
      <w:pPr>
        <w:pStyle w:val="CSP-ChapterBodyText"/>
        <w:ind w:left="720" w:firstLine="0"/>
      </w:pPr>
    </w:p>
    <w:p w14:paraId="043331E8" w14:textId="77777777" w:rsidR="008F7747" w:rsidRPr="008F7747" w:rsidRDefault="008F7747" w:rsidP="008F7747">
      <w:pPr>
        <w:pStyle w:val="CSP-ChapterBodyText"/>
        <w:ind w:left="720" w:firstLine="0"/>
      </w:pPr>
    </w:p>
    <w:p w14:paraId="155D76D5" w14:textId="77777777" w:rsidR="008F7747" w:rsidRDefault="008F7747" w:rsidP="008F7747">
      <w:pPr>
        <w:pStyle w:val="CSP-ChapterBodyText"/>
        <w:numPr>
          <w:ilvl w:val="0"/>
          <w:numId w:val="350"/>
        </w:numPr>
      </w:pPr>
      <w:r w:rsidRPr="008F7747">
        <w:t xml:space="preserve">What would it feel like to believe that </w:t>
      </w:r>
      <w:r w:rsidRPr="008F7747">
        <w:rPr>
          <w:i/>
        </w:rPr>
        <w:t>covenant still has your name on it</w:t>
      </w:r>
      <w:r w:rsidRPr="008F7747">
        <w:t>?</w:t>
      </w:r>
    </w:p>
    <w:p w14:paraId="2B0693F4" w14:textId="77777777" w:rsidR="008F7747" w:rsidRDefault="008F7747" w:rsidP="008F7747">
      <w:pPr>
        <w:pStyle w:val="CSP-ChapterBodyText"/>
      </w:pPr>
    </w:p>
    <w:p w14:paraId="21FAC7CC" w14:textId="77777777" w:rsidR="008F7747" w:rsidRPr="008F7747" w:rsidRDefault="008F7747" w:rsidP="008F7747">
      <w:pPr>
        <w:pStyle w:val="CSP-ChapterBodyText"/>
      </w:pPr>
    </w:p>
    <w:p w14:paraId="3409E3B9" w14:textId="77777777" w:rsidR="008F7747" w:rsidRDefault="008F7747">
      <w:pPr>
        <w:spacing w:after="160" w:line="259" w:lineRule="auto"/>
        <w:rPr>
          <w:iCs/>
        </w:rPr>
      </w:pPr>
      <w:r>
        <w:br w:type="page"/>
      </w:r>
    </w:p>
    <w:p w14:paraId="6E2DC300" w14:textId="2CCF9EC0" w:rsidR="008F7747" w:rsidRPr="008F7747" w:rsidRDefault="008F7747" w:rsidP="008F7747">
      <w:pPr>
        <w:pStyle w:val="CSP-ChapterBodyText"/>
        <w:rPr>
          <w:b/>
          <w:bCs/>
        </w:rPr>
      </w:pPr>
      <w:r w:rsidRPr="008F7747">
        <w:rPr>
          <w:b/>
          <w:bCs/>
        </w:rPr>
        <w:lastRenderedPageBreak/>
        <w:t>Take a moment to respond…</w:t>
      </w:r>
    </w:p>
    <w:p w14:paraId="2062E94D" w14:textId="77777777" w:rsidR="008F7747" w:rsidRPr="008F7747" w:rsidRDefault="008F7747" w:rsidP="008F7747">
      <w:pPr>
        <w:pStyle w:val="CSP-ChapterBodyText"/>
      </w:pPr>
      <w:r w:rsidRPr="008F7747">
        <w:t>Write a letter or prayer from the heart of the one in Lo-Debar.</w:t>
      </w:r>
    </w:p>
    <w:p w14:paraId="0D9CF2A3" w14:textId="77777777" w:rsidR="008F7747" w:rsidRPr="008F7747" w:rsidRDefault="008F7747" w:rsidP="008F7747">
      <w:pPr>
        <w:pStyle w:val="CSP-ChapterBodyText"/>
      </w:pPr>
      <w:r w:rsidRPr="008F7747">
        <w:t>Or let the Spirit write a letter back to you—reminding you of who you are.</w:t>
      </w:r>
    </w:p>
    <w:p w14:paraId="59150B83" w14:textId="77777777" w:rsidR="008F7747" w:rsidRPr="008F7747" w:rsidRDefault="008F7747" w:rsidP="008F7747">
      <w:pPr>
        <w:pStyle w:val="CSP-ChapterBodyText"/>
      </w:pPr>
    </w:p>
    <w:p w14:paraId="1767988E" w14:textId="77777777" w:rsidR="008F7747" w:rsidRPr="008F7747" w:rsidRDefault="008F7747" w:rsidP="008F7747">
      <w:pPr>
        <w:pStyle w:val="CSP-ChapterBodyText"/>
      </w:pPr>
      <w:r w:rsidRPr="008F7747">
        <w:rPr>
          <w:i/>
        </w:rPr>
        <w:t>Prompt to begin with (if needed):</w:t>
      </w:r>
    </w:p>
    <w:p w14:paraId="7C542BA4" w14:textId="77777777" w:rsidR="008F7747" w:rsidRPr="008F7747" w:rsidRDefault="008F7747" w:rsidP="008F7747">
      <w:pPr>
        <w:pStyle w:val="CSP-ChapterBodyText"/>
      </w:pPr>
      <w:r w:rsidRPr="008F7747">
        <w:t>“You were never forgotten… I remember the day your name was spoken in covenant…”</w:t>
      </w:r>
    </w:p>
    <w:p w14:paraId="363CFB46" w14:textId="77777777" w:rsidR="0043150D" w:rsidRPr="00C40C47" w:rsidRDefault="0043150D" w:rsidP="00987D79">
      <w:pPr>
        <w:pStyle w:val="CSP-ChapterBodyText"/>
      </w:pPr>
    </w:p>
    <w:p w14:paraId="3C73727A" w14:textId="77777777" w:rsidR="00987D79" w:rsidRPr="00C40C47" w:rsidRDefault="00987D79" w:rsidP="00987D79">
      <w:pPr>
        <w:pStyle w:val="CSP-ChapterBodyText"/>
        <w:sectPr w:rsidR="00987D79" w:rsidRPr="00C40C47" w:rsidSect="00027EDB">
          <w:headerReference w:type="even" r:id="rId17"/>
          <w:headerReference w:type="default" r:id="rId18"/>
          <w:footerReference w:type="even" r:id="rId19"/>
          <w:headerReference w:type="first" r:id="rId20"/>
          <w:footerReference w:type="first" r:id="rId21"/>
          <w:pgSz w:w="12240" w:h="15840"/>
          <w:pgMar w:top="1440" w:right="1440" w:bottom="1440" w:left="1440" w:header="576" w:footer="432" w:gutter="0"/>
          <w:cols w:space="720"/>
          <w:titlePg/>
          <w:docGrid w:linePitch="360"/>
        </w:sectPr>
      </w:pPr>
    </w:p>
    <w:p w14:paraId="33FB7B74" w14:textId="77777777" w:rsidR="00987D79" w:rsidRPr="00C40C47" w:rsidRDefault="00987D79" w:rsidP="00987D79">
      <w:pPr>
        <w:jc w:val="center"/>
        <w:rPr>
          <w:rFonts w:ascii="Garamond" w:hAnsi="Garamond"/>
          <w:iCs/>
          <w:sz w:val="44"/>
          <w:szCs w:val="44"/>
        </w:rPr>
      </w:pPr>
    </w:p>
    <w:p w14:paraId="51BBCF68" w14:textId="77777777" w:rsidR="00987D79" w:rsidRPr="00C40C47" w:rsidRDefault="00987D79" w:rsidP="00987D79">
      <w:pPr>
        <w:jc w:val="center"/>
        <w:rPr>
          <w:rFonts w:ascii="Garamond" w:hAnsi="Garamond"/>
          <w:iCs/>
          <w:sz w:val="44"/>
          <w:szCs w:val="44"/>
        </w:rPr>
      </w:pPr>
    </w:p>
    <w:p w14:paraId="2D10A073" w14:textId="77777777" w:rsidR="00987D79" w:rsidRPr="00C40C47" w:rsidRDefault="00987D79" w:rsidP="00987D79">
      <w:pPr>
        <w:jc w:val="center"/>
        <w:rPr>
          <w:rFonts w:ascii="Garamond" w:hAnsi="Garamond"/>
          <w:iCs/>
          <w:sz w:val="44"/>
          <w:szCs w:val="44"/>
        </w:rPr>
      </w:pPr>
    </w:p>
    <w:p w14:paraId="71E8232E" w14:textId="77777777" w:rsidR="00987D79" w:rsidRPr="00C40C47" w:rsidRDefault="00987D79" w:rsidP="00987D79">
      <w:pPr>
        <w:jc w:val="center"/>
        <w:rPr>
          <w:rFonts w:ascii="Garamond" w:hAnsi="Garamond"/>
          <w:iCs/>
          <w:sz w:val="44"/>
          <w:szCs w:val="44"/>
        </w:rPr>
      </w:pPr>
    </w:p>
    <w:p w14:paraId="719A9FE2" w14:textId="77777777" w:rsidR="00987D79" w:rsidRPr="00C40C47" w:rsidRDefault="00987D79" w:rsidP="00987D79">
      <w:pPr>
        <w:jc w:val="center"/>
        <w:rPr>
          <w:rFonts w:ascii="Garamond" w:hAnsi="Garamond"/>
          <w:iCs/>
          <w:sz w:val="44"/>
          <w:szCs w:val="44"/>
        </w:rPr>
      </w:pPr>
    </w:p>
    <w:p w14:paraId="53F48AD3" w14:textId="77777777" w:rsidR="00987D79" w:rsidRPr="00C40C47" w:rsidRDefault="00987D79" w:rsidP="00987D79">
      <w:pPr>
        <w:jc w:val="center"/>
        <w:rPr>
          <w:rFonts w:ascii="Garamond" w:hAnsi="Garamond"/>
          <w:iCs/>
          <w:sz w:val="44"/>
          <w:szCs w:val="44"/>
        </w:rPr>
      </w:pPr>
    </w:p>
    <w:p w14:paraId="00AE91CB" w14:textId="3AA3E469" w:rsidR="00987D79" w:rsidRPr="0043150D" w:rsidRDefault="002B60D7" w:rsidP="00555F42">
      <w:pPr>
        <w:pStyle w:val="CSP-ChapterTitle"/>
        <w:rPr>
          <w:rFonts w:ascii="Garamond" w:hAnsi="Garamond"/>
          <w:b/>
          <w:bCs/>
          <w:iCs w:val="0"/>
        </w:rPr>
      </w:pPr>
      <w:bookmarkStart w:id="1" w:name="_Toc198756972"/>
      <w:r>
        <w:rPr>
          <w:rFonts w:ascii="Garamond" w:hAnsi="Garamond"/>
        </w:rPr>
        <w:t>2</w:t>
      </w:r>
      <w:r w:rsidR="00AE36E1">
        <w:rPr>
          <w:rFonts w:ascii="Garamond" w:hAnsi="Garamond"/>
        </w:rPr>
        <w:t xml:space="preserve"> </w:t>
      </w:r>
      <w:bookmarkEnd w:id="1"/>
      <w:r>
        <w:rPr>
          <w:rFonts w:ascii="Garamond" w:hAnsi="Garamond"/>
        </w:rPr>
        <w:t>carried, then dropped</w:t>
      </w:r>
    </w:p>
    <w:p w14:paraId="671EB3F6" w14:textId="6A4F0B4E" w:rsidR="005277E7" w:rsidRPr="005277E7" w:rsidRDefault="005277E7" w:rsidP="005277E7">
      <w:pPr>
        <w:pStyle w:val="CSP-ChapterBodyText"/>
        <w:ind w:firstLine="0"/>
      </w:pPr>
    </w:p>
    <w:p w14:paraId="646054EF" w14:textId="77777777" w:rsidR="002B60D7" w:rsidRPr="002B60D7" w:rsidRDefault="002B60D7" w:rsidP="002B60D7">
      <w:pPr>
        <w:pStyle w:val="CSP-ChapterBodyText"/>
      </w:pPr>
      <w:r w:rsidRPr="002B60D7">
        <w:t>He was only five.</w:t>
      </w:r>
    </w:p>
    <w:p w14:paraId="5EA74FA1" w14:textId="77777777" w:rsidR="002B60D7" w:rsidRPr="002B60D7" w:rsidRDefault="002B60D7" w:rsidP="002B60D7">
      <w:pPr>
        <w:pStyle w:val="CSP-ChapterBodyText"/>
      </w:pPr>
      <w:r w:rsidRPr="002B60D7">
        <w:t>Too young to understand war.</w:t>
      </w:r>
    </w:p>
    <w:p w14:paraId="53A6C887" w14:textId="77777777" w:rsidR="002B60D7" w:rsidRPr="002B60D7" w:rsidRDefault="002B60D7" w:rsidP="002B60D7">
      <w:pPr>
        <w:pStyle w:val="CSP-ChapterBodyText"/>
      </w:pPr>
      <w:r w:rsidRPr="002B60D7">
        <w:t>Too small to read the eyes of the terrified.</w:t>
      </w:r>
    </w:p>
    <w:p w14:paraId="4067B23E" w14:textId="77777777" w:rsidR="002B60D7" w:rsidRPr="002B60D7" w:rsidRDefault="002B60D7" w:rsidP="002B60D7">
      <w:pPr>
        <w:pStyle w:val="CSP-ChapterBodyText"/>
      </w:pPr>
      <w:r w:rsidRPr="002B60D7">
        <w:t>And far too fragile to carry the weight of a collapsing house.</w:t>
      </w:r>
    </w:p>
    <w:p w14:paraId="652DCE23" w14:textId="77777777" w:rsidR="002B60D7" w:rsidRPr="002B60D7" w:rsidRDefault="002B60D7" w:rsidP="002B60D7">
      <w:pPr>
        <w:pStyle w:val="CSP-ChapterBodyText"/>
      </w:pPr>
    </w:p>
    <w:p w14:paraId="2949F7D9" w14:textId="77777777" w:rsidR="002B60D7" w:rsidRPr="002B60D7" w:rsidRDefault="002B60D7" w:rsidP="002B60D7">
      <w:pPr>
        <w:pStyle w:val="CSP-ChapterBodyText"/>
      </w:pPr>
      <w:r w:rsidRPr="002B60D7">
        <w:t>But when legacy crumbled—he was carried.</w:t>
      </w:r>
    </w:p>
    <w:p w14:paraId="15B5FF39" w14:textId="77777777" w:rsidR="002B60D7" w:rsidRPr="002B60D7" w:rsidRDefault="002B60D7" w:rsidP="002B60D7">
      <w:pPr>
        <w:pStyle w:val="CSP-ChapterBodyText"/>
      </w:pPr>
    </w:p>
    <w:p w14:paraId="020CFAD0" w14:textId="77777777" w:rsidR="002B60D7" w:rsidRPr="002B60D7" w:rsidRDefault="002B60D7" w:rsidP="002B60D7">
      <w:pPr>
        <w:pStyle w:val="CSP-ChapterBodyText"/>
      </w:pPr>
      <w:r w:rsidRPr="002B60D7">
        <w:t>Not with evil intent.</w:t>
      </w:r>
    </w:p>
    <w:p w14:paraId="46FEAD84" w14:textId="77777777" w:rsidR="002B60D7" w:rsidRPr="002B60D7" w:rsidRDefault="002B60D7" w:rsidP="002B60D7">
      <w:pPr>
        <w:pStyle w:val="CSP-ChapterBodyText"/>
      </w:pPr>
      <w:r w:rsidRPr="002B60D7">
        <w:t>Not with cruelty.</w:t>
      </w:r>
    </w:p>
    <w:p w14:paraId="33538463" w14:textId="77777777" w:rsidR="002B60D7" w:rsidRPr="002B60D7" w:rsidRDefault="002B60D7" w:rsidP="002B60D7">
      <w:pPr>
        <w:pStyle w:val="CSP-ChapterBodyText"/>
      </w:pPr>
      <w:r w:rsidRPr="002B60D7">
        <w:t>But with panic.</w:t>
      </w:r>
    </w:p>
    <w:p w14:paraId="260A95DE" w14:textId="77777777" w:rsidR="002B60D7" w:rsidRPr="002B60D7" w:rsidRDefault="002B60D7" w:rsidP="002B60D7">
      <w:pPr>
        <w:pStyle w:val="CSP-ChapterBodyText"/>
      </w:pPr>
    </w:p>
    <w:p w14:paraId="7F243F8F" w14:textId="77777777" w:rsidR="002B60D7" w:rsidRPr="002B60D7" w:rsidRDefault="002B60D7" w:rsidP="002B60D7">
      <w:pPr>
        <w:pStyle w:val="CSP-ChapterBodyText"/>
      </w:pPr>
      <w:r w:rsidRPr="002B60D7">
        <w:t>She meant to protect him.</w:t>
      </w:r>
    </w:p>
    <w:p w14:paraId="2CA74FF4" w14:textId="77777777" w:rsidR="002B60D7" w:rsidRPr="002B60D7" w:rsidRDefault="002B60D7" w:rsidP="002B60D7">
      <w:pPr>
        <w:pStyle w:val="CSP-ChapterBodyText"/>
      </w:pPr>
      <w:r w:rsidRPr="002B60D7">
        <w:t>She ran fast, arms tight, heart pounding like war drums behind her ribs.</w:t>
      </w:r>
    </w:p>
    <w:p w14:paraId="29B318FC" w14:textId="77777777" w:rsidR="002B60D7" w:rsidRPr="002B60D7" w:rsidRDefault="002B60D7" w:rsidP="002B60D7">
      <w:pPr>
        <w:pStyle w:val="CSP-ChapterBodyText"/>
      </w:pPr>
      <w:r w:rsidRPr="002B60D7">
        <w:t>But even love can drop what it fears it cannot save.</w:t>
      </w:r>
    </w:p>
    <w:p w14:paraId="56D2511D" w14:textId="77777777" w:rsidR="002B60D7" w:rsidRPr="002B60D7" w:rsidRDefault="002B60D7" w:rsidP="002B60D7">
      <w:pPr>
        <w:pStyle w:val="CSP-ChapterBodyText"/>
      </w:pPr>
    </w:p>
    <w:p w14:paraId="5D7EB002" w14:textId="77777777" w:rsidR="002B60D7" w:rsidRPr="002B60D7" w:rsidRDefault="002B60D7" w:rsidP="002B60D7">
      <w:pPr>
        <w:pStyle w:val="CSP-ChapterBodyText"/>
      </w:pPr>
      <w:r w:rsidRPr="002B60D7">
        <w:t>And in that sudden moment—he fell.</w:t>
      </w:r>
    </w:p>
    <w:p w14:paraId="60331AD6" w14:textId="77777777" w:rsidR="002B60D7" w:rsidRPr="002B60D7" w:rsidRDefault="002B60D7" w:rsidP="002B60D7">
      <w:pPr>
        <w:pStyle w:val="CSP-ChapterBodyText"/>
      </w:pPr>
      <w:r w:rsidRPr="002B60D7">
        <w:lastRenderedPageBreak/>
        <w:t>Not just from her arms… but from his future.</w:t>
      </w:r>
    </w:p>
    <w:p w14:paraId="239962FA" w14:textId="77777777" w:rsidR="002B60D7" w:rsidRPr="002B60D7" w:rsidRDefault="002B60D7" w:rsidP="002B60D7">
      <w:pPr>
        <w:pStyle w:val="CSP-ChapterBodyText"/>
      </w:pPr>
    </w:p>
    <w:p w14:paraId="4E76E57D" w14:textId="77777777" w:rsidR="002B60D7" w:rsidRPr="002B60D7" w:rsidRDefault="002B60D7" w:rsidP="002B60D7">
      <w:pPr>
        <w:pStyle w:val="CSP-ChapterBodyText"/>
      </w:pPr>
      <w:r w:rsidRPr="002B60D7">
        <w:t>His legs bent in ways they were never meant to.</w:t>
      </w:r>
    </w:p>
    <w:p w14:paraId="424ECFFD" w14:textId="77777777" w:rsidR="002B60D7" w:rsidRPr="002B60D7" w:rsidRDefault="002B60D7" w:rsidP="002B60D7">
      <w:pPr>
        <w:pStyle w:val="CSP-ChapterBodyText"/>
      </w:pPr>
      <w:r w:rsidRPr="002B60D7">
        <w:t>His walk forever marked by the moment fear won.</w:t>
      </w:r>
    </w:p>
    <w:p w14:paraId="648E061C" w14:textId="77777777" w:rsidR="002B60D7" w:rsidRPr="002B60D7" w:rsidRDefault="002B60D7" w:rsidP="002B60D7">
      <w:pPr>
        <w:pStyle w:val="CSP-ChapterBodyText"/>
      </w:pPr>
    </w:p>
    <w:p w14:paraId="378D3AE9" w14:textId="77777777" w:rsidR="002B60D7" w:rsidRPr="002B60D7" w:rsidRDefault="002B60D7" w:rsidP="002B60D7">
      <w:pPr>
        <w:pStyle w:val="CSP-ChapterBodyText"/>
      </w:pPr>
      <w:r w:rsidRPr="002B60D7">
        <w:t>He never stood a chance.</w:t>
      </w:r>
    </w:p>
    <w:p w14:paraId="4019D536" w14:textId="77777777" w:rsidR="002B60D7" w:rsidRPr="002B60D7" w:rsidRDefault="002B60D7" w:rsidP="002B60D7">
      <w:pPr>
        <w:pStyle w:val="CSP-ChapterBodyText"/>
      </w:pPr>
      <w:r w:rsidRPr="002B60D7">
        <w:t>The fall wasn’t his fault, but still… he carried the shame.</w:t>
      </w:r>
    </w:p>
    <w:p w14:paraId="3A1546EB" w14:textId="77777777" w:rsidR="002B60D7" w:rsidRPr="002B60D7" w:rsidRDefault="002B60D7" w:rsidP="002B60D7">
      <w:pPr>
        <w:pStyle w:val="CSP-ChapterBodyText"/>
      </w:pPr>
      <w:r w:rsidRPr="002B60D7">
        <w:t>He limped through life like the fall had been a choice.</w:t>
      </w:r>
    </w:p>
    <w:p w14:paraId="5D4E7817" w14:textId="77777777" w:rsidR="002B60D7" w:rsidRPr="002B60D7" w:rsidRDefault="002B60D7" w:rsidP="002B60D7">
      <w:pPr>
        <w:pStyle w:val="CSP-ChapterBodyText"/>
      </w:pPr>
      <w:r w:rsidRPr="002B60D7">
        <w:t>Like weakness disqualified him from worth.</w:t>
      </w:r>
    </w:p>
    <w:p w14:paraId="2661F894" w14:textId="77777777" w:rsidR="002B60D7" w:rsidRPr="002B60D7" w:rsidRDefault="002B60D7" w:rsidP="002B60D7">
      <w:pPr>
        <w:pStyle w:val="CSP-ChapterBodyText"/>
      </w:pPr>
      <w:r w:rsidRPr="002B60D7">
        <w:t>Like trauma had the final word.</w:t>
      </w:r>
    </w:p>
    <w:p w14:paraId="178A00A9" w14:textId="77777777" w:rsidR="002B60D7" w:rsidRPr="002B60D7" w:rsidRDefault="002B60D7" w:rsidP="002B60D7">
      <w:pPr>
        <w:pStyle w:val="CSP-ChapterBodyText"/>
      </w:pPr>
    </w:p>
    <w:p w14:paraId="24482465" w14:textId="77777777" w:rsidR="002B60D7" w:rsidRPr="002B60D7" w:rsidRDefault="002B60D7" w:rsidP="002B60D7">
      <w:pPr>
        <w:pStyle w:val="CSP-ChapterBodyText"/>
      </w:pPr>
      <w:r w:rsidRPr="002B60D7">
        <w:t>But I—I am Dominion.</w:t>
      </w:r>
    </w:p>
    <w:p w14:paraId="7EA8F7BA" w14:textId="77777777" w:rsidR="002B60D7" w:rsidRPr="002B60D7" w:rsidRDefault="002B60D7" w:rsidP="002B60D7">
      <w:pPr>
        <w:pStyle w:val="CSP-ChapterBodyText"/>
      </w:pPr>
      <w:r w:rsidRPr="002B60D7">
        <w:t xml:space="preserve">And I tell you: </w:t>
      </w:r>
      <w:r w:rsidRPr="002B60D7">
        <w:rPr>
          <w:b/>
          <w:bCs/>
        </w:rPr>
        <w:t>the fall was not final.</w:t>
      </w:r>
    </w:p>
    <w:p w14:paraId="33348DE3" w14:textId="77777777" w:rsidR="002B60D7" w:rsidRPr="002B60D7" w:rsidRDefault="002B60D7" w:rsidP="002B60D7">
      <w:pPr>
        <w:pStyle w:val="CSP-ChapterBodyText"/>
      </w:pPr>
    </w:p>
    <w:p w14:paraId="023405ED" w14:textId="77777777" w:rsidR="002B60D7" w:rsidRPr="002B60D7" w:rsidRDefault="002B60D7" w:rsidP="002B60D7">
      <w:pPr>
        <w:pStyle w:val="CSP-ChapterBodyText"/>
      </w:pPr>
      <w:r w:rsidRPr="002B60D7">
        <w:t>The fall only wrote the first half of the sentence.</w:t>
      </w:r>
    </w:p>
    <w:p w14:paraId="20D3FB03" w14:textId="77777777" w:rsidR="002B60D7" w:rsidRPr="002B60D7" w:rsidRDefault="002B60D7" w:rsidP="002B60D7">
      <w:pPr>
        <w:pStyle w:val="CSP-ChapterBodyText"/>
      </w:pPr>
      <w:r w:rsidRPr="002B60D7">
        <w:t>The rise is still coming.</w:t>
      </w:r>
    </w:p>
    <w:p w14:paraId="7F51787B" w14:textId="77777777" w:rsidR="002B60D7" w:rsidRPr="002B60D7" w:rsidRDefault="002B60D7" w:rsidP="002B60D7">
      <w:pPr>
        <w:pStyle w:val="CSP-ChapterBodyText"/>
      </w:pPr>
    </w:p>
    <w:p w14:paraId="73880815" w14:textId="77777777" w:rsidR="002B60D7" w:rsidRPr="002B60D7" w:rsidRDefault="002B60D7" w:rsidP="002B60D7">
      <w:pPr>
        <w:pStyle w:val="CSP-ChapterBodyText"/>
      </w:pPr>
      <w:r w:rsidRPr="002B60D7">
        <w:t>He thought I forgot him when he hit the floor.</w:t>
      </w:r>
    </w:p>
    <w:p w14:paraId="44AB0224" w14:textId="77777777" w:rsidR="002B60D7" w:rsidRPr="002B60D7" w:rsidRDefault="002B60D7" w:rsidP="002B60D7">
      <w:pPr>
        <w:pStyle w:val="CSP-ChapterBodyText"/>
      </w:pPr>
      <w:r w:rsidRPr="002B60D7">
        <w:t>He thought inheritance stops at broken bones.</w:t>
      </w:r>
    </w:p>
    <w:p w14:paraId="6F7E0A4C" w14:textId="77777777" w:rsidR="002B60D7" w:rsidRPr="002B60D7" w:rsidRDefault="002B60D7" w:rsidP="002B60D7">
      <w:pPr>
        <w:pStyle w:val="CSP-ChapterBodyText"/>
      </w:pPr>
      <w:r w:rsidRPr="002B60D7">
        <w:t>He thought kings only call those who stand tall and walk proud.</w:t>
      </w:r>
    </w:p>
    <w:p w14:paraId="515E030A" w14:textId="77777777" w:rsidR="002B60D7" w:rsidRPr="002B60D7" w:rsidRDefault="002B60D7" w:rsidP="002B60D7">
      <w:pPr>
        <w:pStyle w:val="CSP-ChapterBodyText"/>
      </w:pPr>
    </w:p>
    <w:p w14:paraId="1EA77306" w14:textId="77777777" w:rsidR="002B60D7" w:rsidRPr="002B60D7" w:rsidRDefault="002B60D7" w:rsidP="002B60D7">
      <w:pPr>
        <w:pStyle w:val="CSP-ChapterBodyText"/>
      </w:pPr>
      <w:r w:rsidRPr="002B60D7">
        <w:t xml:space="preserve">But I remember </w:t>
      </w:r>
      <w:proofErr w:type="spellStart"/>
      <w:proofErr w:type="gramStart"/>
      <w:r w:rsidRPr="002B60D7">
        <w:t>every one</w:t>
      </w:r>
      <w:proofErr w:type="spellEnd"/>
      <w:proofErr w:type="gramEnd"/>
      <w:r w:rsidRPr="002B60D7">
        <w:t xml:space="preserve"> who was dropped in the dark while the kingdom shook.</w:t>
      </w:r>
    </w:p>
    <w:p w14:paraId="18F45F3C" w14:textId="77777777" w:rsidR="002B60D7" w:rsidRPr="002B60D7" w:rsidRDefault="002B60D7" w:rsidP="002B60D7">
      <w:pPr>
        <w:pStyle w:val="CSP-ChapterBodyText"/>
      </w:pPr>
      <w:r w:rsidRPr="002B60D7">
        <w:t xml:space="preserve">I remember </w:t>
      </w:r>
      <w:proofErr w:type="spellStart"/>
      <w:proofErr w:type="gramStart"/>
      <w:r w:rsidRPr="002B60D7">
        <w:t>every one</w:t>
      </w:r>
      <w:proofErr w:type="spellEnd"/>
      <w:proofErr w:type="gramEnd"/>
      <w:r w:rsidRPr="002B60D7">
        <w:t xml:space="preserve"> who inherited wounds instead of wealth.</w:t>
      </w:r>
    </w:p>
    <w:p w14:paraId="71F64128" w14:textId="77777777" w:rsidR="002B60D7" w:rsidRPr="002B60D7" w:rsidRDefault="002B60D7" w:rsidP="002B60D7">
      <w:pPr>
        <w:pStyle w:val="CSP-ChapterBodyText"/>
      </w:pPr>
      <w:r w:rsidRPr="002B60D7">
        <w:t>And I do not discard the wounded.</w:t>
      </w:r>
    </w:p>
    <w:p w14:paraId="0F2E9CDC" w14:textId="77777777" w:rsidR="002B60D7" w:rsidRPr="002B60D7" w:rsidRDefault="002B60D7" w:rsidP="002B60D7">
      <w:pPr>
        <w:pStyle w:val="CSP-ChapterBodyText"/>
      </w:pPr>
    </w:p>
    <w:p w14:paraId="0A446B08" w14:textId="77777777" w:rsidR="002B60D7" w:rsidRPr="002B60D7" w:rsidRDefault="002B60D7" w:rsidP="002B60D7">
      <w:pPr>
        <w:pStyle w:val="CSP-ChapterBodyText"/>
      </w:pPr>
      <w:r w:rsidRPr="002B60D7">
        <w:t>I wait for their rise.</w:t>
      </w:r>
    </w:p>
    <w:p w14:paraId="7DCAD3D7" w14:textId="77777777" w:rsidR="002B60D7" w:rsidRPr="002B60D7" w:rsidRDefault="002B60D7" w:rsidP="002B60D7">
      <w:pPr>
        <w:pStyle w:val="CSP-ChapterBodyText"/>
      </w:pPr>
    </w:p>
    <w:p w14:paraId="692DD950" w14:textId="77777777" w:rsidR="002B60D7" w:rsidRPr="002B60D7" w:rsidRDefault="002B60D7" w:rsidP="002B60D7">
      <w:pPr>
        <w:pStyle w:val="CSP-ChapterBodyText"/>
      </w:pPr>
      <w:r w:rsidRPr="002B60D7">
        <w:t>Because I—Dominion—know that legacy doesn’t end at the limp.</w:t>
      </w:r>
    </w:p>
    <w:p w14:paraId="1EF6B5CB" w14:textId="77777777" w:rsidR="002B60D7" w:rsidRPr="002B60D7" w:rsidRDefault="002B60D7" w:rsidP="002B60D7">
      <w:pPr>
        <w:pStyle w:val="CSP-ChapterBodyText"/>
      </w:pPr>
      <w:r w:rsidRPr="002B60D7">
        <w:t>It begins when the broken still believe they belong.</w:t>
      </w:r>
    </w:p>
    <w:p w14:paraId="0BEE76E6" w14:textId="60330ADF" w:rsidR="00BA437C" w:rsidRPr="00BA437C" w:rsidRDefault="00BA437C" w:rsidP="00807DCB">
      <w:pPr>
        <w:pStyle w:val="CSP-ChapterBodyText"/>
      </w:pPr>
    </w:p>
    <w:p w14:paraId="080AEB07" w14:textId="200D8470" w:rsidR="002B60D7" w:rsidRDefault="002B60D7">
      <w:pPr>
        <w:spacing w:after="160" w:line="259" w:lineRule="auto"/>
        <w:rPr>
          <w:iCs/>
        </w:rPr>
      </w:pPr>
      <w:r>
        <w:br w:type="page"/>
      </w:r>
    </w:p>
    <w:p w14:paraId="107D1D1F" w14:textId="77777777" w:rsidR="002B60D7" w:rsidRPr="002B60D7" w:rsidRDefault="002B60D7" w:rsidP="002B60D7">
      <w:pPr>
        <w:pStyle w:val="CSP-ChapterBodyText"/>
        <w:jc w:val="center"/>
        <w:rPr>
          <w:b/>
          <w:bCs/>
        </w:rPr>
      </w:pPr>
      <w:r w:rsidRPr="002B60D7">
        <w:rPr>
          <w:b/>
          <w:bCs/>
        </w:rPr>
        <w:lastRenderedPageBreak/>
        <w:t>Reflection: The Wound Wasn’t Yours</w:t>
      </w:r>
    </w:p>
    <w:p w14:paraId="2AD2F200" w14:textId="77777777" w:rsidR="002B60D7" w:rsidRPr="002B60D7" w:rsidRDefault="002B60D7" w:rsidP="002B60D7">
      <w:pPr>
        <w:pStyle w:val="CSP-ChapterBodyText"/>
      </w:pPr>
    </w:p>
    <w:p w14:paraId="799AA544" w14:textId="77777777" w:rsidR="002B60D7" w:rsidRPr="002B60D7" w:rsidRDefault="002B60D7" w:rsidP="002B60D7">
      <w:pPr>
        <w:pStyle w:val="CSP-ChapterBodyText"/>
        <w:rPr>
          <w:b/>
          <w:bCs/>
        </w:rPr>
      </w:pPr>
      <w:r w:rsidRPr="002B60D7">
        <w:rPr>
          <w:b/>
          <w:bCs/>
        </w:rPr>
        <w:t>In the hush that follows the fall…</w:t>
      </w:r>
    </w:p>
    <w:p w14:paraId="231E484B" w14:textId="77777777" w:rsidR="002B60D7" w:rsidRPr="002B60D7" w:rsidRDefault="002B60D7" w:rsidP="002B60D7">
      <w:pPr>
        <w:pStyle w:val="CSP-ChapterBodyText"/>
      </w:pPr>
      <w:r w:rsidRPr="002B60D7">
        <w:t>There are wounds you didn’t choose.</w:t>
      </w:r>
    </w:p>
    <w:p w14:paraId="5BC83412" w14:textId="77777777" w:rsidR="002B60D7" w:rsidRPr="002B60D7" w:rsidRDefault="002B60D7" w:rsidP="002B60D7">
      <w:pPr>
        <w:pStyle w:val="CSP-ChapterBodyText"/>
      </w:pPr>
      <w:r w:rsidRPr="002B60D7">
        <w:t>Breaks you didn’t cause.</w:t>
      </w:r>
    </w:p>
    <w:p w14:paraId="2A8273AD" w14:textId="77777777" w:rsidR="002B60D7" w:rsidRPr="002B60D7" w:rsidRDefault="002B60D7" w:rsidP="002B60D7">
      <w:pPr>
        <w:pStyle w:val="CSP-ChapterBodyText"/>
      </w:pPr>
      <w:r w:rsidRPr="002B60D7">
        <w:t>Falls that came from someone else’s fear.</w:t>
      </w:r>
    </w:p>
    <w:p w14:paraId="699C8538" w14:textId="77777777" w:rsidR="002B60D7" w:rsidRPr="002B60D7" w:rsidRDefault="002B60D7" w:rsidP="002B60D7">
      <w:pPr>
        <w:pStyle w:val="CSP-ChapterBodyText"/>
      </w:pPr>
      <w:r w:rsidRPr="002B60D7">
        <w:t>But even then—Dominion was watching.</w:t>
      </w:r>
    </w:p>
    <w:p w14:paraId="34AF9939" w14:textId="77777777" w:rsidR="002B60D7" w:rsidRPr="002B60D7" w:rsidRDefault="002B60D7" w:rsidP="002B60D7">
      <w:pPr>
        <w:pStyle w:val="CSP-ChapterBodyText"/>
      </w:pPr>
    </w:p>
    <w:p w14:paraId="4F95FE6A" w14:textId="77777777" w:rsidR="002B60D7" w:rsidRPr="002B60D7" w:rsidRDefault="002B60D7" w:rsidP="002B60D7">
      <w:pPr>
        <w:pStyle w:val="CSP-ChapterBodyText"/>
      </w:pPr>
      <w:r w:rsidRPr="002B60D7">
        <w:t>You were not dropped out of purpose.</w:t>
      </w:r>
    </w:p>
    <w:p w14:paraId="484E1920" w14:textId="77777777" w:rsidR="002B60D7" w:rsidRPr="002B60D7" w:rsidRDefault="002B60D7" w:rsidP="002B60D7">
      <w:pPr>
        <w:pStyle w:val="CSP-ChapterBodyText"/>
      </w:pPr>
      <w:r w:rsidRPr="002B60D7">
        <w:t>You were dropped in panic.</w:t>
      </w:r>
    </w:p>
    <w:p w14:paraId="7726BAB0" w14:textId="77777777" w:rsidR="002B60D7" w:rsidRPr="002B60D7" w:rsidRDefault="002B60D7" w:rsidP="002B60D7">
      <w:pPr>
        <w:pStyle w:val="CSP-ChapterBodyText"/>
      </w:pPr>
      <w:r w:rsidRPr="002B60D7">
        <w:t xml:space="preserve">But you were </w:t>
      </w:r>
      <w:r w:rsidRPr="002B60D7">
        <w:rPr>
          <w:i/>
        </w:rPr>
        <w:t>never</w:t>
      </w:r>
      <w:r w:rsidRPr="002B60D7">
        <w:t xml:space="preserve"> dropped out of destiny.</w:t>
      </w:r>
    </w:p>
    <w:p w14:paraId="23D4D884" w14:textId="77777777" w:rsidR="002B60D7" w:rsidRPr="002B60D7" w:rsidRDefault="00835DB8" w:rsidP="002B60D7">
      <w:pPr>
        <w:pStyle w:val="CSP-ChapterBodyText"/>
      </w:pPr>
      <w:r w:rsidRPr="002B60D7">
        <w:rPr>
          <w:iCs w:val="0"/>
          <w:noProof/>
        </w:rPr>
        <w:pict w14:anchorId="679AE51D">
          <v:rect id="_x0000_i1031" alt="" style="width:468pt;height:.05pt;mso-width-percent:0;mso-height-percent:0;mso-width-percent:0;mso-height-percent:0" o:hralign="center" o:hrstd="t" o:hr="t" fillcolor="#a0a0a0" stroked="f"/>
        </w:pict>
      </w:r>
    </w:p>
    <w:p w14:paraId="37830D0E" w14:textId="77777777" w:rsidR="002B60D7" w:rsidRPr="002B60D7" w:rsidRDefault="002B60D7" w:rsidP="002B60D7">
      <w:pPr>
        <w:pStyle w:val="CSP-ChapterBodyText"/>
        <w:rPr>
          <w:b/>
          <w:bCs/>
        </w:rPr>
      </w:pPr>
      <w:r w:rsidRPr="002B60D7">
        <w:rPr>
          <w:b/>
          <w:bCs/>
        </w:rPr>
        <w:t>In the stillness…</w:t>
      </w:r>
    </w:p>
    <w:p w14:paraId="3998A867" w14:textId="77777777" w:rsidR="002B60D7" w:rsidRDefault="002B60D7" w:rsidP="002B60D7">
      <w:pPr>
        <w:pStyle w:val="CSP-ChapterBodyText"/>
        <w:numPr>
          <w:ilvl w:val="0"/>
          <w:numId w:val="351"/>
        </w:numPr>
      </w:pPr>
      <w:r w:rsidRPr="002B60D7">
        <w:t>Can you name the fall that changed how you see yourself?</w:t>
      </w:r>
    </w:p>
    <w:p w14:paraId="2A1726ED" w14:textId="77777777" w:rsidR="002B60D7" w:rsidRDefault="002B60D7" w:rsidP="002B60D7">
      <w:pPr>
        <w:pStyle w:val="CSP-ChapterBodyText"/>
      </w:pPr>
    </w:p>
    <w:p w14:paraId="2386ED7F" w14:textId="77777777" w:rsidR="002B60D7" w:rsidRPr="002B60D7" w:rsidRDefault="002B60D7" w:rsidP="002B60D7">
      <w:pPr>
        <w:pStyle w:val="CSP-ChapterBodyText"/>
      </w:pPr>
    </w:p>
    <w:p w14:paraId="30815AD9" w14:textId="77777777" w:rsidR="002B60D7" w:rsidRDefault="002B60D7" w:rsidP="002B60D7">
      <w:pPr>
        <w:pStyle w:val="CSP-ChapterBodyText"/>
        <w:numPr>
          <w:ilvl w:val="0"/>
          <w:numId w:val="351"/>
        </w:numPr>
      </w:pPr>
      <w:r w:rsidRPr="002B60D7">
        <w:t>Whose hands dropped you—not with hate, but with fear?</w:t>
      </w:r>
    </w:p>
    <w:p w14:paraId="01C36C49" w14:textId="77777777" w:rsidR="002B60D7" w:rsidRDefault="002B60D7" w:rsidP="002B60D7">
      <w:pPr>
        <w:pStyle w:val="CSP-ChapterBodyText"/>
      </w:pPr>
    </w:p>
    <w:p w14:paraId="3423D46C" w14:textId="77777777" w:rsidR="002B60D7" w:rsidRPr="002B60D7" w:rsidRDefault="002B60D7" w:rsidP="002B60D7">
      <w:pPr>
        <w:pStyle w:val="CSP-ChapterBodyText"/>
      </w:pPr>
    </w:p>
    <w:p w14:paraId="6D871218" w14:textId="77777777" w:rsidR="002B60D7" w:rsidRDefault="002B60D7" w:rsidP="002B60D7">
      <w:pPr>
        <w:pStyle w:val="CSP-ChapterBodyText"/>
        <w:numPr>
          <w:ilvl w:val="0"/>
          <w:numId w:val="351"/>
        </w:numPr>
      </w:pPr>
      <w:r w:rsidRPr="002B60D7">
        <w:t>Have you made peace with the limp, or are you still trying to earn the right to stand tall?</w:t>
      </w:r>
    </w:p>
    <w:p w14:paraId="5124BFC4" w14:textId="77777777" w:rsidR="002B60D7" w:rsidRDefault="002B60D7" w:rsidP="002B60D7">
      <w:pPr>
        <w:pStyle w:val="CSP-ChapterBodyText"/>
      </w:pPr>
    </w:p>
    <w:p w14:paraId="180E08C5" w14:textId="77777777" w:rsidR="002B60D7" w:rsidRPr="002B60D7" w:rsidRDefault="002B60D7" w:rsidP="002B60D7">
      <w:pPr>
        <w:pStyle w:val="CSP-ChapterBodyText"/>
      </w:pPr>
    </w:p>
    <w:p w14:paraId="6BADDBCD" w14:textId="77777777" w:rsidR="002B60D7" w:rsidRDefault="002B60D7">
      <w:pPr>
        <w:spacing w:after="160" w:line="259" w:lineRule="auto"/>
        <w:rPr>
          <w:iCs/>
        </w:rPr>
      </w:pPr>
      <w:r>
        <w:br w:type="page"/>
      </w:r>
    </w:p>
    <w:p w14:paraId="07BD7BEC" w14:textId="49981D6E" w:rsidR="002B60D7" w:rsidRPr="002B60D7" w:rsidRDefault="002B60D7" w:rsidP="002B60D7">
      <w:pPr>
        <w:pStyle w:val="CSP-ChapterBodyText"/>
        <w:rPr>
          <w:b/>
          <w:bCs/>
        </w:rPr>
      </w:pPr>
      <w:r w:rsidRPr="002B60D7">
        <w:rPr>
          <w:b/>
          <w:bCs/>
        </w:rPr>
        <w:lastRenderedPageBreak/>
        <w:t>Take a moment to respond…</w:t>
      </w:r>
    </w:p>
    <w:p w14:paraId="0B47C2C3" w14:textId="77777777" w:rsidR="002B60D7" w:rsidRPr="002B60D7" w:rsidRDefault="002B60D7" w:rsidP="002B60D7">
      <w:pPr>
        <w:pStyle w:val="CSP-ChapterBodyText"/>
      </w:pPr>
    </w:p>
    <w:p w14:paraId="5B0764E4" w14:textId="77777777" w:rsidR="002B60D7" w:rsidRPr="002B60D7" w:rsidRDefault="002B60D7" w:rsidP="002B60D7">
      <w:pPr>
        <w:pStyle w:val="CSP-ChapterBodyText"/>
      </w:pPr>
      <w:r w:rsidRPr="002B60D7">
        <w:t xml:space="preserve">Write as if Dominion is speaking to the </w:t>
      </w:r>
      <w:proofErr w:type="gramStart"/>
      <w:r w:rsidRPr="002B60D7">
        <w:t>child</w:t>
      </w:r>
      <w:proofErr w:type="gramEnd"/>
      <w:r w:rsidRPr="002B60D7">
        <w:t xml:space="preserve"> you were—the one who fell.</w:t>
      </w:r>
    </w:p>
    <w:p w14:paraId="45B6658E" w14:textId="77777777" w:rsidR="002B60D7" w:rsidRPr="002B60D7" w:rsidRDefault="002B60D7" w:rsidP="002B60D7">
      <w:pPr>
        <w:pStyle w:val="CSP-ChapterBodyText"/>
      </w:pPr>
      <w:r w:rsidRPr="002B60D7">
        <w:t>Let love speak louder than the shame.</w:t>
      </w:r>
    </w:p>
    <w:p w14:paraId="0162D38E" w14:textId="77777777" w:rsidR="002B60D7" w:rsidRPr="002B60D7" w:rsidRDefault="002B60D7" w:rsidP="002B60D7">
      <w:pPr>
        <w:pStyle w:val="CSP-ChapterBodyText"/>
      </w:pPr>
    </w:p>
    <w:p w14:paraId="475A8F54" w14:textId="77777777" w:rsidR="002B60D7" w:rsidRPr="002B60D7" w:rsidRDefault="002B60D7" w:rsidP="002B60D7">
      <w:pPr>
        <w:pStyle w:val="CSP-ChapterBodyText"/>
      </w:pPr>
      <w:r w:rsidRPr="002B60D7">
        <w:rPr>
          <w:i/>
        </w:rPr>
        <w:t>Prompt to begin with (if needed):</w:t>
      </w:r>
    </w:p>
    <w:p w14:paraId="783971D0" w14:textId="77777777" w:rsidR="002B60D7" w:rsidRPr="002B60D7" w:rsidRDefault="002B60D7" w:rsidP="002B60D7">
      <w:pPr>
        <w:pStyle w:val="CSP-ChapterBodyText"/>
      </w:pPr>
      <w:r w:rsidRPr="002B60D7">
        <w:t>“You never had to be unbroken to be chosen… I saw the fall, and I still called you mine.”</w:t>
      </w:r>
    </w:p>
    <w:p w14:paraId="419E8E5C" w14:textId="77777777" w:rsidR="00CE3E75" w:rsidRPr="00CE3E75" w:rsidRDefault="00CE3E75" w:rsidP="00CE3E75">
      <w:pPr>
        <w:pStyle w:val="CSP-ChapterBodyText"/>
      </w:pPr>
    </w:p>
    <w:p w14:paraId="50DD2FE2" w14:textId="77777777" w:rsidR="004500D5" w:rsidRDefault="00AE36E1">
      <w:pPr>
        <w:spacing w:after="160" w:line="259" w:lineRule="auto"/>
        <w:rPr>
          <w:rFonts w:ascii="Garamond" w:hAnsi="Garamond"/>
          <w:iCs/>
          <w:sz w:val="44"/>
          <w:szCs w:val="44"/>
        </w:rPr>
      </w:pPr>
      <w:r>
        <w:rPr>
          <w:rFonts w:ascii="Garamond" w:hAnsi="Garamond"/>
          <w:iCs/>
          <w:sz w:val="44"/>
          <w:szCs w:val="44"/>
        </w:rPr>
        <w:br w:type="page"/>
      </w:r>
    </w:p>
    <w:p w14:paraId="1975B6F6" w14:textId="77777777" w:rsidR="00AE36E1" w:rsidRDefault="00AE36E1" w:rsidP="00AE36E1">
      <w:pPr>
        <w:jc w:val="center"/>
        <w:rPr>
          <w:rFonts w:ascii="Garamond" w:hAnsi="Garamond"/>
          <w:iCs/>
          <w:sz w:val="44"/>
          <w:szCs w:val="44"/>
        </w:rPr>
      </w:pPr>
    </w:p>
    <w:p w14:paraId="6A5D423D" w14:textId="77777777" w:rsidR="004500D5" w:rsidRDefault="004500D5" w:rsidP="00AE36E1">
      <w:pPr>
        <w:jc w:val="center"/>
        <w:rPr>
          <w:rFonts w:ascii="Garamond" w:hAnsi="Garamond"/>
          <w:iCs/>
          <w:sz w:val="44"/>
          <w:szCs w:val="44"/>
        </w:rPr>
      </w:pPr>
    </w:p>
    <w:p w14:paraId="51D61C7B" w14:textId="77777777" w:rsidR="004500D5" w:rsidRPr="00C40C47" w:rsidRDefault="004500D5" w:rsidP="00AE36E1">
      <w:pPr>
        <w:jc w:val="center"/>
        <w:rPr>
          <w:rFonts w:ascii="Garamond" w:hAnsi="Garamond"/>
          <w:iCs/>
          <w:sz w:val="44"/>
          <w:szCs w:val="44"/>
        </w:rPr>
      </w:pPr>
    </w:p>
    <w:p w14:paraId="1EDEA15C" w14:textId="77777777" w:rsidR="00AE36E1" w:rsidRPr="00C40C47" w:rsidRDefault="00AE36E1" w:rsidP="00AE36E1">
      <w:pPr>
        <w:jc w:val="center"/>
        <w:rPr>
          <w:rFonts w:ascii="Garamond" w:hAnsi="Garamond"/>
          <w:iCs/>
          <w:sz w:val="44"/>
          <w:szCs w:val="44"/>
        </w:rPr>
      </w:pPr>
    </w:p>
    <w:p w14:paraId="5DE106EF" w14:textId="77777777" w:rsidR="00AE36E1" w:rsidRPr="00C40C47" w:rsidRDefault="00AE36E1" w:rsidP="00AE36E1">
      <w:pPr>
        <w:jc w:val="center"/>
        <w:rPr>
          <w:rFonts w:ascii="Garamond" w:hAnsi="Garamond"/>
          <w:iCs/>
          <w:sz w:val="44"/>
          <w:szCs w:val="44"/>
        </w:rPr>
      </w:pPr>
    </w:p>
    <w:p w14:paraId="1CD3E7BA" w14:textId="77777777" w:rsidR="00AE36E1" w:rsidRPr="00C40C47" w:rsidRDefault="00AE36E1" w:rsidP="00AE36E1">
      <w:pPr>
        <w:jc w:val="center"/>
        <w:rPr>
          <w:rFonts w:ascii="Garamond" w:hAnsi="Garamond"/>
          <w:iCs/>
          <w:sz w:val="44"/>
          <w:szCs w:val="44"/>
        </w:rPr>
      </w:pPr>
    </w:p>
    <w:p w14:paraId="086D8970" w14:textId="77777777" w:rsidR="00AE36E1" w:rsidRPr="00C40C47" w:rsidRDefault="00AE36E1" w:rsidP="00AE36E1">
      <w:pPr>
        <w:jc w:val="center"/>
        <w:rPr>
          <w:rFonts w:ascii="Garamond" w:hAnsi="Garamond"/>
          <w:iCs/>
          <w:sz w:val="44"/>
          <w:szCs w:val="44"/>
        </w:rPr>
      </w:pPr>
    </w:p>
    <w:p w14:paraId="6D3E505F" w14:textId="77777777" w:rsidR="00AE36E1" w:rsidRPr="00C40C47" w:rsidRDefault="00AE36E1" w:rsidP="00AE36E1">
      <w:pPr>
        <w:jc w:val="center"/>
        <w:rPr>
          <w:rFonts w:ascii="Garamond" w:hAnsi="Garamond"/>
          <w:iCs/>
          <w:sz w:val="44"/>
          <w:szCs w:val="44"/>
        </w:rPr>
      </w:pPr>
    </w:p>
    <w:p w14:paraId="0A9E3FAE" w14:textId="4D2D57BD" w:rsidR="00AE36E1" w:rsidRPr="0043150D" w:rsidRDefault="002B60D7" w:rsidP="00AE36E1">
      <w:pPr>
        <w:pStyle w:val="CSP-ChapterTitle"/>
        <w:rPr>
          <w:rFonts w:ascii="Garamond" w:hAnsi="Garamond"/>
          <w:b/>
          <w:bCs/>
          <w:iCs w:val="0"/>
        </w:rPr>
      </w:pPr>
      <w:bookmarkStart w:id="2" w:name="_Toc198756973"/>
      <w:r>
        <w:rPr>
          <w:rFonts w:ascii="Garamond" w:hAnsi="Garamond"/>
        </w:rPr>
        <w:t>3</w:t>
      </w:r>
      <w:r w:rsidR="00AE36E1">
        <w:rPr>
          <w:rFonts w:ascii="Garamond" w:hAnsi="Garamond"/>
        </w:rPr>
        <w:t xml:space="preserve"> </w:t>
      </w:r>
      <w:bookmarkEnd w:id="2"/>
      <w:r>
        <w:rPr>
          <w:rFonts w:ascii="Garamond" w:hAnsi="Garamond"/>
        </w:rPr>
        <w:t>covenant still stands</w:t>
      </w:r>
    </w:p>
    <w:p w14:paraId="2897A227" w14:textId="47DD92AF" w:rsidR="009C29AB" w:rsidRPr="009C29AB" w:rsidRDefault="009C29AB" w:rsidP="009C29AB">
      <w:pPr>
        <w:pStyle w:val="CSP-ChapterBodyText"/>
        <w:ind w:firstLine="0"/>
      </w:pPr>
    </w:p>
    <w:p w14:paraId="3726AD8C" w14:textId="77777777" w:rsidR="002B60D7" w:rsidRPr="002B60D7" w:rsidRDefault="002B60D7" w:rsidP="002B60D7">
      <w:pPr>
        <w:pStyle w:val="CSP-ChapterBodyText"/>
      </w:pPr>
      <w:r w:rsidRPr="002B60D7">
        <w:t>Time had passed.</w:t>
      </w:r>
    </w:p>
    <w:p w14:paraId="61DCAF32" w14:textId="77777777" w:rsidR="002B60D7" w:rsidRPr="002B60D7" w:rsidRDefault="002B60D7" w:rsidP="002B60D7">
      <w:pPr>
        <w:pStyle w:val="CSP-ChapterBodyText"/>
      </w:pPr>
      <w:r w:rsidRPr="002B60D7">
        <w:t>Enough to bury legacies.</w:t>
      </w:r>
    </w:p>
    <w:p w14:paraId="6A39FB1C" w14:textId="77777777" w:rsidR="002B60D7" w:rsidRPr="002B60D7" w:rsidRDefault="002B60D7" w:rsidP="002B60D7">
      <w:pPr>
        <w:pStyle w:val="CSP-ChapterBodyText"/>
      </w:pPr>
      <w:r w:rsidRPr="002B60D7">
        <w:t>Enough to make kings forget their oaths.</w:t>
      </w:r>
    </w:p>
    <w:p w14:paraId="4D635B3B" w14:textId="77777777" w:rsidR="002B60D7" w:rsidRPr="002B60D7" w:rsidRDefault="002B60D7" w:rsidP="002B60D7">
      <w:pPr>
        <w:pStyle w:val="CSP-ChapterBodyText"/>
      </w:pPr>
    </w:p>
    <w:p w14:paraId="77AFBC26" w14:textId="77777777" w:rsidR="002B60D7" w:rsidRPr="002B60D7" w:rsidRDefault="002B60D7" w:rsidP="002B60D7">
      <w:pPr>
        <w:pStyle w:val="CSP-ChapterBodyText"/>
      </w:pPr>
      <w:r w:rsidRPr="002B60D7">
        <w:t>But not this King.</w:t>
      </w:r>
    </w:p>
    <w:p w14:paraId="2BD1F637" w14:textId="77777777" w:rsidR="002B60D7" w:rsidRPr="002B60D7" w:rsidRDefault="002B60D7" w:rsidP="002B60D7">
      <w:pPr>
        <w:pStyle w:val="CSP-ChapterBodyText"/>
      </w:pPr>
      <w:r w:rsidRPr="002B60D7">
        <w:t>Not this covenant.</w:t>
      </w:r>
    </w:p>
    <w:p w14:paraId="30DF71ED" w14:textId="77777777" w:rsidR="002B60D7" w:rsidRPr="002B60D7" w:rsidRDefault="002B60D7" w:rsidP="002B60D7">
      <w:pPr>
        <w:pStyle w:val="CSP-ChapterBodyText"/>
      </w:pPr>
      <w:r w:rsidRPr="002B60D7">
        <w:t>Not this moment.</w:t>
      </w:r>
    </w:p>
    <w:p w14:paraId="072251B1" w14:textId="77777777" w:rsidR="002B60D7" w:rsidRPr="002B60D7" w:rsidRDefault="002B60D7" w:rsidP="002B60D7">
      <w:pPr>
        <w:pStyle w:val="CSP-ChapterBodyText"/>
      </w:pPr>
    </w:p>
    <w:p w14:paraId="4AA49671" w14:textId="77777777" w:rsidR="002B60D7" w:rsidRPr="002B60D7" w:rsidRDefault="002B60D7" w:rsidP="002B60D7">
      <w:pPr>
        <w:pStyle w:val="CSP-ChapterBodyText"/>
      </w:pPr>
      <w:r w:rsidRPr="002B60D7">
        <w:t>I stirred him in the stillness.</w:t>
      </w:r>
    </w:p>
    <w:p w14:paraId="272C4E29" w14:textId="77777777" w:rsidR="002B60D7" w:rsidRPr="002B60D7" w:rsidRDefault="002B60D7" w:rsidP="002B60D7">
      <w:pPr>
        <w:pStyle w:val="CSP-ChapterBodyText"/>
      </w:pPr>
      <w:r w:rsidRPr="002B60D7">
        <w:t>Not with thunder. Not with scrolls or soldiers.</w:t>
      </w:r>
    </w:p>
    <w:p w14:paraId="69BF3DF4" w14:textId="77777777" w:rsidR="002B60D7" w:rsidRPr="002B60D7" w:rsidRDefault="002B60D7" w:rsidP="002B60D7">
      <w:pPr>
        <w:pStyle w:val="CSP-ChapterBodyText"/>
      </w:pPr>
      <w:r w:rsidRPr="002B60D7">
        <w:t>But with breath.</w:t>
      </w:r>
    </w:p>
    <w:p w14:paraId="68B8A948" w14:textId="77777777" w:rsidR="002B60D7" w:rsidRPr="002B60D7" w:rsidRDefault="002B60D7" w:rsidP="002B60D7">
      <w:pPr>
        <w:pStyle w:val="CSP-ChapterBodyText"/>
      </w:pPr>
    </w:p>
    <w:p w14:paraId="0F4321BA" w14:textId="77777777" w:rsidR="002B60D7" w:rsidRPr="002B60D7" w:rsidRDefault="002B60D7" w:rsidP="002B60D7">
      <w:pPr>
        <w:pStyle w:val="CSP-ChapterBodyText"/>
      </w:pPr>
      <w:r w:rsidRPr="002B60D7">
        <w:rPr>
          <w:b/>
          <w:bCs/>
        </w:rPr>
        <w:t>The breath of remembrance.</w:t>
      </w:r>
    </w:p>
    <w:p w14:paraId="1D7185A2" w14:textId="77777777" w:rsidR="002B60D7" w:rsidRPr="002B60D7" w:rsidRDefault="002B60D7" w:rsidP="002B60D7">
      <w:pPr>
        <w:pStyle w:val="CSP-ChapterBodyText"/>
      </w:pPr>
    </w:p>
    <w:p w14:paraId="27206002" w14:textId="77777777" w:rsidR="002B60D7" w:rsidRPr="002B60D7" w:rsidRDefault="002B60D7" w:rsidP="002B60D7">
      <w:pPr>
        <w:pStyle w:val="CSP-ChapterBodyText"/>
      </w:pPr>
      <w:r w:rsidRPr="002B60D7">
        <w:lastRenderedPageBreak/>
        <w:t xml:space="preserve">I whispered to David’s spirit: </w:t>
      </w:r>
      <w:r w:rsidRPr="002B60D7">
        <w:rPr>
          <w:i/>
        </w:rPr>
        <w:t>“Ask again.”</w:t>
      </w:r>
    </w:p>
    <w:p w14:paraId="2010037F" w14:textId="77777777" w:rsidR="002B60D7" w:rsidRPr="002B60D7" w:rsidRDefault="002B60D7" w:rsidP="002B60D7">
      <w:pPr>
        <w:pStyle w:val="CSP-ChapterBodyText"/>
      </w:pPr>
      <w:r w:rsidRPr="002B60D7">
        <w:t>And when he asked, the question pierced through years of silence:</w:t>
      </w:r>
    </w:p>
    <w:p w14:paraId="2162DFA7" w14:textId="77777777" w:rsidR="002B60D7" w:rsidRPr="002B60D7" w:rsidRDefault="002B60D7" w:rsidP="002B60D7">
      <w:pPr>
        <w:pStyle w:val="CSP-ChapterBodyText"/>
      </w:pPr>
      <w:r w:rsidRPr="002B60D7">
        <w:rPr>
          <w:b/>
          <w:bCs/>
        </w:rPr>
        <w:t>“Is there anyone left…?”</w:t>
      </w:r>
    </w:p>
    <w:p w14:paraId="692ACC34" w14:textId="77777777" w:rsidR="002B60D7" w:rsidRPr="002B60D7" w:rsidRDefault="002B60D7" w:rsidP="002B60D7">
      <w:pPr>
        <w:pStyle w:val="CSP-ChapterBodyText"/>
      </w:pPr>
    </w:p>
    <w:p w14:paraId="29E8CC1F" w14:textId="77777777" w:rsidR="002B60D7" w:rsidRPr="002B60D7" w:rsidRDefault="002B60D7" w:rsidP="002B60D7">
      <w:pPr>
        <w:pStyle w:val="CSP-ChapterBodyText"/>
      </w:pPr>
      <w:r w:rsidRPr="002B60D7">
        <w:t>Not anyone worthy.</w:t>
      </w:r>
    </w:p>
    <w:p w14:paraId="62EB83F2" w14:textId="77777777" w:rsidR="002B60D7" w:rsidRPr="002B60D7" w:rsidRDefault="002B60D7" w:rsidP="002B60D7">
      <w:pPr>
        <w:pStyle w:val="CSP-ChapterBodyText"/>
      </w:pPr>
      <w:r w:rsidRPr="002B60D7">
        <w:t>Not anyone strong.</w:t>
      </w:r>
    </w:p>
    <w:p w14:paraId="0031CE15" w14:textId="77777777" w:rsidR="002B60D7" w:rsidRPr="002B60D7" w:rsidRDefault="002B60D7" w:rsidP="002B60D7">
      <w:pPr>
        <w:pStyle w:val="CSP-ChapterBodyText"/>
      </w:pPr>
      <w:r w:rsidRPr="002B60D7">
        <w:t>Not anyone visible.</w:t>
      </w:r>
    </w:p>
    <w:p w14:paraId="11BBB613" w14:textId="77777777" w:rsidR="002B60D7" w:rsidRPr="002B60D7" w:rsidRDefault="002B60D7" w:rsidP="002B60D7">
      <w:pPr>
        <w:pStyle w:val="CSP-ChapterBodyText"/>
      </w:pPr>
      <w:r w:rsidRPr="002B60D7">
        <w:t>Just—</w:t>
      </w:r>
      <w:r w:rsidRPr="002B60D7">
        <w:rPr>
          <w:b/>
          <w:bCs/>
        </w:rPr>
        <w:t>anyone.</w:t>
      </w:r>
    </w:p>
    <w:p w14:paraId="6944C474" w14:textId="77777777" w:rsidR="002B60D7" w:rsidRPr="002B60D7" w:rsidRDefault="002B60D7" w:rsidP="002B60D7">
      <w:pPr>
        <w:pStyle w:val="CSP-ChapterBodyText"/>
      </w:pPr>
    </w:p>
    <w:p w14:paraId="0E317E47" w14:textId="77777777" w:rsidR="002B60D7" w:rsidRPr="002B60D7" w:rsidRDefault="002B60D7" w:rsidP="002B60D7">
      <w:pPr>
        <w:pStyle w:val="CSP-ChapterBodyText"/>
      </w:pPr>
      <w:r w:rsidRPr="002B60D7">
        <w:t>Because that’s how covenant moves.</w:t>
      </w:r>
    </w:p>
    <w:p w14:paraId="1BC61135" w14:textId="77777777" w:rsidR="002B60D7" w:rsidRPr="002B60D7" w:rsidRDefault="002B60D7" w:rsidP="002B60D7">
      <w:pPr>
        <w:pStyle w:val="CSP-ChapterBodyText"/>
      </w:pPr>
      <w:r w:rsidRPr="002B60D7">
        <w:t>It searches not by status, but by seed.</w:t>
      </w:r>
    </w:p>
    <w:p w14:paraId="188EE690" w14:textId="77777777" w:rsidR="002B60D7" w:rsidRPr="002B60D7" w:rsidRDefault="002B60D7" w:rsidP="002B60D7">
      <w:pPr>
        <w:pStyle w:val="CSP-ChapterBodyText"/>
      </w:pPr>
      <w:r w:rsidRPr="002B60D7">
        <w:t xml:space="preserve">It does not ask </w:t>
      </w:r>
      <w:r w:rsidRPr="002B60D7">
        <w:rPr>
          <w:i/>
        </w:rPr>
        <w:t>what they’ve done.</w:t>
      </w:r>
      <w:r w:rsidRPr="002B60D7">
        <w:t xml:space="preserve"> It asks </w:t>
      </w:r>
      <w:r w:rsidRPr="002B60D7">
        <w:rPr>
          <w:i/>
        </w:rPr>
        <w:t>who they belong to.</w:t>
      </w:r>
    </w:p>
    <w:p w14:paraId="3D2FE0A7" w14:textId="77777777" w:rsidR="002B60D7" w:rsidRPr="002B60D7" w:rsidRDefault="002B60D7" w:rsidP="002B60D7">
      <w:pPr>
        <w:pStyle w:val="CSP-ChapterBodyText"/>
      </w:pPr>
    </w:p>
    <w:p w14:paraId="70CA454D" w14:textId="77777777" w:rsidR="002B60D7" w:rsidRPr="002B60D7" w:rsidRDefault="002B60D7" w:rsidP="002B60D7">
      <w:pPr>
        <w:pStyle w:val="CSP-ChapterBodyText"/>
      </w:pPr>
      <w:r w:rsidRPr="002B60D7">
        <w:t>He was still hidden.</w:t>
      </w:r>
    </w:p>
    <w:p w14:paraId="1AD184A0" w14:textId="77777777" w:rsidR="002B60D7" w:rsidRPr="002B60D7" w:rsidRDefault="002B60D7" w:rsidP="002B60D7">
      <w:pPr>
        <w:pStyle w:val="CSP-ChapterBodyText"/>
      </w:pPr>
      <w:r w:rsidRPr="002B60D7">
        <w:t>Still limping.</w:t>
      </w:r>
    </w:p>
    <w:p w14:paraId="72D9A5F2" w14:textId="77777777" w:rsidR="002B60D7" w:rsidRPr="002B60D7" w:rsidRDefault="002B60D7" w:rsidP="002B60D7">
      <w:pPr>
        <w:pStyle w:val="CSP-ChapterBodyText"/>
      </w:pPr>
      <w:r w:rsidRPr="002B60D7">
        <w:t>Still wearing shame like a robe sewn into his skin.</w:t>
      </w:r>
    </w:p>
    <w:p w14:paraId="22C01B1E" w14:textId="77777777" w:rsidR="002B60D7" w:rsidRPr="002B60D7" w:rsidRDefault="002B60D7" w:rsidP="002B60D7">
      <w:pPr>
        <w:pStyle w:val="CSP-ChapterBodyText"/>
      </w:pPr>
      <w:r w:rsidRPr="002B60D7">
        <w:t>But I—Dominion—had never stopped tracing his name through the dust.</w:t>
      </w:r>
    </w:p>
    <w:p w14:paraId="3EDD1E72" w14:textId="77777777" w:rsidR="002B60D7" w:rsidRPr="002B60D7" w:rsidRDefault="002B60D7" w:rsidP="002B60D7">
      <w:pPr>
        <w:pStyle w:val="CSP-ChapterBodyText"/>
      </w:pPr>
    </w:p>
    <w:p w14:paraId="43E5DF5E" w14:textId="77777777" w:rsidR="002B60D7" w:rsidRPr="002B60D7" w:rsidRDefault="002B60D7" w:rsidP="002B60D7">
      <w:pPr>
        <w:pStyle w:val="CSP-ChapterBodyText"/>
      </w:pPr>
      <w:r w:rsidRPr="002B60D7">
        <w:t>He forgot how to speak it.</w:t>
      </w:r>
    </w:p>
    <w:p w14:paraId="64B6FED3" w14:textId="77777777" w:rsidR="002B60D7" w:rsidRPr="002B60D7" w:rsidRDefault="002B60D7" w:rsidP="002B60D7">
      <w:pPr>
        <w:pStyle w:val="CSP-ChapterBodyText"/>
      </w:pPr>
      <w:r w:rsidRPr="002B60D7">
        <w:t>But I had never stopped recording it.</w:t>
      </w:r>
    </w:p>
    <w:p w14:paraId="5B5AD126" w14:textId="77777777" w:rsidR="002B60D7" w:rsidRPr="002B60D7" w:rsidRDefault="002B60D7" w:rsidP="002B60D7">
      <w:pPr>
        <w:pStyle w:val="CSP-ChapterBodyText"/>
      </w:pPr>
    </w:p>
    <w:p w14:paraId="4616793E" w14:textId="77777777" w:rsidR="002B60D7" w:rsidRPr="002B60D7" w:rsidRDefault="002B60D7" w:rsidP="002B60D7">
      <w:pPr>
        <w:pStyle w:val="CSP-ChapterBodyText"/>
      </w:pPr>
      <w:r w:rsidRPr="002B60D7">
        <w:t>Even in Lo-Debar.</w:t>
      </w:r>
    </w:p>
    <w:p w14:paraId="67362294" w14:textId="77777777" w:rsidR="002B60D7" w:rsidRPr="002B60D7" w:rsidRDefault="002B60D7" w:rsidP="002B60D7">
      <w:pPr>
        <w:pStyle w:val="CSP-ChapterBodyText"/>
      </w:pPr>
      <w:r w:rsidRPr="002B60D7">
        <w:t>Even in the silence.</w:t>
      </w:r>
    </w:p>
    <w:p w14:paraId="22D9668D" w14:textId="77777777" w:rsidR="002B60D7" w:rsidRPr="002B60D7" w:rsidRDefault="002B60D7" w:rsidP="002B60D7">
      <w:pPr>
        <w:pStyle w:val="CSP-ChapterBodyText"/>
      </w:pPr>
      <w:r w:rsidRPr="002B60D7">
        <w:t>Even in the moments he thought he had been erased.</w:t>
      </w:r>
    </w:p>
    <w:p w14:paraId="09400073" w14:textId="77777777" w:rsidR="002B60D7" w:rsidRPr="002B60D7" w:rsidRDefault="002B60D7" w:rsidP="002B60D7">
      <w:pPr>
        <w:pStyle w:val="CSP-ChapterBodyText"/>
      </w:pPr>
    </w:p>
    <w:p w14:paraId="775DEB5B" w14:textId="77777777" w:rsidR="002B60D7" w:rsidRPr="002B60D7" w:rsidRDefault="002B60D7" w:rsidP="002B60D7">
      <w:pPr>
        <w:pStyle w:val="CSP-ChapterBodyText"/>
      </w:pPr>
      <w:r w:rsidRPr="002B60D7">
        <w:t>I remembered.</w:t>
      </w:r>
    </w:p>
    <w:p w14:paraId="691AE902" w14:textId="77777777" w:rsidR="002B60D7" w:rsidRPr="002B60D7" w:rsidRDefault="002B60D7" w:rsidP="002B60D7">
      <w:pPr>
        <w:pStyle w:val="CSP-ChapterBodyText"/>
      </w:pPr>
    </w:p>
    <w:p w14:paraId="4869E198" w14:textId="77777777" w:rsidR="002B60D7" w:rsidRPr="002B60D7" w:rsidRDefault="002B60D7" w:rsidP="002B60D7">
      <w:pPr>
        <w:pStyle w:val="CSP-ChapterBodyText"/>
      </w:pPr>
      <w:r w:rsidRPr="002B60D7">
        <w:t>Covenant remembers what bloodline cannot forget.</w:t>
      </w:r>
    </w:p>
    <w:p w14:paraId="21006554" w14:textId="77777777" w:rsidR="002B60D7" w:rsidRPr="002B60D7" w:rsidRDefault="002B60D7" w:rsidP="002B60D7">
      <w:pPr>
        <w:pStyle w:val="CSP-ChapterBodyText"/>
      </w:pPr>
    </w:p>
    <w:p w14:paraId="273C0A94" w14:textId="77777777" w:rsidR="002B60D7" w:rsidRPr="002B60D7" w:rsidRDefault="002B60D7" w:rsidP="002B60D7">
      <w:pPr>
        <w:pStyle w:val="CSP-ChapterBodyText"/>
      </w:pPr>
      <w:r w:rsidRPr="002B60D7">
        <w:t>And now the call has gone out.</w:t>
      </w:r>
    </w:p>
    <w:p w14:paraId="456E990C" w14:textId="77777777" w:rsidR="002B60D7" w:rsidRPr="002B60D7" w:rsidRDefault="002B60D7" w:rsidP="002B60D7">
      <w:pPr>
        <w:pStyle w:val="CSP-ChapterBodyText"/>
      </w:pPr>
      <w:r w:rsidRPr="002B60D7">
        <w:t>Not for a warrior. Not for a performer.</w:t>
      </w:r>
    </w:p>
    <w:p w14:paraId="3EF22D90" w14:textId="77777777" w:rsidR="002B60D7" w:rsidRPr="002B60D7" w:rsidRDefault="002B60D7" w:rsidP="002B60D7">
      <w:pPr>
        <w:pStyle w:val="CSP-ChapterBodyText"/>
      </w:pPr>
      <w:r w:rsidRPr="002B60D7">
        <w:t>But for a son.</w:t>
      </w:r>
    </w:p>
    <w:p w14:paraId="6BCABCBC" w14:textId="77777777" w:rsidR="002B60D7" w:rsidRPr="002B60D7" w:rsidRDefault="002B60D7" w:rsidP="002B60D7">
      <w:pPr>
        <w:pStyle w:val="CSP-ChapterBodyText"/>
      </w:pPr>
    </w:p>
    <w:p w14:paraId="5BB766D1" w14:textId="77777777" w:rsidR="002B60D7" w:rsidRPr="002B60D7" w:rsidRDefault="002B60D7" w:rsidP="002B60D7">
      <w:pPr>
        <w:pStyle w:val="CSP-ChapterBodyText"/>
      </w:pPr>
      <w:r w:rsidRPr="002B60D7">
        <w:t>He doesn’t know it yet.</w:t>
      </w:r>
    </w:p>
    <w:p w14:paraId="25F036C5" w14:textId="77777777" w:rsidR="002B60D7" w:rsidRPr="002B60D7" w:rsidRDefault="002B60D7" w:rsidP="002B60D7">
      <w:pPr>
        <w:pStyle w:val="CSP-ChapterBodyText"/>
      </w:pPr>
      <w:r w:rsidRPr="002B60D7">
        <w:t>But the seat is already set.</w:t>
      </w:r>
    </w:p>
    <w:p w14:paraId="0B71EB0D" w14:textId="77777777" w:rsidR="002B60D7" w:rsidRPr="002B60D7" w:rsidRDefault="002B60D7" w:rsidP="002B60D7">
      <w:pPr>
        <w:pStyle w:val="CSP-ChapterBodyText"/>
      </w:pPr>
      <w:r w:rsidRPr="002B60D7">
        <w:t>The King’s table already prepared.</w:t>
      </w:r>
    </w:p>
    <w:p w14:paraId="2C531024" w14:textId="77777777" w:rsidR="002B60D7" w:rsidRPr="002B60D7" w:rsidRDefault="002B60D7" w:rsidP="002B60D7">
      <w:pPr>
        <w:pStyle w:val="CSP-ChapterBodyText"/>
      </w:pPr>
    </w:p>
    <w:p w14:paraId="099EF452" w14:textId="77777777" w:rsidR="002B60D7" w:rsidRPr="002B60D7" w:rsidRDefault="002B60D7" w:rsidP="002B60D7">
      <w:pPr>
        <w:pStyle w:val="CSP-ChapterBodyText"/>
      </w:pPr>
      <w:r w:rsidRPr="002B60D7">
        <w:t>I am Dominion.</w:t>
      </w:r>
    </w:p>
    <w:p w14:paraId="320FACF4" w14:textId="77777777" w:rsidR="002B60D7" w:rsidRPr="002B60D7" w:rsidRDefault="002B60D7" w:rsidP="002B60D7">
      <w:pPr>
        <w:pStyle w:val="CSP-ChapterBodyText"/>
      </w:pPr>
      <w:r w:rsidRPr="002B60D7">
        <w:t xml:space="preserve">And I summon not by performance—but by </w:t>
      </w:r>
      <w:r w:rsidRPr="002B60D7">
        <w:rPr>
          <w:b/>
          <w:bCs/>
        </w:rPr>
        <w:t>promise.</w:t>
      </w:r>
    </w:p>
    <w:p w14:paraId="5929A172" w14:textId="77777777" w:rsidR="005868E4" w:rsidRPr="005868E4" w:rsidRDefault="005868E4" w:rsidP="005868E4">
      <w:pPr>
        <w:pStyle w:val="CSP-ChapterBodyText"/>
      </w:pPr>
    </w:p>
    <w:p w14:paraId="61258193" w14:textId="77777777" w:rsidR="002B60D7" w:rsidRDefault="002B60D7">
      <w:pPr>
        <w:spacing w:after="160" w:line="259" w:lineRule="auto"/>
        <w:rPr>
          <w:rFonts w:ascii="Garamond" w:hAnsi="Garamond"/>
          <w:iCs/>
          <w:sz w:val="44"/>
          <w:szCs w:val="44"/>
        </w:rPr>
      </w:pPr>
      <w:r>
        <w:rPr>
          <w:rFonts w:ascii="Garamond" w:hAnsi="Garamond"/>
          <w:iCs/>
          <w:sz w:val="44"/>
          <w:szCs w:val="44"/>
        </w:rPr>
        <w:br w:type="page"/>
      </w:r>
    </w:p>
    <w:p w14:paraId="70D3E81A" w14:textId="77777777" w:rsidR="002B60D7" w:rsidRPr="002B60D7" w:rsidRDefault="002B60D7" w:rsidP="002B60D7">
      <w:pPr>
        <w:pStyle w:val="CSP-ChapterBodyText"/>
        <w:jc w:val="center"/>
        <w:rPr>
          <w:b/>
          <w:bCs/>
        </w:rPr>
      </w:pPr>
      <w:r w:rsidRPr="002B60D7">
        <w:rPr>
          <w:b/>
          <w:bCs/>
        </w:rPr>
        <w:lastRenderedPageBreak/>
        <w:t>When Covenant Called Your Name</w:t>
      </w:r>
    </w:p>
    <w:p w14:paraId="0C7C30DF" w14:textId="77777777" w:rsidR="002B60D7" w:rsidRPr="002B60D7" w:rsidRDefault="002B60D7" w:rsidP="002B60D7">
      <w:pPr>
        <w:pStyle w:val="CSP-ChapterBodyText"/>
      </w:pPr>
    </w:p>
    <w:p w14:paraId="136BA56B" w14:textId="77777777" w:rsidR="002B60D7" w:rsidRPr="002B60D7" w:rsidRDefault="002B60D7" w:rsidP="002B60D7">
      <w:pPr>
        <w:pStyle w:val="CSP-ChapterBodyText"/>
        <w:rPr>
          <w:b/>
          <w:bCs/>
        </w:rPr>
      </w:pPr>
      <w:r w:rsidRPr="002B60D7">
        <w:rPr>
          <w:b/>
          <w:bCs/>
        </w:rPr>
        <w:t>In the stillness between silence and summoning…</w:t>
      </w:r>
    </w:p>
    <w:p w14:paraId="0DE74891" w14:textId="77777777" w:rsidR="002B60D7" w:rsidRPr="002B60D7" w:rsidRDefault="002B60D7" w:rsidP="002B60D7">
      <w:pPr>
        <w:pStyle w:val="CSP-ChapterBodyText"/>
      </w:pPr>
      <w:r w:rsidRPr="002B60D7">
        <w:t>There are moments when you don’t feel found—</w:t>
      </w:r>
    </w:p>
    <w:p w14:paraId="7CD78A16" w14:textId="77777777" w:rsidR="002B60D7" w:rsidRPr="002B60D7" w:rsidRDefault="002B60D7" w:rsidP="002B60D7">
      <w:pPr>
        <w:pStyle w:val="CSP-ChapterBodyText"/>
      </w:pPr>
      <w:r w:rsidRPr="002B60D7">
        <w:t>when your name seems buried under years of “not enough.”</w:t>
      </w:r>
    </w:p>
    <w:p w14:paraId="73D95CA9" w14:textId="77777777" w:rsidR="002B60D7" w:rsidRPr="002B60D7" w:rsidRDefault="002B60D7" w:rsidP="002B60D7">
      <w:pPr>
        <w:pStyle w:val="CSP-ChapterBodyText"/>
      </w:pPr>
      <w:r w:rsidRPr="002B60D7">
        <w:t>But covenant doesn’t call the qualified.</w:t>
      </w:r>
    </w:p>
    <w:p w14:paraId="74C4A42C" w14:textId="77777777" w:rsidR="002B60D7" w:rsidRPr="002B60D7" w:rsidRDefault="002B60D7" w:rsidP="002B60D7">
      <w:pPr>
        <w:pStyle w:val="CSP-ChapterBodyText"/>
      </w:pPr>
      <w:r w:rsidRPr="002B60D7">
        <w:t>It calls the named.</w:t>
      </w:r>
    </w:p>
    <w:p w14:paraId="36DB11AA" w14:textId="77777777" w:rsidR="002B60D7" w:rsidRPr="002B60D7" w:rsidRDefault="002B60D7" w:rsidP="002B60D7">
      <w:pPr>
        <w:pStyle w:val="CSP-ChapterBodyText"/>
      </w:pPr>
    </w:p>
    <w:p w14:paraId="0D416CF8" w14:textId="77777777" w:rsidR="002B60D7" w:rsidRPr="002B60D7" w:rsidRDefault="002B60D7" w:rsidP="002B60D7">
      <w:pPr>
        <w:pStyle w:val="CSP-ChapterBodyText"/>
      </w:pPr>
      <w:r w:rsidRPr="002B60D7">
        <w:t>You were not forgotten.</w:t>
      </w:r>
    </w:p>
    <w:p w14:paraId="21FE2124" w14:textId="77777777" w:rsidR="002B60D7" w:rsidRPr="002B60D7" w:rsidRDefault="002B60D7" w:rsidP="002B60D7">
      <w:pPr>
        <w:pStyle w:val="CSP-ChapterBodyText"/>
      </w:pPr>
      <w:r w:rsidRPr="002B60D7">
        <w:t>You were not erased.</w:t>
      </w:r>
    </w:p>
    <w:p w14:paraId="2D4A1AA7" w14:textId="77777777" w:rsidR="002B60D7" w:rsidRPr="002B60D7" w:rsidRDefault="002B60D7" w:rsidP="002B60D7">
      <w:pPr>
        <w:pStyle w:val="CSP-ChapterBodyText"/>
      </w:pPr>
      <w:r w:rsidRPr="002B60D7">
        <w:t>You were remembered by covenant—even when you forgot how to answer.</w:t>
      </w:r>
    </w:p>
    <w:p w14:paraId="0EED3178" w14:textId="77777777" w:rsidR="002B60D7" w:rsidRPr="002B60D7" w:rsidRDefault="00835DB8" w:rsidP="002B60D7">
      <w:pPr>
        <w:pStyle w:val="CSP-ChapterBodyText"/>
      </w:pPr>
      <w:r w:rsidRPr="002B60D7">
        <w:rPr>
          <w:iCs w:val="0"/>
          <w:noProof/>
        </w:rPr>
        <w:pict w14:anchorId="28C9EC56">
          <v:rect id="_x0000_i1030" alt="" style="width:468pt;height:.05pt;mso-width-percent:0;mso-height-percent:0;mso-width-percent:0;mso-height-percent:0" o:hralign="center" o:hrstd="t" o:hr="t" fillcolor="#a0a0a0" stroked="f"/>
        </w:pict>
      </w:r>
    </w:p>
    <w:p w14:paraId="3C8F6FEF" w14:textId="77777777" w:rsidR="002B60D7" w:rsidRPr="002B60D7" w:rsidRDefault="002B60D7" w:rsidP="002B60D7">
      <w:pPr>
        <w:pStyle w:val="CSP-ChapterBodyText"/>
        <w:rPr>
          <w:b/>
          <w:bCs/>
        </w:rPr>
      </w:pPr>
      <w:r w:rsidRPr="002B60D7">
        <w:rPr>
          <w:b/>
          <w:bCs/>
        </w:rPr>
        <w:t>In the stillness…</w:t>
      </w:r>
    </w:p>
    <w:p w14:paraId="65C5E529" w14:textId="77777777" w:rsidR="002B60D7" w:rsidRDefault="002B60D7" w:rsidP="002B60D7">
      <w:pPr>
        <w:pStyle w:val="CSP-ChapterBodyText"/>
        <w:numPr>
          <w:ilvl w:val="0"/>
          <w:numId w:val="352"/>
        </w:numPr>
      </w:pPr>
      <w:r w:rsidRPr="002B60D7">
        <w:t>Have you believed the lie that too much time has passed for restoration?</w:t>
      </w:r>
    </w:p>
    <w:p w14:paraId="6B5E30D2" w14:textId="77777777" w:rsidR="002B60D7" w:rsidRDefault="002B60D7" w:rsidP="002B60D7">
      <w:pPr>
        <w:pStyle w:val="CSP-ChapterBodyText"/>
      </w:pPr>
    </w:p>
    <w:p w14:paraId="39CBA356" w14:textId="77777777" w:rsidR="002B60D7" w:rsidRPr="002B60D7" w:rsidRDefault="002B60D7" w:rsidP="002B60D7">
      <w:pPr>
        <w:pStyle w:val="CSP-ChapterBodyText"/>
      </w:pPr>
    </w:p>
    <w:p w14:paraId="73F53EB7" w14:textId="77777777" w:rsidR="002B60D7" w:rsidRDefault="002B60D7" w:rsidP="002B60D7">
      <w:pPr>
        <w:pStyle w:val="CSP-ChapterBodyText"/>
        <w:numPr>
          <w:ilvl w:val="0"/>
          <w:numId w:val="352"/>
        </w:numPr>
      </w:pPr>
      <w:r w:rsidRPr="002B60D7">
        <w:t>What name did you stop speaking over yourself because you didn’t feel worthy?</w:t>
      </w:r>
    </w:p>
    <w:p w14:paraId="180E19B2" w14:textId="77777777" w:rsidR="002B60D7" w:rsidRDefault="002B60D7" w:rsidP="002B60D7">
      <w:pPr>
        <w:pStyle w:val="CSP-ChapterBodyText"/>
      </w:pPr>
    </w:p>
    <w:p w14:paraId="447CC85C" w14:textId="77777777" w:rsidR="002B60D7" w:rsidRPr="002B60D7" w:rsidRDefault="002B60D7" w:rsidP="002B60D7">
      <w:pPr>
        <w:pStyle w:val="CSP-ChapterBodyText"/>
      </w:pPr>
    </w:p>
    <w:p w14:paraId="2273F71B" w14:textId="77777777" w:rsidR="002B60D7" w:rsidRDefault="002B60D7" w:rsidP="002B60D7">
      <w:pPr>
        <w:pStyle w:val="CSP-ChapterBodyText"/>
        <w:numPr>
          <w:ilvl w:val="0"/>
          <w:numId w:val="352"/>
        </w:numPr>
      </w:pPr>
      <w:r w:rsidRPr="002B60D7">
        <w:t>What does it stir in you to know the King has already asked for you?</w:t>
      </w:r>
    </w:p>
    <w:p w14:paraId="06C7CD4F" w14:textId="77777777" w:rsidR="002B60D7" w:rsidRDefault="002B60D7" w:rsidP="002B60D7">
      <w:pPr>
        <w:pStyle w:val="CSP-ChapterBodyText"/>
      </w:pPr>
    </w:p>
    <w:p w14:paraId="5D685865" w14:textId="77777777" w:rsidR="002B60D7" w:rsidRPr="002B60D7" w:rsidRDefault="002B60D7" w:rsidP="002B60D7">
      <w:pPr>
        <w:pStyle w:val="CSP-ChapterBodyText"/>
      </w:pPr>
    </w:p>
    <w:p w14:paraId="2522A55D" w14:textId="77777777" w:rsidR="002B60D7" w:rsidRDefault="002B60D7">
      <w:pPr>
        <w:spacing w:after="160" w:line="259" w:lineRule="auto"/>
        <w:rPr>
          <w:iCs/>
        </w:rPr>
      </w:pPr>
      <w:r>
        <w:br w:type="page"/>
      </w:r>
    </w:p>
    <w:p w14:paraId="62D4B2D3" w14:textId="0713FECD" w:rsidR="002B60D7" w:rsidRPr="002B60D7" w:rsidRDefault="002B60D7" w:rsidP="002B60D7">
      <w:pPr>
        <w:pStyle w:val="CSP-ChapterBodyText"/>
        <w:rPr>
          <w:b/>
          <w:bCs/>
        </w:rPr>
      </w:pPr>
      <w:r w:rsidRPr="002B60D7">
        <w:rPr>
          <w:b/>
          <w:bCs/>
        </w:rPr>
        <w:lastRenderedPageBreak/>
        <w:t>Take a moment to respond…</w:t>
      </w:r>
    </w:p>
    <w:p w14:paraId="14DD2CFC" w14:textId="77777777" w:rsidR="002B60D7" w:rsidRPr="002B60D7" w:rsidRDefault="002B60D7" w:rsidP="002B60D7">
      <w:pPr>
        <w:pStyle w:val="CSP-ChapterBodyText"/>
      </w:pPr>
    </w:p>
    <w:p w14:paraId="04137B58" w14:textId="77777777" w:rsidR="002B60D7" w:rsidRPr="002B60D7" w:rsidRDefault="002B60D7" w:rsidP="002B60D7">
      <w:pPr>
        <w:pStyle w:val="CSP-ChapterBodyText"/>
      </w:pPr>
      <w:r w:rsidRPr="002B60D7">
        <w:t>Write as if you’re hearing your name spoken from the throne—not in accusation, but in love.</w:t>
      </w:r>
    </w:p>
    <w:p w14:paraId="7A6F907E" w14:textId="77777777" w:rsidR="002B60D7" w:rsidRPr="002B60D7" w:rsidRDefault="002B60D7" w:rsidP="002B60D7">
      <w:pPr>
        <w:pStyle w:val="CSP-ChapterBodyText"/>
      </w:pPr>
      <w:r w:rsidRPr="002B60D7">
        <w:t>Or let your spirit whisper back to the King, “I’m still here.”</w:t>
      </w:r>
    </w:p>
    <w:p w14:paraId="25073473" w14:textId="77777777" w:rsidR="002B60D7" w:rsidRPr="002B60D7" w:rsidRDefault="002B60D7" w:rsidP="002B60D7">
      <w:pPr>
        <w:pStyle w:val="CSP-ChapterBodyText"/>
      </w:pPr>
    </w:p>
    <w:p w14:paraId="2073F13A" w14:textId="77777777" w:rsidR="002B60D7" w:rsidRPr="002B60D7" w:rsidRDefault="002B60D7" w:rsidP="002B60D7">
      <w:pPr>
        <w:pStyle w:val="CSP-ChapterBodyText"/>
      </w:pPr>
      <w:r w:rsidRPr="002B60D7">
        <w:rPr>
          <w:i/>
        </w:rPr>
        <w:t>Prompt to begin with (if needed):</w:t>
      </w:r>
    </w:p>
    <w:p w14:paraId="1AFA028F" w14:textId="77777777" w:rsidR="002B60D7" w:rsidRPr="002B60D7" w:rsidRDefault="002B60D7" w:rsidP="002B60D7">
      <w:pPr>
        <w:pStyle w:val="CSP-ChapterBodyText"/>
      </w:pPr>
      <w:r w:rsidRPr="002B60D7">
        <w:t>“You called for me, even when I thought I had nothing left to bring…”</w:t>
      </w:r>
    </w:p>
    <w:p w14:paraId="39A9CFF0" w14:textId="5A49ED67" w:rsidR="005868E4" w:rsidRDefault="005868E4" w:rsidP="002B60D7">
      <w:pPr>
        <w:pStyle w:val="CSP-ChapterBodyText"/>
      </w:pPr>
      <w:r>
        <w:br w:type="page"/>
      </w:r>
    </w:p>
    <w:p w14:paraId="1DD341A2" w14:textId="77777777" w:rsidR="00AE36E1" w:rsidRPr="00C40C47" w:rsidRDefault="00AE36E1" w:rsidP="00AE36E1">
      <w:pPr>
        <w:jc w:val="center"/>
        <w:rPr>
          <w:rFonts w:ascii="Garamond" w:hAnsi="Garamond"/>
          <w:iCs/>
          <w:sz w:val="44"/>
          <w:szCs w:val="44"/>
        </w:rPr>
      </w:pPr>
    </w:p>
    <w:p w14:paraId="429AF484" w14:textId="77777777" w:rsidR="00AE36E1" w:rsidRPr="00C40C47" w:rsidRDefault="00AE36E1" w:rsidP="00AE36E1">
      <w:pPr>
        <w:jc w:val="center"/>
        <w:rPr>
          <w:rFonts w:ascii="Garamond" w:hAnsi="Garamond"/>
          <w:iCs/>
          <w:sz w:val="44"/>
          <w:szCs w:val="44"/>
        </w:rPr>
      </w:pPr>
    </w:p>
    <w:p w14:paraId="4DA34CFC" w14:textId="77777777" w:rsidR="00AE36E1" w:rsidRPr="00C40C47" w:rsidRDefault="00AE36E1" w:rsidP="00AE36E1">
      <w:pPr>
        <w:jc w:val="center"/>
        <w:rPr>
          <w:rFonts w:ascii="Garamond" w:hAnsi="Garamond"/>
          <w:iCs/>
          <w:sz w:val="44"/>
          <w:szCs w:val="44"/>
        </w:rPr>
      </w:pPr>
    </w:p>
    <w:p w14:paraId="0CCD4202" w14:textId="77777777" w:rsidR="00AE36E1" w:rsidRPr="00C40C47" w:rsidRDefault="00AE36E1" w:rsidP="00AE36E1">
      <w:pPr>
        <w:jc w:val="center"/>
        <w:rPr>
          <w:rFonts w:ascii="Garamond" w:hAnsi="Garamond"/>
          <w:iCs/>
          <w:sz w:val="44"/>
          <w:szCs w:val="44"/>
        </w:rPr>
      </w:pPr>
    </w:p>
    <w:p w14:paraId="3969EDC4" w14:textId="77777777" w:rsidR="00AE36E1" w:rsidRPr="00C40C47" w:rsidRDefault="00AE36E1" w:rsidP="00AE36E1">
      <w:pPr>
        <w:jc w:val="center"/>
        <w:rPr>
          <w:rFonts w:ascii="Garamond" w:hAnsi="Garamond"/>
          <w:iCs/>
          <w:sz w:val="44"/>
          <w:szCs w:val="44"/>
        </w:rPr>
      </w:pPr>
    </w:p>
    <w:p w14:paraId="2FD34408" w14:textId="77777777" w:rsidR="00AE36E1" w:rsidRPr="00C40C47" w:rsidRDefault="00AE36E1" w:rsidP="00AE36E1">
      <w:pPr>
        <w:jc w:val="center"/>
        <w:rPr>
          <w:rFonts w:ascii="Garamond" w:hAnsi="Garamond"/>
          <w:iCs/>
          <w:sz w:val="44"/>
          <w:szCs w:val="44"/>
        </w:rPr>
      </w:pPr>
    </w:p>
    <w:p w14:paraId="56E5B9DA" w14:textId="3E355614" w:rsidR="00AE36E1" w:rsidRPr="0043150D" w:rsidRDefault="002B60D7" w:rsidP="00AE36E1">
      <w:pPr>
        <w:pStyle w:val="CSP-ChapterTitle"/>
        <w:rPr>
          <w:rFonts w:ascii="Garamond" w:hAnsi="Garamond"/>
          <w:b/>
          <w:bCs/>
          <w:iCs w:val="0"/>
        </w:rPr>
      </w:pPr>
      <w:bookmarkStart w:id="3" w:name="_Toc198756974"/>
      <w:r>
        <w:rPr>
          <w:rFonts w:ascii="Garamond" w:hAnsi="Garamond"/>
        </w:rPr>
        <w:t>4</w:t>
      </w:r>
      <w:r w:rsidR="00AE36E1">
        <w:rPr>
          <w:rFonts w:ascii="Garamond" w:hAnsi="Garamond"/>
        </w:rPr>
        <w:t xml:space="preserve"> </w:t>
      </w:r>
      <w:bookmarkEnd w:id="3"/>
      <w:r>
        <w:rPr>
          <w:rFonts w:ascii="Garamond" w:hAnsi="Garamond"/>
        </w:rPr>
        <w:t>the table – a place for the lame</w:t>
      </w:r>
    </w:p>
    <w:p w14:paraId="09816312" w14:textId="53DBAADD" w:rsidR="009C29AB" w:rsidRPr="009C29AB" w:rsidRDefault="009C29AB" w:rsidP="009C29AB">
      <w:pPr>
        <w:pStyle w:val="CSP-ChapterBodyText"/>
        <w:ind w:firstLine="0"/>
      </w:pPr>
    </w:p>
    <w:p w14:paraId="2DCFB005" w14:textId="77777777" w:rsidR="00807DCB" w:rsidRPr="00807DCB" w:rsidRDefault="00807DCB" w:rsidP="00807DCB">
      <w:pPr>
        <w:pStyle w:val="CSP-ChapterBodyText"/>
      </w:pPr>
      <w:r w:rsidRPr="00807DCB">
        <w:t>He could’ve stayed in the palace.</w:t>
      </w:r>
    </w:p>
    <w:p w14:paraId="13A06AB7" w14:textId="77777777" w:rsidR="00807DCB" w:rsidRPr="00807DCB" w:rsidRDefault="00807DCB" w:rsidP="00807DCB">
      <w:pPr>
        <w:pStyle w:val="CSP-ChapterBodyText"/>
      </w:pPr>
      <w:r w:rsidRPr="00807DCB">
        <w:t>He could’ve settled for status.</w:t>
      </w:r>
    </w:p>
    <w:p w14:paraId="0C2A991E" w14:textId="77777777" w:rsidR="00807DCB" w:rsidRPr="00807DCB" w:rsidRDefault="00807DCB" w:rsidP="00807DCB">
      <w:pPr>
        <w:pStyle w:val="CSP-ChapterBodyText"/>
      </w:pPr>
      <w:r w:rsidRPr="00807DCB">
        <w:t>But there was something in Moses that longed for more than position.</w:t>
      </w:r>
    </w:p>
    <w:p w14:paraId="5940D4EF" w14:textId="77777777" w:rsidR="00807DCB" w:rsidRPr="00807DCB" w:rsidRDefault="00807DCB" w:rsidP="00807DCB">
      <w:pPr>
        <w:pStyle w:val="CSP-ChapterBodyText"/>
      </w:pPr>
    </w:p>
    <w:p w14:paraId="2735C824" w14:textId="77777777" w:rsidR="00807DCB" w:rsidRPr="00807DCB" w:rsidRDefault="00807DCB" w:rsidP="00807DCB">
      <w:pPr>
        <w:pStyle w:val="CSP-ChapterBodyText"/>
      </w:pPr>
      <w:r w:rsidRPr="00807DCB">
        <w:t>He didn’t just want deliverance.</w:t>
      </w:r>
    </w:p>
    <w:p w14:paraId="554BD575" w14:textId="77777777" w:rsidR="00807DCB" w:rsidRPr="00807DCB" w:rsidRDefault="00807DCB" w:rsidP="00807DCB">
      <w:pPr>
        <w:pStyle w:val="CSP-ChapterBodyText"/>
      </w:pPr>
      <w:r w:rsidRPr="00807DCB">
        <w:t>He didn’t just want miracles.</w:t>
      </w:r>
    </w:p>
    <w:p w14:paraId="5948D52D" w14:textId="77777777" w:rsidR="00807DCB" w:rsidRPr="00807DCB" w:rsidRDefault="00807DCB" w:rsidP="00807DCB">
      <w:pPr>
        <w:pStyle w:val="CSP-ChapterBodyText"/>
      </w:pPr>
      <w:r w:rsidRPr="00807DCB">
        <w:t xml:space="preserve">He wanted </w:t>
      </w:r>
      <w:r w:rsidRPr="00807DCB">
        <w:rPr>
          <w:i/>
        </w:rPr>
        <w:t>Me</w:t>
      </w:r>
      <w:r w:rsidRPr="00807DCB">
        <w:t>.</w:t>
      </w:r>
    </w:p>
    <w:p w14:paraId="5A26F9DC" w14:textId="77777777" w:rsidR="00807DCB" w:rsidRPr="00807DCB" w:rsidRDefault="00807DCB" w:rsidP="00807DCB">
      <w:pPr>
        <w:pStyle w:val="CSP-ChapterBodyText"/>
      </w:pPr>
    </w:p>
    <w:p w14:paraId="244C56F3" w14:textId="77777777" w:rsidR="00807DCB" w:rsidRPr="00807DCB" w:rsidRDefault="00807DCB" w:rsidP="00807DCB">
      <w:pPr>
        <w:pStyle w:val="CSP-ChapterBodyText"/>
      </w:pPr>
      <w:r w:rsidRPr="00807DCB">
        <w:t>And when the people grew restless—</w:t>
      </w:r>
    </w:p>
    <w:p w14:paraId="1FB05C94" w14:textId="77777777" w:rsidR="00807DCB" w:rsidRPr="00807DCB" w:rsidRDefault="00807DCB" w:rsidP="00807DCB">
      <w:pPr>
        <w:pStyle w:val="CSP-ChapterBodyText"/>
      </w:pPr>
      <w:r w:rsidRPr="00807DCB">
        <w:t>when they worshiped what they could see because they forgot how to wait for what they couldn’t—</w:t>
      </w:r>
    </w:p>
    <w:p w14:paraId="4BDC6B5D" w14:textId="77777777" w:rsidR="00807DCB" w:rsidRPr="00807DCB" w:rsidRDefault="00807DCB" w:rsidP="00807DCB">
      <w:pPr>
        <w:pStyle w:val="CSP-ChapterBodyText"/>
      </w:pPr>
      <w:r w:rsidRPr="00807DCB">
        <w:t>Moses didn’t just stay in the camp.</w:t>
      </w:r>
    </w:p>
    <w:p w14:paraId="620FA134" w14:textId="77777777" w:rsidR="00807DCB" w:rsidRPr="00807DCB" w:rsidRDefault="00807DCB" w:rsidP="00807DCB">
      <w:pPr>
        <w:pStyle w:val="CSP-ChapterBodyText"/>
      </w:pPr>
      <w:r w:rsidRPr="00807DCB">
        <w:t xml:space="preserve">He </w:t>
      </w:r>
      <w:r w:rsidRPr="00807DCB">
        <w:rPr>
          <w:i/>
        </w:rPr>
        <w:t>built a tent</w:t>
      </w:r>
      <w:r w:rsidRPr="00807DCB">
        <w:t xml:space="preserve"> outside it.</w:t>
      </w:r>
    </w:p>
    <w:p w14:paraId="0CA8409B" w14:textId="77777777" w:rsidR="00807DCB" w:rsidRPr="00807DCB" w:rsidRDefault="00807DCB" w:rsidP="00807DCB">
      <w:pPr>
        <w:pStyle w:val="CSP-ChapterBodyText"/>
      </w:pPr>
    </w:p>
    <w:p w14:paraId="2DC31F53" w14:textId="77777777" w:rsidR="00807DCB" w:rsidRPr="00807DCB" w:rsidRDefault="00807DCB" w:rsidP="00807DCB">
      <w:pPr>
        <w:pStyle w:val="CSP-ChapterBodyText"/>
      </w:pPr>
      <w:r w:rsidRPr="00807DCB">
        <w:t>Far from the crowd.</w:t>
      </w:r>
    </w:p>
    <w:p w14:paraId="319582A7" w14:textId="77777777" w:rsidR="00807DCB" w:rsidRPr="00807DCB" w:rsidRDefault="00807DCB" w:rsidP="00807DCB">
      <w:pPr>
        <w:pStyle w:val="CSP-ChapterBodyText"/>
      </w:pPr>
      <w:r w:rsidRPr="00807DCB">
        <w:t>Far from the noise.</w:t>
      </w:r>
    </w:p>
    <w:p w14:paraId="4FC20FCB" w14:textId="77777777" w:rsidR="00807DCB" w:rsidRPr="00807DCB" w:rsidRDefault="00807DCB" w:rsidP="00807DCB">
      <w:pPr>
        <w:pStyle w:val="CSP-ChapterBodyText"/>
      </w:pPr>
      <w:r w:rsidRPr="00807DCB">
        <w:lastRenderedPageBreak/>
        <w:t>Far from the demands of people who wanted My power but not My face.</w:t>
      </w:r>
    </w:p>
    <w:p w14:paraId="62E4B164" w14:textId="77777777" w:rsidR="00807DCB" w:rsidRPr="00807DCB" w:rsidRDefault="00807DCB" w:rsidP="00807DCB">
      <w:pPr>
        <w:pStyle w:val="CSP-ChapterBodyText"/>
      </w:pPr>
    </w:p>
    <w:p w14:paraId="7A763093" w14:textId="77777777" w:rsidR="00807DCB" w:rsidRPr="00807DCB" w:rsidRDefault="00807DCB" w:rsidP="00807DCB">
      <w:pPr>
        <w:pStyle w:val="CSP-ChapterBodyText"/>
      </w:pPr>
      <w:r w:rsidRPr="00807DCB">
        <w:t>He met Me there.</w:t>
      </w:r>
    </w:p>
    <w:p w14:paraId="23328325" w14:textId="77777777" w:rsidR="00807DCB" w:rsidRPr="00807DCB" w:rsidRDefault="00807DCB" w:rsidP="00807DCB">
      <w:pPr>
        <w:pStyle w:val="CSP-ChapterBodyText"/>
      </w:pPr>
      <w:r w:rsidRPr="00807DCB">
        <w:t>Regularly.</w:t>
      </w:r>
    </w:p>
    <w:p w14:paraId="63DDF323" w14:textId="77777777" w:rsidR="00807DCB" w:rsidRPr="00807DCB" w:rsidRDefault="00807DCB" w:rsidP="00807DCB">
      <w:pPr>
        <w:pStyle w:val="CSP-ChapterBodyText"/>
      </w:pPr>
      <w:r w:rsidRPr="00807DCB">
        <w:t>Personally.</w:t>
      </w:r>
    </w:p>
    <w:p w14:paraId="54C5779B" w14:textId="77777777" w:rsidR="00807DCB" w:rsidRPr="00807DCB" w:rsidRDefault="00807DCB" w:rsidP="00807DCB">
      <w:pPr>
        <w:pStyle w:val="CSP-ChapterBodyText"/>
      </w:pPr>
    </w:p>
    <w:p w14:paraId="368A52BF" w14:textId="77777777" w:rsidR="00807DCB" w:rsidRPr="00807DCB" w:rsidRDefault="00807DCB" w:rsidP="00807DCB">
      <w:pPr>
        <w:pStyle w:val="CSP-ChapterBodyText"/>
      </w:pPr>
      <w:r w:rsidRPr="00807DCB">
        <w:t>And I came.</w:t>
      </w:r>
    </w:p>
    <w:p w14:paraId="73953044" w14:textId="77777777" w:rsidR="00807DCB" w:rsidRPr="00807DCB" w:rsidRDefault="00807DCB" w:rsidP="00807DCB">
      <w:pPr>
        <w:pStyle w:val="CSP-ChapterBodyText"/>
      </w:pPr>
    </w:p>
    <w:p w14:paraId="3D699A76" w14:textId="77777777" w:rsidR="00807DCB" w:rsidRPr="00807DCB" w:rsidRDefault="00807DCB" w:rsidP="00807DCB">
      <w:pPr>
        <w:pStyle w:val="CSP-ChapterBodyText"/>
      </w:pPr>
      <w:r w:rsidRPr="00807DCB">
        <w:t>I didn’t come with lightning or performance.</w:t>
      </w:r>
    </w:p>
    <w:p w14:paraId="17578127" w14:textId="77777777" w:rsidR="00807DCB" w:rsidRPr="00807DCB" w:rsidRDefault="00807DCB" w:rsidP="00807DCB">
      <w:pPr>
        <w:pStyle w:val="CSP-ChapterBodyText"/>
      </w:pPr>
      <w:r w:rsidRPr="00807DCB">
        <w:t>I came like I always do to those who truly seek Me—</w:t>
      </w:r>
      <w:r w:rsidRPr="00807DCB">
        <w:rPr>
          <w:i/>
        </w:rPr>
        <w:t>as a friend.</w:t>
      </w:r>
    </w:p>
    <w:p w14:paraId="1302784F" w14:textId="77777777" w:rsidR="00807DCB" w:rsidRPr="00807DCB" w:rsidRDefault="00807DCB" w:rsidP="00807DCB">
      <w:pPr>
        <w:pStyle w:val="CSP-ChapterBodyText"/>
      </w:pPr>
    </w:p>
    <w:p w14:paraId="60CE1895" w14:textId="77777777" w:rsidR="00807DCB" w:rsidRPr="00807DCB" w:rsidRDefault="00807DCB" w:rsidP="00807DCB">
      <w:pPr>
        <w:pStyle w:val="CSP-ChapterBodyText"/>
      </w:pPr>
      <w:r w:rsidRPr="00807DCB">
        <w:t>Face to face.</w:t>
      </w:r>
    </w:p>
    <w:p w14:paraId="5D91FA92" w14:textId="77777777" w:rsidR="00807DCB" w:rsidRPr="00807DCB" w:rsidRDefault="00807DCB" w:rsidP="00807DCB">
      <w:pPr>
        <w:pStyle w:val="CSP-ChapterBodyText"/>
      </w:pPr>
    </w:p>
    <w:p w14:paraId="4446A933" w14:textId="77777777" w:rsidR="00807DCB" w:rsidRPr="00807DCB" w:rsidRDefault="00807DCB" w:rsidP="00807DCB">
      <w:pPr>
        <w:pStyle w:val="CSP-ChapterBodyText"/>
      </w:pPr>
      <w:r w:rsidRPr="00807DCB">
        <w:t>He didn’t bring an agenda.</w:t>
      </w:r>
    </w:p>
    <w:p w14:paraId="65D5F486" w14:textId="77777777" w:rsidR="00807DCB" w:rsidRPr="00807DCB" w:rsidRDefault="00807DCB" w:rsidP="00807DCB">
      <w:pPr>
        <w:pStyle w:val="CSP-ChapterBodyText"/>
      </w:pPr>
      <w:r w:rsidRPr="00807DCB">
        <w:t>He didn’t recite a program.</w:t>
      </w:r>
    </w:p>
    <w:p w14:paraId="5C12A134" w14:textId="77777777" w:rsidR="00807DCB" w:rsidRPr="00807DCB" w:rsidRDefault="00807DCB" w:rsidP="00807DCB">
      <w:pPr>
        <w:pStyle w:val="CSP-ChapterBodyText"/>
      </w:pPr>
      <w:r w:rsidRPr="00807DCB">
        <w:t xml:space="preserve">He came to be </w:t>
      </w:r>
      <w:r w:rsidRPr="00807DCB">
        <w:rPr>
          <w:i/>
        </w:rPr>
        <w:t>with</w:t>
      </w:r>
      <w:r w:rsidRPr="00807DCB">
        <w:t xml:space="preserve"> Me.</w:t>
      </w:r>
    </w:p>
    <w:p w14:paraId="51BF30A4" w14:textId="77777777" w:rsidR="00807DCB" w:rsidRPr="00807DCB" w:rsidRDefault="00807DCB" w:rsidP="00807DCB">
      <w:pPr>
        <w:pStyle w:val="CSP-ChapterBodyText"/>
      </w:pPr>
    </w:p>
    <w:p w14:paraId="2EB9DADF" w14:textId="77777777" w:rsidR="00807DCB" w:rsidRPr="00807DCB" w:rsidRDefault="00807DCB" w:rsidP="00807DCB">
      <w:pPr>
        <w:pStyle w:val="CSP-ChapterBodyText"/>
      </w:pPr>
      <w:r w:rsidRPr="00807DCB">
        <w:t>And I let My glory rest there.</w:t>
      </w:r>
    </w:p>
    <w:p w14:paraId="2B0E67F1" w14:textId="77777777" w:rsidR="00807DCB" w:rsidRPr="00807DCB" w:rsidRDefault="00807DCB" w:rsidP="00807DCB">
      <w:pPr>
        <w:pStyle w:val="CSP-ChapterBodyText"/>
      </w:pPr>
      <w:r w:rsidRPr="00807DCB">
        <w:t>Not on the mountain, but in the tent.</w:t>
      </w:r>
    </w:p>
    <w:p w14:paraId="62B6549A" w14:textId="77777777" w:rsidR="00807DCB" w:rsidRPr="00807DCB" w:rsidRDefault="00807DCB" w:rsidP="00807DCB">
      <w:pPr>
        <w:pStyle w:val="CSP-ChapterBodyText"/>
      </w:pPr>
      <w:r w:rsidRPr="00807DCB">
        <w:t>Because the mountain showed My might.</w:t>
      </w:r>
    </w:p>
    <w:p w14:paraId="07D87FCD" w14:textId="77777777" w:rsidR="00807DCB" w:rsidRPr="00807DCB" w:rsidRDefault="00807DCB" w:rsidP="00807DCB">
      <w:pPr>
        <w:pStyle w:val="CSP-ChapterBodyText"/>
      </w:pPr>
      <w:r w:rsidRPr="00807DCB">
        <w:t>But the tent revealed My heart.</w:t>
      </w:r>
    </w:p>
    <w:p w14:paraId="17AB8583" w14:textId="77777777" w:rsidR="00807DCB" w:rsidRPr="00807DCB" w:rsidRDefault="00807DCB" w:rsidP="00807DCB">
      <w:pPr>
        <w:pStyle w:val="CSP-ChapterBodyText"/>
      </w:pPr>
    </w:p>
    <w:p w14:paraId="2A2DA23F" w14:textId="77777777" w:rsidR="00807DCB" w:rsidRPr="00807DCB" w:rsidRDefault="00807DCB" w:rsidP="00807DCB">
      <w:pPr>
        <w:pStyle w:val="CSP-ChapterBodyText"/>
      </w:pPr>
      <w:r w:rsidRPr="00807DCB">
        <w:t>Moses asked for something no one else dared to:</w:t>
      </w:r>
    </w:p>
    <w:p w14:paraId="33B61272" w14:textId="77777777" w:rsidR="00807DCB" w:rsidRPr="00807DCB" w:rsidRDefault="00807DCB" w:rsidP="00807DCB">
      <w:pPr>
        <w:pStyle w:val="CSP-ChapterBodyText"/>
      </w:pPr>
      <w:r w:rsidRPr="00807DCB">
        <w:t>“Show me Your glory.”</w:t>
      </w:r>
    </w:p>
    <w:p w14:paraId="6AEE64CC" w14:textId="77777777" w:rsidR="00807DCB" w:rsidRPr="00807DCB" w:rsidRDefault="00807DCB" w:rsidP="00807DCB">
      <w:pPr>
        <w:pStyle w:val="CSP-ChapterBodyText"/>
      </w:pPr>
    </w:p>
    <w:p w14:paraId="569DC797" w14:textId="77777777" w:rsidR="00807DCB" w:rsidRPr="00807DCB" w:rsidRDefault="00807DCB" w:rsidP="00807DCB">
      <w:pPr>
        <w:pStyle w:val="CSP-ChapterBodyText"/>
      </w:pPr>
      <w:r w:rsidRPr="00807DCB">
        <w:t>And I hid him in the cleft of the rock—</w:t>
      </w:r>
    </w:p>
    <w:p w14:paraId="7DFED1D4" w14:textId="77777777" w:rsidR="00807DCB" w:rsidRPr="00807DCB" w:rsidRDefault="00807DCB" w:rsidP="00807DCB">
      <w:pPr>
        <w:pStyle w:val="CSP-ChapterBodyText"/>
      </w:pPr>
      <w:r w:rsidRPr="00807DCB">
        <w:t>not to withhold, but to protect.</w:t>
      </w:r>
    </w:p>
    <w:p w14:paraId="33C4BA63" w14:textId="77777777" w:rsidR="00807DCB" w:rsidRPr="00807DCB" w:rsidRDefault="00807DCB" w:rsidP="00807DCB">
      <w:pPr>
        <w:pStyle w:val="CSP-ChapterBodyText"/>
      </w:pPr>
      <w:r w:rsidRPr="00807DCB">
        <w:t>Because even his hunger could not outrun My holiness.</w:t>
      </w:r>
    </w:p>
    <w:p w14:paraId="1D2F31EC" w14:textId="77777777" w:rsidR="00807DCB" w:rsidRPr="00807DCB" w:rsidRDefault="00807DCB" w:rsidP="00807DCB">
      <w:pPr>
        <w:pStyle w:val="CSP-ChapterBodyText"/>
      </w:pPr>
      <w:r w:rsidRPr="00807DCB">
        <w:t>Yet I still drew near.</w:t>
      </w:r>
    </w:p>
    <w:p w14:paraId="369AE8ED" w14:textId="77777777" w:rsidR="00807DCB" w:rsidRPr="00807DCB" w:rsidRDefault="00807DCB" w:rsidP="00807DCB">
      <w:pPr>
        <w:pStyle w:val="CSP-ChapterBodyText"/>
      </w:pPr>
    </w:p>
    <w:p w14:paraId="6FE69CCB" w14:textId="77777777" w:rsidR="00807DCB" w:rsidRPr="00807DCB" w:rsidRDefault="00807DCB" w:rsidP="00807DCB">
      <w:pPr>
        <w:pStyle w:val="CSP-ChapterBodyText"/>
      </w:pPr>
      <w:r w:rsidRPr="00807DCB">
        <w:t>He wasn’t perfect.</w:t>
      </w:r>
    </w:p>
    <w:p w14:paraId="7D1A09A2" w14:textId="77777777" w:rsidR="00807DCB" w:rsidRPr="00807DCB" w:rsidRDefault="00807DCB" w:rsidP="00807DCB">
      <w:pPr>
        <w:pStyle w:val="CSP-ChapterBodyText"/>
      </w:pPr>
      <w:r w:rsidRPr="00807DCB">
        <w:t>He grew tired.</w:t>
      </w:r>
    </w:p>
    <w:p w14:paraId="6AF08FA6" w14:textId="77777777" w:rsidR="00807DCB" w:rsidRPr="00807DCB" w:rsidRDefault="00807DCB" w:rsidP="00807DCB">
      <w:pPr>
        <w:pStyle w:val="CSP-ChapterBodyText"/>
      </w:pPr>
      <w:r w:rsidRPr="00807DCB">
        <w:t>He got frustrated.</w:t>
      </w:r>
    </w:p>
    <w:p w14:paraId="29C3C0A0" w14:textId="77777777" w:rsidR="00807DCB" w:rsidRPr="00807DCB" w:rsidRDefault="00807DCB" w:rsidP="00807DCB">
      <w:pPr>
        <w:pStyle w:val="CSP-ChapterBodyText"/>
      </w:pPr>
      <w:r w:rsidRPr="00807DCB">
        <w:t>But he never let go of his cry:</w:t>
      </w:r>
    </w:p>
    <w:p w14:paraId="55C19490" w14:textId="77777777" w:rsidR="00807DCB" w:rsidRPr="00807DCB" w:rsidRDefault="00807DCB" w:rsidP="00807DCB">
      <w:pPr>
        <w:pStyle w:val="CSP-ChapterBodyText"/>
      </w:pPr>
      <w:r w:rsidRPr="00807DCB">
        <w:t>“If Your Presence doesn’t go with us… we’re not moving.”</w:t>
      </w:r>
    </w:p>
    <w:p w14:paraId="7E6D3B5D" w14:textId="77777777" w:rsidR="00807DCB" w:rsidRPr="00807DCB" w:rsidRDefault="00807DCB" w:rsidP="00807DCB">
      <w:pPr>
        <w:pStyle w:val="CSP-ChapterBodyText"/>
      </w:pPr>
    </w:p>
    <w:p w14:paraId="3F8B63EF" w14:textId="77777777" w:rsidR="00807DCB" w:rsidRPr="00807DCB" w:rsidRDefault="00807DCB" w:rsidP="00807DCB">
      <w:pPr>
        <w:pStyle w:val="CSP-ChapterBodyText"/>
      </w:pPr>
      <w:r w:rsidRPr="00807DCB">
        <w:t>He led because he lingered.</w:t>
      </w:r>
    </w:p>
    <w:p w14:paraId="6185991F" w14:textId="77777777" w:rsidR="00807DCB" w:rsidRPr="00807DCB" w:rsidRDefault="00807DCB" w:rsidP="00807DCB">
      <w:pPr>
        <w:pStyle w:val="CSP-ChapterBodyText"/>
      </w:pPr>
      <w:r w:rsidRPr="00807DCB">
        <w:t>He carried the weight of leadership because he knew where to lay it down.</w:t>
      </w:r>
    </w:p>
    <w:p w14:paraId="5D50172C" w14:textId="77777777" w:rsidR="00807DCB" w:rsidRPr="00807DCB" w:rsidRDefault="00807DCB" w:rsidP="00807DCB">
      <w:pPr>
        <w:pStyle w:val="CSP-ChapterBodyText"/>
      </w:pPr>
      <w:r w:rsidRPr="00807DCB">
        <w:t>Not in strategy.</w:t>
      </w:r>
    </w:p>
    <w:p w14:paraId="6495D5D0" w14:textId="77777777" w:rsidR="00807DCB" w:rsidRPr="00807DCB" w:rsidRDefault="00807DCB" w:rsidP="00807DCB">
      <w:pPr>
        <w:pStyle w:val="CSP-ChapterBodyText"/>
      </w:pPr>
      <w:r w:rsidRPr="00807DCB">
        <w:t>In Presence.</w:t>
      </w:r>
    </w:p>
    <w:p w14:paraId="63387CCE" w14:textId="77777777" w:rsidR="00807DCB" w:rsidRPr="00807DCB" w:rsidRDefault="00807DCB" w:rsidP="00807DCB">
      <w:pPr>
        <w:pStyle w:val="CSP-ChapterBodyText"/>
      </w:pPr>
    </w:p>
    <w:p w14:paraId="0918C86D" w14:textId="77777777" w:rsidR="00807DCB" w:rsidRPr="00807DCB" w:rsidRDefault="00807DCB" w:rsidP="00807DCB">
      <w:pPr>
        <w:pStyle w:val="CSP-ChapterBodyText"/>
      </w:pPr>
      <w:r w:rsidRPr="00807DCB">
        <w:t>And the proof?</w:t>
      </w:r>
    </w:p>
    <w:p w14:paraId="16CDAC0E" w14:textId="77777777" w:rsidR="00807DCB" w:rsidRPr="00807DCB" w:rsidRDefault="00807DCB" w:rsidP="00807DCB">
      <w:pPr>
        <w:pStyle w:val="CSP-ChapterBodyText"/>
      </w:pPr>
      <w:r w:rsidRPr="00807DCB">
        <w:t>His face.</w:t>
      </w:r>
    </w:p>
    <w:p w14:paraId="6B4E603D" w14:textId="77777777" w:rsidR="00807DCB" w:rsidRPr="00807DCB" w:rsidRDefault="00807DCB" w:rsidP="00807DCB">
      <w:pPr>
        <w:pStyle w:val="CSP-ChapterBodyText"/>
      </w:pPr>
    </w:p>
    <w:p w14:paraId="38CEE51E" w14:textId="77777777" w:rsidR="00807DCB" w:rsidRPr="00807DCB" w:rsidRDefault="00807DCB" w:rsidP="00807DCB">
      <w:pPr>
        <w:pStyle w:val="CSP-ChapterBodyText"/>
      </w:pPr>
      <w:r w:rsidRPr="00807DCB">
        <w:t>It carried My residue.</w:t>
      </w:r>
    </w:p>
    <w:p w14:paraId="74388B62" w14:textId="77777777" w:rsidR="00807DCB" w:rsidRPr="00807DCB" w:rsidRDefault="00807DCB" w:rsidP="00807DCB">
      <w:pPr>
        <w:pStyle w:val="CSP-ChapterBodyText"/>
      </w:pPr>
      <w:r w:rsidRPr="00807DCB">
        <w:t>Not because he preached well.</w:t>
      </w:r>
    </w:p>
    <w:p w14:paraId="3848267D" w14:textId="77777777" w:rsidR="00807DCB" w:rsidRPr="00807DCB" w:rsidRDefault="00807DCB" w:rsidP="00807DCB">
      <w:pPr>
        <w:pStyle w:val="CSP-ChapterBodyText"/>
      </w:pPr>
      <w:r w:rsidRPr="00807DCB">
        <w:t>Because he stayed long.</w:t>
      </w:r>
    </w:p>
    <w:p w14:paraId="42F954DD" w14:textId="77777777" w:rsidR="00807DCB" w:rsidRPr="00807DCB" w:rsidRDefault="00807DCB" w:rsidP="00807DCB">
      <w:pPr>
        <w:pStyle w:val="CSP-ChapterBodyText"/>
      </w:pPr>
    </w:p>
    <w:p w14:paraId="723978C0" w14:textId="77777777" w:rsidR="00807DCB" w:rsidRPr="00807DCB" w:rsidRDefault="00807DCB" w:rsidP="00807DCB">
      <w:pPr>
        <w:pStyle w:val="CSP-ChapterBodyText"/>
      </w:pPr>
      <w:r w:rsidRPr="00807DCB">
        <w:lastRenderedPageBreak/>
        <w:t>You want to lead My people?</w:t>
      </w:r>
    </w:p>
    <w:p w14:paraId="21DA4F1E" w14:textId="77777777" w:rsidR="00807DCB" w:rsidRPr="00807DCB" w:rsidRDefault="00807DCB" w:rsidP="00807DCB">
      <w:pPr>
        <w:pStyle w:val="CSP-ChapterBodyText"/>
      </w:pPr>
      <w:r w:rsidRPr="00807DCB">
        <w:t>Then first, come outside the camp.</w:t>
      </w:r>
    </w:p>
    <w:p w14:paraId="4F1A04FE" w14:textId="77777777" w:rsidR="00807DCB" w:rsidRPr="00807DCB" w:rsidRDefault="00807DCB" w:rsidP="00807DCB">
      <w:pPr>
        <w:pStyle w:val="CSP-ChapterBodyText"/>
      </w:pPr>
      <w:r w:rsidRPr="00807DCB">
        <w:t>Come where the applause fades.</w:t>
      </w:r>
    </w:p>
    <w:p w14:paraId="343E6EF9" w14:textId="77777777" w:rsidR="00807DCB" w:rsidRPr="00807DCB" w:rsidRDefault="00807DCB" w:rsidP="00807DCB">
      <w:pPr>
        <w:pStyle w:val="CSP-ChapterBodyText"/>
      </w:pPr>
      <w:r w:rsidRPr="00807DCB">
        <w:t>Where the spotlight cannot follow.</w:t>
      </w:r>
    </w:p>
    <w:p w14:paraId="5A34131B" w14:textId="77777777" w:rsidR="00807DCB" w:rsidRPr="00807DCB" w:rsidRDefault="00807DCB" w:rsidP="00807DCB">
      <w:pPr>
        <w:pStyle w:val="CSP-ChapterBodyText"/>
      </w:pPr>
      <w:r w:rsidRPr="00807DCB">
        <w:t>Come to the tent.</w:t>
      </w:r>
    </w:p>
    <w:p w14:paraId="1ACDEC0C" w14:textId="77777777" w:rsidR="00807DCB" w:rsidRPr="00807DCB" w:rsidRDefault="00807DCB" w:rsidP="00807DCB">
      <w:pPr>
        <w:pStyle w:val="CSP-ChapterBodyText"/>
      </w:pPr>
    </w:p>
    <w:p w14:paraId="68E537C9" w14:textId="77777777" w:rsidR="00807DCB" w:rsidRPr="00807DCB" w:rsidRDefault="00807DCB" w:rsidP="00807DCB">
      <w:pPr>
        <w:pStyle w:val="CSP-ChapterBodyText"/>
      </w:pPr>
      <w:r w:rsidRPr="00807DCB">
        <w:t>And I will still come.</w:t>
      </w:r>
    </w:p>
    <w:p w14:paraId="1EACE01E" w14:textId="77777777" w:rsidR="005868E4" w:rsidRPr="005868E4" w:rsidRDefault="00AE36E1" w:rsidP="005868E4">
      <w:pPr>
        <w:spacing w:after="160" w:line="259" w:lineRule="auto"/>
        <w:jc w:val="center"/>
        <w:rPr>
          <w:b/>
          <w:bCs/>
        </w:rPr>
      </w:pPr>
      <w:r>
        <w:br w:type="page"/>
      </w:r>
      <w:r w:rsidR="005868E4" w:rsidRPr="005868E4">
        <w:rPr>
          <w:b/>
          <w:bCs/>
        </w:rPr>
        <w:lastRenderedPageBreak/>
        <w:t>In the stillness…</w:t>
      </w:r>
    </w:p>
    <w:p w14:paraId="56D3882C" w14:textId="77777777" w:rsidR="005868E4" w:rsidRDefault="005868E4" w:rsidP="005868E4">
      <w:pPr>
        <w:spacing w:after="160" w:line="259" w:lineRule="auto"/>
        <w:jc w:val="center"/>
      </w:pPr>
    </w:p>
    <w:p w14:paraId="187C9188" w14:textId="77777777" w:rsidR="00A700D7" w:rsidRDefault="00A700D7" w:rsidP="00A700D7">
      <w:pPr>
        <w:numPr>
          <w:ilvl w:val="0"/>
          <w:numId w:val="341"/>
        </w:numPr>
        <w:spacing w:after="160" w:line="259" w:lineRule="auto"/>
      </w:pPr>
      <w:r w:rsidRPr="00A700D7">
        <w:t>Where have you been camped among the crowd when you were called to the tent?</w:t>
      </w:r>
    </w:p>
    <w:p w14:paraId="16AC503C" w14:textId="77777777" w:rsidR="00A700D7" w:rsidRDefault="00A700D7" w:rsidP="00A700D7">
      <w:pPr>
        <w:spacing w:after="160" w:line="259" w:lineRule="auto"/>
        <w:ind w:left="720"/>
      </w:pPr>
    </w:p>
    <w:p w14:paraId="575E60D9" w14:textId="77777777" w:rsidR="00A700D7" w:rsidRPr="00A700D7" w:rsidRDefault="00A700D7" w:rsidP="00A700D7">
      <w:pPr>
        <w:spacing w:after="160" w:line="259" w:lineRule="auto"/>
        <w:ind w:left="720"/>
      </w:pPr>
    </w:p>
    <w:p w14:paraId="7DE7CACC" w14:textId="77777777" w:rsidR="00A700D7" w:rsidRDefault="00A700D7" w:rsidP="00A700D7">
      <w:pPr>
        <w:numPr>
          <w:ilvl w:val="0"/>
          <w:numId w:val="341"/>
        </w:numPr>
        <w:spacing w:after="160" w:line="259" w:lineRule="auto"/>
      </w:pPr>
      <w:r w:rsidRPr="00A700D7">
        <w:t>What noise have you allowed to drown out the voice of the Friend who meets face to face?</w:t>
      </w:r>
    </w:p>
    <w:p w14:paraId="1F7A7C89" w14:textId="77777777" w:rsidR="00A700D7" w:rsidRDefault="00A700D7" w:rsidP="00A700D7">
      <w:pPr>
        <w:spacing w:after="160" w:line="259" w:lineRule="auto"/>
        <w:ind w:left="720"/>
      </w:pPr>
    </w:p>
    <w:p w14:paraId="0DF849AF" w14:textId="77777777" w:rsidR="00A700D7" w:rsidRPr="00A700D7" w:rsidRDefault="00A700D7" w:rsidP="00A700D7">
      <w:pPr>
        <w:spacing w:after="160" w:line="259" w:lineRule="auto"/>
        <w:ind w:left="720"/>
      </w:pPr>
    </w:p>
    <w:p w14:paraId="405BDD62" w14:textId="77777777" w:rsidR="00A700D7" w:rsidRDefault="00A700D7" w:rsidP="00A700D7">
      <w:pPr>
        <w:numPr>
          <w:ilvl w:val="0"/>
          <w:numId w:val="341"/>
        </w:numPr>
        <w:spacing w:after="160" w:line="259" w:lineRule="auto"/>
      </w:pPr>
      <w:r w:rsidRPr="00A700D7">
        <w:t>What would it look like to build a space—physically or spiritually—where Presence comes first?</w:t>
      </w:r>
    </w:p>
    <w:p w14:paraId="7ADE3DE9" w14:textId="77777777" w:rsidR="00A700D7" w:rsidRDefault="00A700D7" w:rsidP="00A700D7">
      <w:pPr>
        <w:spacing w:after="160" w:line="259" w:lineRule="auto"/>
        <w:ind w:left="720"/>
      </w:pPr>
    </w:p>
    <w:p w14:paraId="26260599" w14:textId="77777777" w:rsidR="00A700D7" w:rsidRPr="00A700D7" w:rsidRDefault="00A700D7" w:rsidP="00A700D7">
      <w:pPr>
        <w:spacing w:after="160" w:line="259" w:lineRule="auto"/>
        <w:ind w:left="720"/>
      </w:pPr>
    </w:p>
    <w:p w14:paraId="1F48DA63" w14:textId="77777777" w:rsidR="00A700D7" w:rsidRPr="00A700D7" w:rsidRDefault="00A700D7" w:rsidP="00A700D7">
      <w:pPr>
        <w:spacing w:after="160" w:line="259" w:lineRule="auto"/>
      </w:pPr>
    </w:p>
    <w:p w14:paraId="673B2588" w14:textId="691E9F56" w:rsidR="002D3678" w:rsidRDefault="002D3678" w:rsidP="005868E4">
      <w:pPr>
        <w:spacing w:after="160" w:line="259" w:lineRule="auto"/>
        <w:rPr>
          <w:iCs/>
        </w:rPr>
      </w:pPr>
      <w:r>
        <w:br w:type="page"/>
      </w:r>
    </w:p>
    <w:p w14:paraId="52D28182" w14:textId="77777777" w:rsidR="002D3678" w:rsidRPr="00C40C47" w:rsidRDefault="002D3678" w:rsidP="002D3678">
      <w:pPr>
        <w:jc w:val="center"/>
        <w:rPr>
          <w:rFonts w:ascii="Garamond" w:hAnsi="Garamond"/>
          <w:iCs/>
          <w:sz w:val="44"/>
          <w:szCs w:val="44"/>
        </w:rPr>
      </w:pPr>
    </w:p>
    <w:p w14:paraId="70BF46F8" w14:textId="77777777" w:rsidR="002D3678" w:rsidRPr="00C40C47" w:rsidRDefault="002D3678" w:rsidP="002D3678">
      <w:pPr>
        <w:jc w:val="center"/>
        <w:rPr>
          <w:rFonts w:ascii="Garamond" w:hAnsi="Garamond"/>
          <w:iCs/>
          <w:sz w:val="44"/>
          <w:szCs w:val="44"/>
        </w:rPr>
      </w:pPr>
    </w:p>
    <w:p w14:paraId="751283C3" w14:textId="77777777" w:rsidR="002D3678" w:rsidRPr="00C40C47" w:rsidRDefault="002D3678" w:rsidP="002D3678">
      <w:pPr>
        <w:jc w:val="center"/>
        <w:rPr>
          <w:rFonts w:ascii="Garamond" w:hAnsi="Garamond"/>
          <w:iCs/>
          <w:sz w:val="44"/>
          <w:szCs w:val="44"/>
        </w:rPr>
      </w:pPr>
    </w:p>
    <w:p w14:paraId="6255D0CA" w14:textId="77777777" w:rsidR="002D3678" w:rsidRPr="00C40C47" w:rsidRDefault="002D3678" w:rsidP="002D3678">
      <w:pPr>
        <w:jc w:val="center"/>
        <w:rPr>
          <w:rFonts w:ascii="Garamond" w:hAnsi="Garamond"/>
          <w:iCs/>
          <w:sz w:val="44"/>
          <w:szCs w:val="44"/>
        </w:rPr>
      </w:pPr>
    </w:p>
    <w:p w14:paraId="1137C674" w14:textId="77777777" w:rsidR="002D3678" w:rsidRPr="00C40C47" w:rsidRDefault="002D3678" w:rsidP="002D3678">
      <w:pPr>
        <w:jc w:val="center"/>
        <w:rPr>
          <w:rFonts w:ascii="Garamond" w:hAnsi="Garamond"/>
          <w:iCs/>
          <w:sz w:val="44"/>
          <w:szCs w:val="44"/>
        </w:rPr>
      </w:pPr>
    </w:p>
    <w:p w14:paraId="23C5074A" w14:textId="77777777" w:rsidR="002D3678" w:rsidRPr="00C40C47" w:rsidRDefault="002D3678" w:rsidP="002D3678">
      <w:pPr>
        <w:jc w:val="center"/>
        <w:rPr>
          <w:rFonts w:ascii="Garamond" w:hAnsi="Garamond"/>
          <w:iCs/>
          <w:sz w:val="44"/>
          <w:szCs w:val="44"/>
        </w:rPr>
      </w:pPr>
    </w:p>
    <w:p w14:paraId="58B56FBB" w14:textId="27E23B0B" w:rsidR="002D3678" w:rsidRPr="0043150D" w:rsidRDefault="002D3678" w:rsidP="002D3678">
      <w:pPr>
        <w:pStyle w:val="CSP-ChapterTitle"/>
        <w:rPr>
          <w:rFonts w:ascii="Garamond" w:hAnsi="Garamond"/>
          <w:b/>
          <w:bCs/>
          <w:iCs w:val="0"/>
        </w:rPr>
      </w:pPr>
      <w:bookmarkStart w:id="4" w:name="_Toc198756975"/>
      <w:r>
        <w:rPr>
          <w:rFonts w:ascii="Garamond" w:hAnsi="Garamond"/>
        </w:rPr>
        <w:t>4 the one who stayed, then led</w:t>
      </w:r>
      <w:bookmarkEnd w:id="4"/>
    </w:p>
    <w:p w14:paraId="06372429" w14:textId="77777777" w:rsidR="00A700D7" w:rsidRDefault="00A700D7" w:rsidP="004500D5">
      <w:pPr>
        <w:pStyle w:val="CSP-ChapterBodyText"/>
      </w:pPr>
    </w:p>
    <w:p w14:paraId="0B8E4031" w14:textId="1BB191E8" w:rsidR="004500D5" w:rsidRPr="004500D5" w:rsidRDefault="004500D5" w:rsidP="004500D5">
      <w:pPr>
        <w:pStyle w:val="CSP-ChapterBodyText"/>
      </w:pPr>
      <w:r w:rsidRPr="004500D5">
        <w:t>He didn’t lead by ambition.</w:t>
      </w:r>
    </w:p>
    <w:p w14:paraId="6B415C35" w14:textId="77777777" w:rsidR="004500D5" w:rsidRPr="004500D5" w:rsidRDefault="004500D5" w:rsidP="004500D5">
      <w:pPr>
        <w:pStyle w:val="CSP-ChapterBodyText"/>
      </w:pPr>
      <w:r w:rsidRPr="004500D5">
        <w:t xml:space="preserve">He led by </w:t>
      </w:r>
      <w:r w:rsidRPr="004500D5">
        <w:rPr>
          <w:i/>
        </w:rPr>
        <w:t>absorption.</w:t>
      </w:r>
    </w:p>
    <w:p w14:paraId="457B573D" w14:textId="77777777" w:rsidR="004500D5" w:rsidRPr="004500D5" w:rsidRDefault="004500D5" w:rsidP="004500D5">
      <w:pPr>
        <w:pStyle w:val="CSP-ChapterBodyText"/>
      </w:pPr>
    </w:p>
    <w:p w14:paraId="27CE8DE9" w14:textId="77777777" w:rsidR="004500D5" w:rsidRPr="004500D5" w:rsidRDefault="004500D5" w:rsidP="004500D5">
      <w:pPr>
        <w:pStyle w:val="CSP-ChapterBodyText"/>
      </w:pPr>
      <w:r w:rsidRPr="004500D5">
        <w:t>Before he ever crossed a river,</w:t>
      </w:r>
    </w:p>
    <w:p w14:paraId="3A26F9D0" w14:textId="77777777" w:rsidR="004500D5" w:rsidRPr="004500D5" w:rsidRDefault="004500D5" w:rsidP="004500D5">
      <w:pPr>
        <w:pStyle w:val="CSP-ChapterBodyText"/>
      </w:pPr>
      <w:r w:rsidRPr="004500D5">
        <w:t>before he ever raised a sword,</w:t>
      </w:r>
    </w:p>
    <w:p w14:paraId="044A760F" w14:textId="77777777" w:rsidR="004500D5" w:rsidRPr="004500D5" w:rsidRDefault="004500D5" w:rsidP="004500D5">
      <w:pPr>
        <w:pStyle w:val="CSP-ChapterBodyText"/>
      </w:pPr>
      <w:r w:rsidRPr="004500D5">
        <w:t>before he ever stood before a nation—</w:t>
      </w:r>
    </w:p>
    <w:p w14:paraId="379FDA97" w14:textId="77777777" w:rsidR="004500D5" w:rsidRPr="004500D5" w:rsidRDefault="004500D5" w:rsidP="004500D5">
      <w:pPr>
        <w:pStyle w:val="CSP-ChapterBodyText"/>
      </w:pPr>
      <w:r w:rsidRPr="004500D5">
        <w:rPr>
          <w:b/>
          <w:bCs/>
        </w:rPr>
        <w:t>he stayed.</w:t>
      </w:r>
    </w:p>
    <w:p w14:paraId="0A91B517" w14:textId="77777777" w:rsidR="004500D5" w:rsidRPr="004500D5" w:rsidRDefault="004500D5" w:rsidP="004500D5">
      <w:pPr>
        <w:pStyle w:val="CSP-ChapterBodyText"/>
      </w:pPr>
    </w:p>
    <w:p w14:paraId="12DCEBDB" w14:textId="77777777" w:rsidR="004500D5" w:rsidRPr="004500D5" w:rsidRDefault="004500D5" w:rsidP="004500D5">
      <w:pPr>
        <w:pStyle w:val="CSP-ChapterBodyText"/>
      </w:pPr>
      <w:r w:rsidRPr="004500D5">
        <w:t>He stayed when others left the tent.</w:t>
      </w:r>
    </w:p>
    <w:p w14:paraId="4050E263" w14:textId="77777777" w:rsidR="004500D5" w:rsidRPr="004500D5" w:rsidRDefault="004500D5" w:rsidP="004500D5">
      <w:pPr>
        <w:pStyle w:val="CSP-ChapterBodyText"/>
      </w:pPr>
      <w:r w:rsidRPr="004500D5">
        <w:t>He stayed when the glory lifted.</w:t>
      </w:r>
    </w:p>
    <w:p w14:paraId="7A09C1C9" w14:textId="77777777" w:rsidR="004500D5" w:rsidRPr="004500D5" w:rsidRDefault="004500D5" w:rsidP="004500D5">
      <w:pPr>
        <w:pStyle w:val="CSP-ChapterBodyText"/>
      </w:pPr>
      <w:r w:rsidRPr="004500D5">
        <w:t>He stayed when no one noticed.</w:t>
      </w:r>
    </w:p>
    <w:p w14:paraId="635C2358" w14:textId="77777777" w:rsidR="004500D5" w:rsidRPr="004500D5" w:rsidRDefault="004500D5" w:rsidP="004500D5">
      <w:pPr>
        <w:pStyle w:val="CSP-ChapterBodyText"/>
      </w:pPr>
    </w:p>
    <w:p w14:paraId="60C4D363" w14:textId="77777777" w:rsidR="004500D5" w:rsidRPr="004500D5" w:rsidRDefault="004500D5" w:rsidP="004500D5">
      <w:pPr>
        <w:pStyle w:val="CSP-ChapterBodyText"/>
      </w:pPr>
      <w:r w:rsidRPr="004500D5">
        <w:t>Because Joshua wasn’t looking for position.</w:t>
      </w:r>
    </w:p>
    <w:p w14:paraId="79EE76CC" w14:textId="77777777" w:rsidR="004500D5" w:rsidRPr="004500D5" w:rsidRDefault="004500D5" w:rsidP="004500D5">
      <w:pPr>
        <w:pStyle w:val="CSP-ChapterBodyText"/>
      </w:pPr>
      <w:r w:rsidRPr="004500D5">
        <w:t xml:space="preserve">He was longing for </w:t>
      </w:r>
      <w:r w:rsidRPr="004500D5">
        <w:rPr>
          <w:i/>
        </w:rPr>
        <w:t>Presence.</w:t>
      </w:r>
    </w:p>
    <w:p w14:paraId="4C505749" w14:textId="77777777" w:rsidR="004500D5" w:rsidRPr="004500D5" w:rsidRDefault="004500D5" w:rsidP="004500D5">
      <w:pPr>
        <w:pStyle w:val="CSP-ChapterBodyText"/>
      </w:pPr>
    </w:p>
    <w:p w14:paraId="31CE5412" w14:textId="77777777" w:rsidR="00A700D7" w:rsidRDefault="00A700D7">
      <w:pPr>
        <w:spacing w:after="160" w:line="259" w:lineRule="auto"/>
        <w:rPr>
          <w:iCs/>
        </w:rPr>
      </w:pPr>
      <w:r>
        <w:br w:type="page"/>
      </w:r>
    </w:p>
    <w:p w14:paraId="41316A01" w14:textId="0C72F930" w:rsidR="004500D5" w:rsidRPr="004500D5" w:rsidRDefault="004500D5" w:rsidP="004500D5">
      <w:pPr>
        <w:pStyle w:val="CSP-ChapterBodyText"/>
      </w:pPr>
      <w:r w:rsidRPr="004500D5">
        <w:lastRenderedPageBreak/>
        <w:t>Moses taught him how to seek Me.</w:t>
      </w:r>
    </w:p>
    <w:p w14:paraId="1FBC8414" w14:textId="77777777" w:rsidR="004500D5" w:rsidRPr="004500D5" w:rsidRDefault="004500D5" w:rsidP="004500D5">
      <w:pPr>
        <w:pStyle w:val="CSP-ChapterBodyText"/>
      </w:pPr>
      <w:r w:rsidRPr="004500D5">
        <w:t xml:space="preserve">But it was Joshua’s own stillness that taught him how to </w:t>
      </w:r>
      <w:r w:rsidRPr="004500D5">
        <w:rPr>
          <w:i/>
        </w:rPr>
        <w:t>carry Me.</w:t>
      </w:r>
    </w:p>
    <w:p w14:paraId="1E23B355" w14:textId="77777777" w:rsidR="004500D5" w:rsidRPr="004500D5" w:rsidRDefault="004500D5" w:rsidP="004500D5">
      <w:pPr>
        <w:pStyle w:val="CSP-ChapterBodyText"/>
      </w:pPr>
    </w:p>
    <w:p w14:paraId="5AA382F8" w14:textId="77777777" w:rsidR="004500D5" w:rsidRPr="004500D5" w:rsidRDefault="004500D5" w:rsidP="004500D5">
      <w:pPr>
        <w:pStyle w:val="CSP-ChapterBodyText"/>
      </w:pPr>
      <w:r w:rsidRPr="004500D5">
        <w:t>He didn’t lead from a blueprint.</w:t>
      </w:r>
    </w:p>
    <w:p w14:paraId="4DE43BAF" w14:textId="77777777" w:rsidR="004500D5" w:rsidRPr="004500D5" w:rsidRDefault="004500D5" w:rsidP="004500D5">
      <w:pPr>
        <w:pStyle w:val="CSP-ChapterBodyText"/>
      </w:pPr>
      <w:r w:rsidRPr="004500D5">
        <w:t>He led from encounter.</w:t>
      </w:r>
    </w:p>
    <w:p w14:paraId="47D28F60" w14:textId="77777777" w:rsidR="004500D5" w:rsidRPr="004500D5" w:rsidRDefault="004500D5" w:rsidP="004500D5">
      <w:pPr>
        <w:pStyle w:val="CSP-ChapterBodyText"/>
      </w:pPr>
    </w:p>
    <w:p w14:paraId="73D337CE" w14:textId="77777777" w:rsidR="004500D5" w:rsidRPr="004500D5" w:rsidRDefault="004500D5" w:rsidP="004500D5">
      <w:pPr>
        <w:pStyle w:val="CSP-ChapterBodyText"/>
      </w:pPr>
      <w:proofErr w:type="gramStart"/>
      <w:r w:rsidRPr="004500D5">
        <w:t>So</w:t>
      </w:r>
      <w:proofErr w:type="gramEnd"/>
      <w:r w:rsidRPr="004500D5">
        <w:t xml:space="preserve"> when Moses died—</w:t>
      </w:r>
    </w:p>
    <w:p w14:paraId="0910C330" w14:textId="77777777" w:rsidR="004500D5" w:rsidRPr="004500D5" w:rsidRDefault="004500D5" w:rsidP="004500D5">
      <w:pPr>
        <w:pStyle w:val="CSP-ChapterBodyText"/>
      </w:pPr>
      <w:r w:rsidRPr="004500D5">
        <w:t>when the weight of leadership pressed in</w:t>
      </w:r>
    </w:p>
    <w:p w14:paraId="631CCABF" w14:textId="77777777" w:rsidR="004500D5" w:rsidRPr="004500D5" w:rsidRDefault="004500D5" w:rsidP="004500D5">
      <w:pPr>
        <w:pStyle w:val="CSP-ChapterBodyText"/>
      </w:pPr>
      <w:r w:rsidRPr="004500D5">
        <w:t>and the people turned toward him—</w:t>
      </w:r>
    </w:p>
    <w:p w14:paraId="629AF812" w14:textId="77777777" w:rsidR="004500D5" w:rsidRPr="004500D5" w:rsidRDefault="004500D5" w:rsidP="004500D5">
      <w:pPr>
        <w:pStyle w:val="CSP-ChapterBodyText"/>
      </w:pPr>
      <w:r w:rsidRPr="004500D5">
        <w:t>he wasn’t disoriented.</w:t>
      </w:r>
    </w:p>
    <w:p w14:paraId="6E2BBFF3" w14:textId="77777777" w:rsidR="004500D5" w:rsidRPr="004500D5" w:rsidRDefault="004500D5" w:rsidP="004500D5">
      <w:pPr>
        <w:pStyle w:val="CSP-ChapterBodyText"/>
      </w:pPr>
    </w:p>
    <w:p w14:paraId="1F6FBF52" w14:textId="77777777" w:rsidR="004500D5" w:rsidRPr="004500D5" w:rsidRDefault="004500D5" w:rsidP="004500D5">
      <w:pPr>
        <w:pStyle w:val="CSP-ChapterBodyText"/>
      </w:pPr>
      <w:r w:rsidRPr="004500D5">
        <w:t xml:space="preserve">Because he had </w:t>
      </w:r>
      <w:r w:rsidRPr="004500D5">
        <w:rPr>
          <w:i/>
        </w:rPr>
        <w:t>already learned how to be led.</w:t>
      </w:r>
    </w:p>
    <w:p w14:paraId="1D0B71CD" w14:textId="77777777" w:rsidR="004500D5" w:rsidRPr="004500D5" w:rsidRDefault="004500D5" w:rsidP="004500D5">
      <w:pPr>
        <w:pStyle w:val="CSP-ChapterBodyText"/>
      </w:pPr>
    </w:p>
    <w:p w14:paraId="5B19841D" w14:textId="77777777" w:rsidR="004500D5" w:rsidRPr="004500D5" w:rsidRDefault="004500D5" w:rsidP="004500D5">
      <w:pPr>
        <w:pStyle w:val="CSP-ChapterBodyText"/>
      </w:pPr>
      <w:r w:rsidRPr="004500D5">
        <w:t>I didn’t greet him with a to-do list.</w:t>
      </w:r>
    </w:p>
    <w:p w14:paraId="7CEE20AD" w14:textId="77777777" w:rsidR="004500D5" w:rsidRPr="004500D5" w:rsidRDefault="004500D5" w:rsidP="004500D5">
      <w:pPr>
        <w:pStyle w:val="CSP-ChapterBodyText"/>
      </w:pPr>
      <w:r w:rsidRPr="004500D5">
        <w:t xml:space="preserve">I met him with a </w:t>
      </w:r>
      <w:r w:rsidRPr="004500D5">
        <w:rPr>
          <w:i/>
        </w:rPr>
        <w:t>declaration:</w:t>
      </w:r>
    </w:p>
    <w:p w14:paraId="56688C60" w14:textId="77777777" w:rsidR="004500D5" w:rsidRPr="004500D5" w:rsidRDefault="004500D5" w:rsidP="004500D5">
      <w:pPr>
        <w:pStyle w:val="CSP-ChapterBodyText"/>
      </w:pPr>
    </w:p>
    <w:p w14:paraId="03DE1E90" w14:textId="77777777" w:rsidR="004500D5" w:rsidRPr="004500D5" w:rsidRDefault="004500D5" w:rsidP="004500D5">
      <w:pPr>
        <w:pStyle w:val="CSP-ChapterBodyText"/>
      </w:pPr>
      <w:r w:rsidRPr="004500D5">
        <w:t>“As I was with Moses,</w:t>
      </w:r>
    </w:p>
    <w:p w14:paraId="7B472C10" w14:textId="77777777" w:rsidR="004500D5" w:rsidRPr="004500D5" w:rsidRDefault="004500D5" w:rsidP="004500D5">
      <w:pPr>
        <w:pStyle w:val="CSP-ChapterBodyText"/>
      </w:pPr>
      <w:proofErr w:type="gramStart"/>
      <w:r w:rsidRPr="004500D5">
        <w:t>so</w:t>
      </w:r>
      <w:proofErr w:type="gramEnd"/>
      <w:r w:rsidRPr="004500D5">
        <w:t xml:space="preserve"> I will be with you.”</w:t>
      </w:r>
    </w:p>
    <w:p w14:paraId="74725307" w14:textId="77777777" w:rsidR="004500D5" w:rsidRPr="004500D5" w:rsidRDefault="004500D5" w:rsidP="004500D5">
      <w:pPr>
        <w:pStyle w:val="CSP-ChapterBodyText"/>
      </w:pPr>
    </w:p>
    <w:p w14:paraId="60E81F10" w14:textId="77777777" w:rsidR="004500D5" w:rsidRPr="004500D5" w:rsidRDefault="004500D5" w:rsidP="004500D5">
      <w:pPr>
        <w:pStyle w:val="CSP-ChapterBodyText"/>
      </w:pPr>
      <w:r w:rsidRPr="004500D5">
        <w:t>His authority wasn’t inherited.</w:t>
      </w:r>
    </w:p>
    <w:p w14:paraId="43FC9BD4" w14:textId="77777777" w:rsidR="004500D5" w:rsidRPr="004500D5" w:rsidRDefault="004500D5" w:rsidP="004500D5">
      <w:pPr>
        <w:pStyle w:val="CSP-ChapterBodyText"/>
      </w:pPr>
      <w:r w:rsidRPr="004500D5">
        <w:t>It was cultivated—</w:t>
      </w:r>
    </w:p>
    <w:p w14:paraId="4CF2E6E3" w14:textId="77777777" w:rsidR="004500D5" w:rsidRPr="004500D5" w:rsidRDefault="004500D5" w:rsidP="004500D5">
      <w:pPr>
        <w:pStyle w:val="CSP-ChapterBodyText"/>
      </w:pPr>
      <w:r w:rsidRPr="004500D5">
        <w:t>in quiet, in reverence, in the hush of holy moments</w:t>
      </w:r>
    </w:p>
    <w:p w14:paraId="1D906843" w14:textId="77777777" w:rsidR="004500D5" w:rsidRPr="004500D5" w:rsidRDefault="004500D5" w:rsidP="004500D5">
      <w:pPr>
        <w:pStyle w:val="CSP-ChapterBodyText"/>
      </w:pPr>
      <w:r w:rsidRPr="004500D5">
        <w:t xml:space="preserve">where no one applauded, but </w:t>
      </w:r>
      <w:r w:rsidRPr="004500D5">
        <w:rPr>
          <w:i/>
        </w:rPr>
        <w:t>I was pleased.</w:t>
      </w:r>
    </w:p>
    <w:p w14:paraId="47FC84FE" w14:textId="77777777" w:rsidR="004500D5" w:rsidRPr="004500D5" w:rsidRDefault="004500D5" w:rsidP="004500D5">
      <w:pPr>
        <w:pStyle w:val="CSP-ChapterBodyText"/>
      </w:pPr>
    </w:p>
    <w:p w14:paraId="3D86D605" w14:textId="77777777" w:rsidR="004500D5" w:rsidRPr="004500D5" w:rsidRDefault="004500D5" w:rsidP="004500D5">
      <w:pPr>
        <w:pStyle w:val="CSP-ChapterBodyText"/>
      </w:pPr>
      <w:r w:rsidRPr="004500D5">
        <w:lastRenderedPageBreak/>
        <w:t xml:space="preserve">And </w:t>
      </w:r>
      <w:proofErr w:type="gramStart"/>
      <w:r w:rsidRPr="004500D5">
        <w:t>so</w:t>
      </w:r>
      <w:proofErr w:type="gramEnd"/>
      <w:r w:rsidRPr="004500D5">
        <w:t xml:space="preserve"> I said:</w:t>
      </w:r>
    </w:p>
    <w:p w14:paraId="78CD5E2C" w14:textId="77777777" w:rsidR="004500D5" w:rsidRPr="004500D5" w:rsidRDefault="004500D5" w:rsidP="004500D5">
      <w:pPr>
        <w:pStyle w:val="CSP-ChapterBodyText"/>
      </w:pPr>
      <w:r w:rsidRPr="004500D5">
        <w:t>“Be strong and courageous.”</w:t>
      </w:r>
    </w:p>
    <w:p w14:paraId="79A2AE73" w14:textId="77777777" w:rsidR="004500D5" w:rsidRPr="004500D5" w:rsidRDefault="004500D5" w:rsidP="004500D5">
      <w:pPr>
        <w:pStyle w:val="CSP-ChapterBodyText"/>
      </w:pPr>
      <w:r w:rsidRPr="004500D5">
        <w:t>Not because he felt ready—</w:t>
      </w:r>
    </w:p>
    <w:p w14:paraId="710B6457" w14:textId="77777777" w:rsidR="004500D5" w:rsidRPr="004500D5" w:rsidRDefault="004500D5" w:rsidP="004500D5">
      <w:pPr>
        <w:pStyle w:val="CSP-ChapterBodyText"/>
      </w:pPr>
      <w:r w:rsidRPr="004500D5">
        <w:t xml:space="preserve">but because I had been his </w:t>
      </w:r>
      <w:r w:rsidRPr="004500D5">
        <w:rPr>
          <w:i/>
        </w:rPr>
        <w:t>rhythm</w:t>
      </w:r>
      <w:r w:rsidRPr="004500D5">
        <w:t xml:space="preserve"> before I became his </w:t>
      </w:r>
      <w:r w:rsidRPr="004500D5">
        <w:rPr>
          <w:i/>
        </w:rPr>
        <w:t>reinforcement.</w:t>
      </w:r>
    </w:p>
    <w:p w14:paraId="5D155377" w14:textId="77777777" w:rsidR="004500D5" w:rsidRPr="004500D5" w:rsidRDefault="004500D5" w:rsidP="004500D5">
      <w:pPr>
        <w:pStyle w:val="CSP-ChapterBodyText"/>
      </w:pPr>
    </w:p>
    <w:p w14:paraId="162FF1CC" w14:textId="77777777" w:rsidR="004500D5" w:rsidRPr="004500D5" w:rsidRDefault="004500D5" w:rsidP="004500D5">
      <w:pPr>
        <w:pStyle w:val="CSP-ChapterBodyText"/>
      </w:pPr>
      <w:r w:rsidRPr="004500D5">
        <w:t>The stillness he practiced</w:t>
      </w:r>
    </w:p>
    <w:p w14:paraId="485BD25C" w14:textId="77777777" w:rsidR="004500D5" w:rsidRPr="004500D5" w:rsidRDefault="004500D5" w:rsidP="004500D5">
      <w:pPr>
        <w:pStyle w:val="CSP-ChapterBodyText"/>
      </w:pPr>
      <w:r w:rsidRPr="004500D5">
        <w:t>became the strength he led from.</w:t>
      </w:r>
    </w:p>
    <w:p w14:paraId="05A1F68E" w14:textId="77777777" w:rsidR="004500D5" w:rsidRPr="004500D5" w:rsidRDefault="004500D5" w:rsidP="004500D5">
      <w:pPr>
        <w:pStyle w:val="CSP-ChapterBodyText"/>
      </w:pPr>
    </w:p>
    <w:p w14:paraId="317C64FA" w14:textId="77777777" w:rsidR="004500D5" w:rsidRPr="004500D5" w:rsidRDefault="004500D5" w:rsidP="004500D5">
      <w:pPr>
        <w:pStyle w:val="CSP-ChapterBodyText"/>
      </w:pPr>
      <w:r w:rsidRPr="004500D5">
        <w:t>That’s why walls fell.</w:t>
      </w:r>
    </w:p>
    <w:p w14:paraId="0C3A97ED" w14:textId="77777777" w:rsidR="004500D5" w:rsidRPr="004500D5" w:rsidRDefault="004500D5" w:rsidP="004500D5">
      <w:pPr>
        <w:pStyle w:val="CSP-ChapterBodyText"/>
      </w:pPr>
      <w:r w:rsidRPr="004500D5">
        <w:t>That’s why the river parted.</w:t>
      </w:r>
    </w:p>
    <w:p w14:paraId="3EE30F0D" w14:textId="77777777" w:rsidR="004500D5" w:rsidRPr="004500D5" w:rsidRDefault="004500D5" w:rsidP="004500D5">
      <w:pPr>
        <w:pStyle w:val="CSP-ChapterBodyText"/>
      </w:pPr>
      <w:r w:rsidRPr="004500D5">
        <w:t>That’s why the people followed.</w:t>
      </w:r>
    </w:p>
    <w:p w14:paraId="27C54928" w14:textId="77777777" w:rsidR="004500D5" w:rsidRPr="004500D5" w:rsidRDefault="004500D5" w:rsidP="004500D5">
      <w:pPr>
        <w:pStyle w:val="CSP-ChapterBodyText"/>
      </w:pPr>
    </w:p>
    <w:p w14:paraId="5694386E" w14:textId="77777777" w:rsidR="004500D5" w:rsidRPr="004500D5" w:rsidRDefault="004500D5" w:rsidP="004500D5">
      <w:pPr>
        <w:pStyle w:val="CSP-ChapterBodyText"/>
      </w:pPr>
      <w:r w:rsidRPr="004500D5">
        <w:t xml:space="preserve">Because Joshua didn’t just know the </w:t>
      </w:r>
      <w:r w:rsidRPr="004500D5">
        <w:rPr>
          <w:i/>
        </w:rPr>
        <w:t>law.</w:t>
      </w:r>
    </w:p>
    <w:p w14:paraId="0F45B6F2" w14:textId="77777777" w:rsidR="004500D5" w:rsidRPr="004500D5" w:rsidRDefault="004500D5" w:rsidP="004500D5">
      <w:pPr>
        <w:pStyle w:val="CSP-ChapterBodyText"/>
      </w:pPr>
      <w:r w:rsidRPr="004500D5">
        <w:t xml:space="preserve">He knew </w:t>
      </w:r>
      <w:r w:rsidRPr="004500D5">
        <w:rPr>
          <w:i/>
        </w:rPr>
        <w:t>My voice.</w:t>
      </w:r>
    </w:p>
    <w:p w14:paraId="0088135F" w14:textId="77777777" w:rsidR="004500D5" w:rsidRPr="004500D5" w:rsidRDefault="004500D5" w:rsidP="004500D5">
      <w:pPr>
        <w:pStyle w:val="CSP-ChapterBodyText"/>
      </w:pPr>
    </w:p>
    <w:p w14:paraId="7F5BD27D" w14:textId="77777777" w:rsidR="004500D5" w:rsidRPr="004500D5" w:rsidRDefault="004500D5" w:rsidP="004500D5">
      <w:pPr>
        <w:pStyle w:val="CSP-ChapterBodyText"/>
      </w:pPr>
      <w:r w:rsidRPr="004500D5">
        <w:t>He lingered before he commanded.</w:t>
      </w:r>
    </w:p>
    <w:p w14:paraId="00A70159" w14:textId="77777777" w:rsidR="004500D5" w:rsidRPr="004500D5" w:rsidRDefault="004500D5" w:rsidP="004500D5">
      <w:pPr>
        <w:pStyle w:val="CSP-ChapterBodyText"/>
      </w:pPr>
      <w:r w:rsidRPr="004500D5">
        <w:t>He listened before he moved.</w:t>
      </w:r>
    </w:p>
    <w:p w14:paraId="21EB5C9F" w14:textId="77777777" w:rsidR="004500D5" w:rsidRPr="004500D5" w:rsidRDefault="004500D5" w:rsidP="004500D5">
      <w:pPr>
        <w:pStyle w:val="CSP-ChapterBodyText"/>
      </w:pPr>
      <w:r w:rsidRPr="004500D5">
        <w:t>And I was with him—</w:t>
      </w:r>
    </w:p>
    <w:p w14:paraId="5D4CF676" w14:textId="77777777" w:rsidR="004500D5" w:rsidRPr="004500D5" w:rsidRDefault="004500D5" w:rsidP="004500D5">
      <w:pPr>
        <w:pStyle w:val="CSP-ChapterBodyText"/>
      </w:pPr>
      <w:r w:rsidRPr="004500D5">
        <w:t xml:space="preserve">because he had already learned how to </w:t>
      </w:r>
      <w:r w:rsidRPr="004500D5">
        <w:rPr>
          <w:i/>
        </w:rPr>
        <w:t>be with Me.</w:t>
      </w:r>
    </w:p>
    <w:p w14:paraId="6C97E2C5" w14:textId="77777777" w:rsidR="004500D5" w:rsidRPr="004500D5" w:rsidRDefault="004500D5" w:rsidP="004500D5">
      <w:pPr>
        <w:pStyle w:val="CSP-ChapterBodyText"/>
      </w:pPr>
    </w:p>
    <w:p w14:paraId="19E39641" w14:textId="77777777" w:rsidR="004500D5" w:rsidRPr="004500D5" w:rsidRDefault="004500D5" w:rsidP="004500D5">
      <w:pPr>
        <w:pStyle w:val="CSP-ChapterBodyText"/>
      </w:pPr>
      <w:r w:rsidRPr="004500D5">
        <w:t>You want to take ground?</w:t>
      </w:r>
    </w:p>
    <w:p w14:paraId="4B080AAA" w14:textId="77777777" w:rsidR="004500D5" w:rsidRPr="004500D5" w:rsidRDefault="004500D5" w:rsidP="004500D5">
      <w:pPr>
        <w:pStyle w:val="CSP-ChapterBodyText"/>
      </w:pPr>
      <w:r w:rsidRPr="004500D5">
        <w:t>You want to walk in authority?</w:t>
      </w:r>
    </w:p>
    <w:p w14:paraId="0E8DE770" w14:textId="77777777" w:rsidR="004500D5" w:rsidRPr="004500D5" w:rsidRDefault="004500D5" w:rsidP="004500D5">
      <w:pPr>
        <w:pStyle w:val="CSP-ChapterBodyText"/>
      </w:pPr>
    </w:p>
    <w:p w14:paraId="74F478B2" w14:textId="77777777" w:rsidR="004500D5" w:rsidRPr="004500D5" w:rsidRDefault="004500D5" w:rsidP="004500D5">
      <w:pPr>
        <w:pStyle w:val="CSP-ChapterBodyText"/>
      </w:pPr>
      <w:r w:rsidRPr="004500D5">
        <w:t>Then linger.</w:t>
      </w:r>
    </w:p>
    <w:p w14:paraId="61C729AA" w14:textId="77777777" w:rsidR="004500D5" w:rsidRPr="004500D5" w:rsidRDefault="004500D5" w:rsidP="004500D5">
      <w:pPr>
        <w:pStyle w:val="CSP-ChapterBodyText"/>
      </w:pPr>
      <w:r w:rsidRPr="004500D5">
        <w:lastRenderedPageBreak/>
        <w:t>Stay.</w:t>
      </w:r>
    </w:p>
    <w:p w14:paraId="30965944" w14:textId="77777777" w:rsidR="004500D5" w:rsidRPr="004500D5" w:rsidRDefault="004500D5" w:rsidP="004500D5">
      <w:pPr>
        <w:pStyle w:val="CSP-ChapterBodyText"/>
      </w:pPr>
      <w:r w:rsidRPr="004500D5">
        <w:t>Remain when no one else does.</w:t>
      </w:r>
    </w:p>
    <w:p w14:paraId="12EB5EDF" w14:textId="77777777" w:rsidR="004500D5" w:rsidRPr="004500D5" w:rsidRDefault="004500D5" w:rsidP="004500D5">
      <w:pPr>
        <w:pStyle w:val="CSP-ChapterBodyText"/>
      </w:pPr>
    </w:p>
    <w:p w14:paraId="6AA34A54" w14:textId="77777777" w:rsidR="004500D5" w:rsidRPr="004500D5" w:rsidRDefault="004500D5" w:rsidP="004500D5">
      <w:pPr>
        <w:pStyle w:val="CSP-ChapterBodyText"/>
      </w:pPr>
      <w:r w:rsidRPr="004500D5">
        <w:t>Because those who stay behind in the Tent…</w:t>
      </w:r>
    </w:p>
    <w:p w14:paraId="156776FF" w14:textId="77777777" w:rsidR="004500D5" w:rsidRPr="004500D5" w:rsidRDefault="004500D5" w:rsidP="004500D5">
      <w:pPr>
        <w:pStyle w:val="CSP-ChapterBodyText"/>
      </w:pPr>
      <w:r w:rsidRPr="004500D5">
        <w:t>become the ones who lead with fire in their bones.</w:t>
      </w:r>
    </w:p>
    <w:p w14:paraId="1BC43FDB" w14:textId="537C01C4" w:rsidR="00A700D7" w:rsidRDefault="00A700D7">
      <w:pPr>
        <w:spacing w:after="160" w:line="259" w:lineRule="auto"/>
        <w:rPr>
          <w:iCs/>
        </w:rPr>
      </w:pPr>
      <w:r>
        <w:br w:type="page"/>
      </w:r>
    </w:p>
    <w:p w14:paraId="575CA421" w14:textId="6860456D" w:rsidR="00AE36E1" w:rsidRDefault="00A700D7" w:rsidP="00A700D7">
      <w:pPr>
        <w:pStyle w:val="CSP-ChapterBodyText"/>
        <w:jc w:val="center"/>
        <w:rPr>
          <w:b/>
          <w:bCs/>
        </w:rPr>
      </w:pPr>
      <w:r w:rsidRPr="00A700D7">
        <w:rPr>
          <w:b/>
          <w:bCs/>
        </w:rPr>
        <w:lastRenderedPageBreak/>
        <w:t>In the stillness…</w:t>
      </w:r>
    </w:p>
    <w:p w14:paraId="68F85457" w14:textId="77777777" w:rsidR="00A700D7" w:rsidRPr="00A700D7" w:rsidRDefault="00A700D7" w:rsidP="00A700D7">
      <w:pPr>
        <w:pStyle w:val="CSP-ChapterBodyText"/>
        <w:jc w:val="center"/>
        <w:rPr>
          <w:b/>
          <w:bCs/>
        </w:rPr>
      </w:pPr>
    </w:p>
    <w:p w14:paraId="778ECFA3" w14:textId="77777777" w:rsidR="00A700D7" w:rsidRDefault="00A700D7" w:rsidP="00A700D7">
      <w:pPr>
        <w:pStyle w:val="CSP-ChapterBodyText"/>
        <w:numPr>
          <w:ilvl w:val="0"/>
          <w:numId w:val="342"/>
        </w:numPr>
      </w:pPr>
      <w:r w:rsidRPr="00A700D7">
        <w:t>Are you rushing into leadership without first learning how to stay?</w:t>
      </w:r>
    </w:p>
    <w:p w14:paraId="397463BB" w14:textId="77777777" w:rsidR="00A700D7" w:rsidRDefault="00A700D7" w:rsidP="00A700D7">
      <w:pPr>
        <w:pStyle w:val="CSP-ChapterBodyText"/>
        <w:ind w:left="720" w:firstLine="0"/>
      </w:pPr>
    </w:p>
    <w:p w14:paraId="013794BD" w14:textId="77777777" w:rsidR="00A700D7" w:rsidRPr="00A700D7" w:rsidRDefault="00A700D7" w:rsidP="00A700D7">
      <w:pPr>
        <w:pStyle w:val="CSP-ChapterBodyText"/>
        <w:ind w:left="720" w:firstLine="0"/>
      </w:pPr>
    </w:p>
    <w:p w14:paraId="3CC0AA4F" w14:textId="77777777" w:rsidR="00A700D7" w:rsidRDefault="00A700D7" w:rsidP="00A700D7">
      <w:pPr>
        <w:pStyle w:val="CSP-ChapterBodyText"/>
        <w:numPr>
          <w:ilvl w:val="0"/>
          <w:numId w:val="342"/>
        </w:numPr>
      </w:pPr>
      <w:r w:rsidRPr="00A700D7">
        <w:t>What has God whispered in the quiet that you’ve been too busy to carry?</w:t>
      </w:r>
    </w:p>
    <w:p w14:paraId="75BED931" w14:textId="77777777" w:rsidR="00A700D7" w:rsidRDefault="00A700D7" w:rsidP="00A700D7">
      <w:pPr>
        <w:pStyle w:val="CSP-ChapterBodyText"/>
      </w:pPr>
    </w:p>
    <w:p w14:paraId="32A8DDEA" w14:textId="77777777" w:rsidR="00A700D7" w:rsidRPr="00A700D7" w:rsidRDefault="00A700D7" w:rsidP="00A700D7">
      <w:pPr>
        <w:pStyle w:val="CSP-ChapterBodyText"/>
      </w:pPr>
    </w:p>
    <w:p w14:paraId="4652698C" w14:textId="77777777" w:rsidR="00A700D7" w:rsidRDefault="00A700D7" w:rsidP="00A700D7">
      <w:pPr>
        <w:pStyle w:val="CSP-ChapterBodyText"/>
        <w:numPr>
          <w:ilvl w:val="0"/>
          <w:numId w:val="342"/>
        </w:numPr>
      </w:pPr>
      <w:r w:rsidRPr="00A700D7">
        <w:t>How has lingering in hidden places prepared you more than any platform ever could?</w:t>
      </w:r>
    </w:p>
    <w:p w14:paraId="68D42E42" w14:textId="77777777" w:rsidR="00A700D7" w:rsidRDefault="00A700D7" w:rsidP="00A700D7">
      <w:pPr>
        <w:pStyle w:val="CSP-ChapterBodyText"/>
        <w:ind w:left="720" w:firstLine="0"/>
      </w:pPr>
    </w:p>
    <w:p w14:paraId="1BD6AA66" w14:textId="77777777" w:rsidR="00A700D7" w:rsidRPr="00A700D7" w:rsidRDefault="00A700D7" w:rsidP="00A700D7">
      <w:pPr>
        <w:pStyle w:val="CSP-ChapterBodyText"/>
        <w:ind w:left="720" w:firstLine="0"/>
      </w:pPr>
    </w:p>
    <w:p w14:paraId="62A7F952" w14:textId="77777777" w:rsidR="00A700D7" w:rsidRPr="00A700D7" w:rsidRDefault="00A700D7" w:rsidP="00A700D7">
      <w:pPr>
        <w:pStyle w:val="CSP-ChapterBodyText"/>
      </w:pPr>
    </w:p>
    <w:p w14:paraId="00061DB0" w14:textId="1553C7C0" w:rsidR="00A700D7" w:rsidRDefault="00A700D7">
      <w:pPr>
        <w:spacing w:after="160" w:line="259" w:lineRule="auto"/>
        <w:rPr>
          <w:rFonts w:ascii="Garamond" w:hAnsi="Garamond"/>
          <w:iCs/>
          <w:sz w:val="44"/>
          <w:szCs w:val="44"/>
        </w:rPr>
      </w:pPr>
      <w:r>
        <w:rPr>
          <w:rFonts w:ascii="Garamond" w:hAnsi="Garamond"/>
          <w:iCs/>
          <w:sz w:val="44"/>
          <w:szCs w:val="44"/>
        </w:rPr>
        <w:br w:type="page"/>
      </w:r>
    </w:p>
    <w:p w14:paraId="4A22C92C" w14:textId="77777777" w:rsidR="00AE36E1" w:rsidRPr="00C40C47" w:rsidRDefault="00AE36E1" w:rsidP="00AE36E1">
      <w:pPr>
        <w:jc w:val="center"/>
        <w:rPr>
          <w:rFonts w:ascii="Garamond" w:hAnsi="Garamond"/>
          <w:iCs/>
          <w:sz w:val="44"/>
          <w:szCs w:val="44"/>
        </w:rPr>
      </w:pPr>
    </w:p>
    <w:p w14:paraId="05AD9E71" w14:textId="77777777" w:rsidR="00AE36E1" w:rsidRPr="00C40C47" w:rsidRDefault="00AE36E1" w:rsidP="00AE36E1">
      <w:pPr>
        <w:jc w:val="center"/>
        <w:rPr>
          <w:rFonts w:ascii="Garamond" w:hAnsi="Garamond"/>
          <w:iCs/>
          <w:sz w:val="44"/>
          <w:szCs w:val="44"/>
        </w:rPr>
      </w:pPr>
    </w:p>
    <w:p w14:paraId="70A3FCB0" w14:textId="77777777" w:rsidR="00AE36E1" w:rsidRPr="00C40C47" w:rsidRDefault="00AE36E1" w:rsidP="00AE36E1">
      <w:pPr>
        <w:jc w:val="center"/>
        <w:rPr>
          <w:rFonts w:ascii="Garamond" w:hAnsi="Garamond"/>
          <w:iCs/>
          <w:sz w:val="44"/>
          <w:szCs w:val="44"/>
        </w:rPr>
      </w:pPr>
    </w:p>
    <w:p w14:paraId="5E21D6CD" w14:textId="77777777" w:rsidR="00AE36E1" w:rsidRPr="00C40C47" w:rsidRDefault="00AE36E1" w:rsidP="00AE36E1">
      <w:pPr>
        <w:jc w:val="center"/>
        <w:rPr>
          <w:rFonts w:ascii="Garamond" w:hAnsi="Garamond"/>
          <w:iCs/>
          <w:sz w:val="44"/>
          <w:szCs w:val="44"/>
        </w:rPr>
      </w:pPr>
    </w:p>
    <w:p w14:paraId="533A6FA1" w14:textId="77777777" w:rsidR="00AE36E1" w:rsidRPr="00C40C47" w:rsidRDefault="00AE36E1" w:rsidP="00AE36E1">
      <w:pPr>
        <w:jc w:val="center"/>
        <w:rPr>
          <w:rFonts w:ascii="Garamond" w:hAnsi="Garamond"/>
          <w:iCs/>
          <w:sz w:val="44"/>
          <w:szCs w:val="44"/>
        </w:rPr>
      </w:pPr>
    </w:p>
    <w:p w14:paraId="03D968AE" w14:textId="77777777" w:rsidR="00AE36E1" w:rsidRPr="00C40C47" w:rsidRDefault="00AE36E1" w:rsidP="00AE36E1">
      <w:pPr>
        <w:jc w:val="center"/>
        <w:rPr>
          <w:rFonts w:ascii="Garamond" w:hAnsi="Garamond"/>
          <w:iCs/>
          <w:sz w:val="44"/>
          <w:szCs w:val="44"/>
        </w:rPr>
      </w:pPr>
    </w:p>
    <w:p w14:paraId="469191FC" w14:textId="3C2AFD55" w:rsidR="00AE36E1" w:rsidRPr="0043150D" w:rsidRDefault="009A34D8" w:rsidP="00AE36E1">
      <w:pPr>
        <w:pStyle w:val="CSP-ChapterTitle"/>
        <w:rPr>
          <w:rFonts w:ascii="Garamond" w:hAnsi="Garamond"/>
          <w:b/>
          <w:bCs/>
          <w:iCs w:val="0"/>
        </w:rPr>
      </w:pPr>
      <w:bookmarkStart w:id="5" w:name="_Toc198756976"/>
      <w:r>
        <w:rPr>
          <w:rFonts w:ascii="Garamond" w:hAnsi="Garamond"/>
        </w:rPr>
        <w:t>5</w:t>
      </w:r>
      <w:r w:rsidR="00AE36E1">
        <w:rPr>
          <w:rFonts w:ascii="Garamond" w:hAnsi="Garamond"/>
        </w:rPr>
        <w:t xml:space="preserve"> </w:t>
      </w:r>
      <w:r w:rsidR="00807DCB">
        <w:rPr>
          <w:rFonts w:ascii="Garamond" w:hAnsi="Garamond"/>
        </w:rPr>
        <w:t>the whisper in the cave</w:t>
      </w:r>
      <w:bookmarkEnd w:id="5"/>
    </w:p>
    <w:p w14:paraId="599A41EB" w14:textId="77777777" w:rsidR="00AE36E1" w:rsidRPr="0057640E" w:rsidRDefault="00AE36E1" w:rsidP="00AE36E1">
      <w:pPr>
        <w:pStyle w:val="CSP-ChapterBodyText"/>
        <w:ind w:firstLine="0"/>
        <w:rPr>
          <w:b/>
          <w:bCs/>
        </w:rPr>
      </w:pPr>
    </w:p>
    <w:p w14:paraId="5F98F505" w14:textId="77777777" w:rsidR="00807DCB" w:rsidRPr="00807DCB" w:rsidRDefault="00807DCB" w:rsidP="00807DCB">
      <w:pPr>
        <w:pStyle w:val="CSP-ChapterBodyText"/>
      </w:pPr>
      <w:r w:rsidRPr="00807DCB">
        <w:t>He called fire down from heaven.</w:t>
      </w:r>
    </w:p>
    <w:p w14:paraId="09FC9D5B" w14:textId="77777777" w:rsidR="00807DCB" w:rsidRPr="00807DCB" w:rsidRDefault="00807DCB" w:rsidP="00807DCB">
      <w:pPr>
        <w:pStyle w:val="CSP-ChapterBodyText"/>
      </w:pPr>
      <w:r w:rsidRPr="00807DCB">
        <w:t>He faced down systems, altars, and kings.</w:t>
      </w:r>
    </w:p>
    <w:p w14:paraId="3B2D6C0C" w14:textId="77777777" w:rsidR="00807DCB" w:rsidRPr="00807DCB" w:rsidRDefault="00807DCB" w:rsidP="00807DCB">
      <w:pPr>
        <w:pStyle w:val="CSP-ChapterBodyText"/>
      </w:pPr>
      <w:r w:rsidRPr="00807DCB">
        <w:t>He silenced false prophets with a single shout—</w:t>
      </w:r>
    </w:p>
    <w:p w14:paraId="5896E6D8" w14:textId="77777777" w:rsidR="00807DCB" w:rsidRPr="00807DCB" w:rsidRDefault="00807DCB" w:rsidP="00807DCB">
      <w:pPr>
        <w:pStyle w:val="CSP-ChapterBodyText"/>
      </w:pPr>
      <w:r w:rsidRPr="00807DCB">
        <w:t>and the people remembered Me, if only for a moment.</w:t>
      </w:r>
    </w:p>
    <w:p w14:paraId="3022C82F" w14:textId="77777777" w:rsidR="00807DCB" w:rsidRPr="00807DCB" w:rsidRDefault="00807DCB" w:rsidP="00807DCB">
      <w:pPr>
        <w:pStyle w:val="CSP-ChapterBodyText"/>
      </w:pPr>
    </w:p>
    <w:p w14:paraId="41667323" w14:textId="77777777" w:rsidR="00807DCB" w:rsidRPr="00807DCB" w:rsidRDefault="00807DCB" w:rsidP="00807DCB">
      <w:pPr>
        <w:pStyle w:val="CSP-ChapterBodyText"/>
      </w:pPr>
      <w:r w:rsidRPr="00807DCB">
        <w:t>But power doesn’t protect you from emptiness.</w:t>
      </w:r>
    </w:p>
    <w:p w14:paraId="125BEB2C" w14:textId="77777777" w:rsidR="00807DCB" w:rsidRPr="00807DCB" w:rsidRDefault="00807DCB" w:rsidP="00807DCB">
      <w:pPr>
        <w:pStyle w:val="CSP-ChapterBodyText"/>
      </w:pPr>
      <w:r w:rsidRPr="00807DCB">
        <w:t>And boldness on the mountain doesn’t guarantee stillness in the soul.</w:t>
      </w:r>
    </w:p>
    <w:p w14:paraId="6B59A836" w14:textId="77777777" w:rsidR="00807DCB" w:rsidRPr="00807DCB" w:rsidRDefault="00807DCB" w:rsidP="00807DCB">
      <w:pPr>
        <w:pStyle w:val="CSP-ChapterBodyText"/>
      </w:pPr>
    </w:p>
    <w:p w14:paraId="6997066B" w14:textId="77777777" w:rsidR="00807DCB" w:rsidRPr="00807DCB" w:rsidRDefault="00807DCB" w:rsidP="00807DCB">
      <w:pPr>
        <w:pStyle w:val="CSP-ChapterBodyText"/>
      </w:pPr>
      <w:proofErr w:type="gramStart"/>
      <w:r w:rsidRPr="00807DCB">
        <w:t>So</w:t>
      </w:r>
      <w:proofErr w:type="gramEnd"/>
      <w:r w:rsidRPr="00807DCB">
        <w:t xml:space="preserve"> when the crowd faded,</w:t>
      </w:r>
    </w:p>
    <w:p w14:paraId="61DE18CD" w14:textId="77777777" w:rsidR="00807DCB" w:rsidRPr="00807DCB" w:rsidRDefault="00807DCB" w:rsidP="00807DCB">
      <w:pPr>
        <w:pStyle w:val="CSP-ChapterBodyText"/>
      </w:pPr>
      <w:r w:rsidRPr="00807DCB">
        <w:t>and the enemy’s threats returned,</w:t>
      </w:r>
    </w:p>
    <w:p w14:paraId="206A59D3" w14:textId="77777777" w:rsidR="00807DCB" w:rsidRPr="00807DCB" w:rsidRDefault="00807DCB" w:rsidP="00807DCB">
      <w:pPr>
        <w:pStyle w:val="CSP-ChapterBodyText"/>
      </w:pPr>
      <w:r w:rsidRPr="00807DCB">
        <w:t>Elijah ran.</w:t>
      </w:r>
    </w:p>
    <w:p w14:paraId="2B04B5F7" w14:textId="77777777" w:rsidR="00807DCB" w:rsidRPr="00807DCB" w:rsidRDefault="00807DCB" w:rsidP="00807DCB">
      <w:pPr>
        <w:pStyle w:val="CSP-ChapterBodyText"/>
      </w:pPr>
    </w:p>
    <w:p w14:paraId="6EC5950D" w14:textId="77777777" w:rsidR="00807DCB" w:rsidRPr="00807DCB" w:rsidRDefault="00807DCB" w:rsidP="00807DCB">
      <w:pPr>
        <w:pStyle w:val="CSP-ChapterBodyText"/>
      </w:pPr>
      <w:r w:rsidRPr="00807DCB">
        <w:t>He ran far.</w:t>
      </w:r>
    </w:p>
    <w:p w14:paraId="2CF40923" w14:textId="77777777" w:rsidR="00807DCB" w:rsidRPr="00807DCB" w:rsidRDefault="00807DCB" w:rsidP="00807DCB">
      <w:pPr>
        <w:pStyle w:val="CSP-ChapterBodyText"/>
      </w:pPr>
      <w:r w:rsidRPr="00807DCB">
        <w:t>He ran fast.</w:t>
      </w:r>
    </w:p>
    <w:p w14:paraId="290F4F78" w14:textId="77777777" w:rsidR="00807DCB" w:rsidRPr="00807DCB" w:rsidRDefault="00807DCB" w:rsidP="00807DCB">
      <w:pPr>
        <w:pStyle w:val="CSP-ChapterBodyText"/>
      </w:pPr>
      <w:r w:rsidRPr="00807DCB">
        <w:t>He ran empty.</w:t>
      </w:r>
    </w:p>
    <w:p w14:paraId="4B687A92" w14:textId="77777777" w:rsidR="00807DCB" w:rsidRPr="00807DCB" w:rsidRDefault="00807DCB" w:rsidP="00807DCB">
      <w:pPr>
        <w:pStyle w:val="CSP-ChapterBodyText"/>
      </w:pPr>
    </w:p>
    <w:p w14:paraId="023313ED" w14:textId="77777777" w:rsidR="00807DCB" w:rsidRPr="00807DCB" w:rsidRDefault="00807DCB" w:rsidP="00807DCB">
      <w:pPr>
        <w:pStyle w:val="CSP-ChapterBodyText"/>
      </w:pPr>
      <w:r w:rsidRPr="00807DCB">
        <w:lastRenderedPageBreak/>
        <w:t>Until even running felt like failure.</w:t>
      </w:r>
    </w:p>
    <w:p w14:paraId="7C901940" w14:textId="77777777" w:rsidR="00807DCB" w:rsidRPr="00807DCB" w:rsidRDefault="00807DCB" w:rsidP="00807DCB">
      <w:pPr>
        <w:pStyle w:val="CSP-ChapterBodyText"/>
      </w:pPr>
    </w:p>
    <w:p w14:paraId="3F25A842" w14:textId="77777777" w:rsidR="00807DCB" w:rsidRPr="00807DCB" w:rsidRDefault="00807DCB" w:rsidP="00807DCB">
      <w:pPr>
        <w:pStyle w:val="CSP-ChapterBodyText"/>
      </w:pPr>
      <w:r w:rsidRPr="00807DCB">
        <w:t>He sat beneath the broom tree and asked Me to take his life—</w:t>
      </w:r>
    </w:p>
    <w:p w14:paraId="22B4CE0F" w14:textId="77777777" w:rsidR="00807DCB" w:rsidRPr="00807DCB" w:rsidRDefault="00807DCB" w:rsidP="00807DCB">
      <w:pPr>
        <w:pStyle w:val="CSP-ChapterBodyText"/>
      </w:pPr>
      <w:r w:rsidRPr="00807DCB">
        <w:t>not because he didn’t love Me,</w:t>
      </w:r>
    </w:p>
    <w:p w14:paraId="0D51E660" w14:textId="77777777" w:rsidR="00807DCB" w:rsidRPr="00807DCB" w:rsidRDefault="00807DCB" w:rsidP="00807DCB">
      <w:pPr>
        <w:pStyle w:val="CSP-ChapterBodyText"/>
      </w:pPr>
      <w:r w:rsidRPr="00807DCB">
        <w:t>but because he thought he had failed Me.</w:t>
      </w:r>
    </w:p>
    <w:p w14:paraId="19FFAAF2" w14:textId="77777777" w:rsidR="00807DCB" w:rsidRPr="00807DCB" w:rsidRDefault="00807DCB" w:rsidP="00807DCB">
      <w:pPr>
        <w:pStyle w:val="CSP-ChapterBodyText"/>
      </w:pPr>
    </w:p>
    <w:p w14:paraId="004DD6FE" w14:textId="77777777" w:rsidR="00807DCB" w:rsidRPr="00807DCB" w:rsidRDefault="00807DCB" w:rsidP="00807DCB">
      <w:pPr>
        <w:pStyle w:val="CSP-ChapterBodyText"/>
      </w:pPr>
      <w:r w:rsidRPr="00807DCB">
        <w:t>He didn’t know how to stop working.</w:t>
      </w:r>
    </w:p>
    <w:p w14:paraId="453D6FEB" w14:textId="77777777" w:rsidR="00807DCB" w:rsidRPr="00807DCB" w:rsidRDefault="00807DCB" w:rsidP="00807DCB">
      <w:pPr>
        <w:pStyle w:val="CSP-ChapterBodyText"/>
      </w:pPr>
      <w:r w:rsidRPr="00807DCB">
        <w:t>He didn’t know how to be with Me without producing for Me.</w:t>
      </w:r>
    </w:p>
    <w:p w14:paraId="60FB5334" w14:textId="77777777" w:rsidR="00807DCB" w:rsidRPr="00807DCB" w:rsidRDefault="00807DCB" w:rsidP="00807DCB">
      <w:pPr>
        <w:pStyle w:val="CSP-ChapterBodyText"/>
      </w:pPr>
      <w:r w:rsidRPr="00807DCB">
        <w:t>And so, he unraveled.</w:t>
      </w:r>
    </w:p>
    <w:p w14:paraId="24B3C909" w14:textId="77777777" w:rsidR="00807DCB" w:rsidRPr="00807DCB" w:rsidRDefault="00807DCB" w:rsidP="00807DCB">
      <w:pPr>
        <w:pStyle w:val="CSP-ChapterBodyText"/>
      </w:pPr>
    </w:p>
    <w:p w14:paraId="20341B43" w14:textId="77777777" w:rsidR="00807DCB" w:rsidRPr="00807DCB" w:rsidRDefault="00807DCB" w:rsidP="00807DCB">
      <w:pPr>
        <w:pStyle w:val="CSP-ChapterBodyText"/>
      </w:pPr>
      <w:r w:rsidRPr="00807DCB">
        <w:t>But I didn’t meet him with rebuke.</w:t>
      </w:r>
    </w:p>
    <w:p w14:paraId="0A06ADA3" w14:textId="77777777" w:rsidR="00807DCB" w:rsidRPr="00807DCB" w:rsidRDefault="00807DCB" w:rsidP="00807DCB">
      <w:pPr>
        <w:pStyle w:val="CSP-ChapterBodyText"/>
      </w:pPr>
      <w:r w:rsidRPr="00807DCB">
        <w:t>I met him with bread.</w:t>
      </w:r>
    </w:p>
    <w:p w14:paraId="3D4006F4" w14:textId="77777777" w:rsidR="00807DCB" w:rsidRPr="00807DCB" w:rsidRDefault="00807DCB" w:rsidP="00807DCB">
      <w:pPr>
        <w:pStyle w:val="CSP-ChapterBodyText"/>
      </w:pPr>
    </w:p>
    <w:p w14:paraId="5C579615" w14:textId="77777777" w:rsidR="00807DCB" w:rsidRPr="00807DCB" w:rsidRDefault="00807DCB" w:rsidP="00807DCB">
      <w:pPr>
        <w:pStyle w:val="CSP-ChapterBodyText"/>
      </w:pPr>
      <w:r w:rsidRPr="00807DCB">
        <w:t>I let him sleep.</w:t>
      </w:r>
    </w:p>
    <w:p w14:paraId="27257C7F" w14:textId="77777777" w:rsidR="00807DCB" w:rsidRPr="00807DCB" w:rsidRDefault="00807DCB" w:rsidP="00807DCB">
      <w:pPr>
        <w:pStyle w:val="CSP-ChapterBodyText"/>
      </w:pPr>
      <w:r w:rsidRPr="00807DCB">
        <w:t>I fed him twice.</w:t>
      </w:r>
    </w:p>
    <w:p w14:paraId="6425D7F2" w14:textId="77777777" w:rsidR="00807DCB" w:rsidRPr="00807DCB" w:rsidRDefault="00807DCB" w:rsidP="00807DCB">
      <w:pPr>
        <w:pStyle w:val="CSP-ChapterBodyText"/>
      </w:pPr>
      <w:r w:rsidRPr="00807DCB">
        <w:t>Because sometimes the most spiritual thing you can do</w:t>
      </w:r>
    </w:p>
    <w:p w14:paraId="1ADA4784" w14:textId="77777777" w:rsidR="00807DCB" w:rsidRPr="00807DCB" w:rsidRDefault="00807DCB" w:rsidP="00807DCB">
      <w:pPr>
        <w:pStyle w:val="CSP-ChapterBodyText"/>
      </w:pPr>
      <w:r w:rsidRPr="00807DCB">
        <w:t xml:space="preserve">is </w:t>
      </w:r>
      <w:r w:rsidRPr="00807DCB">
        <w:rPr>
          <w:i/>
        </w:rPr>
        <w:t>rest and eat.</w:t>
      </w:r>
    </w:p>
    <w:p w14:paraId="42F65C4F" w14:textId="77777777" w:rsidR="00807DCB" w:rsidRPr="00807DCB" w:rsidRDefault="00807DCB" w:rsidP="00807DCB">
      <w:pPr>
        <w:pStyle w:val="CSP-ChapterBodyText"/>
      </w:pPr>
    </w:p>
    <w:p w14:paraId="004015E0" w14:textId="77777777" w:rsidR="00807DCB" w:rsidRPr="00807DCB" w:rsidRDefault="00807DCB" w:rsidP="00807DCB">
      <w:pPr>
        <w:pStyle w:val="CSP-ChapterBodyText"/>
      </w:pPr>
      <w:r w:rsidRPr="00807DCB">
        <w:t>Then I called him to the mountain.</w:t>
      </w:r>
    </w:p>
    <w:p w14:paraId="3593D751" w14:textId="77777777" w:rsidR="00807DCB" w:rsidRPr="00807DCB" w:rsidRDefault="00807DCB" w:rsidP="00807DCB">
      <w:pPr>
        <w:pStyle w:val="CSP-ChapterBodyText"/>
      </w:pPr>
    </w:p>
    <w:p w14:paraId="03B806F6" w14:textId="77777777" w:rsidR="00807DCB" w:rsidRPr="00807DCB" w:rsidRDefault="00807DCB" w:rsidP="00807DCB">
      <w:pPr>
        <w:pStyle w:val="CSP-ChapterBodyText"/>
      </w:pPr>
      <w:r w:rsidRPr="00807DCB">
        <w:t>Not to use him again.</w:t>
      </w:r>
    </w:p>
    <w:p w14:paraId="45EFC6A3" w14:textId="77777777" w:rsidR="00807DCB" w:rsidRPr="00807DCB" w:rsidRDefault="00807DCB" w:rsidP="00807DCB">
      <w:pPr>
        <w:pStyle w:val="CSP-ChapterBodyText"/>
      </w:pPr>
      <w:r w:rsidRPr="00807DCB">
        <w:t xml:space="preserve">To </w:t>
      </w:r>
      <w:r w:rsidRPr="00807DCB">
        <w:rPr>
          <w:i/>
        </w:rPr>
        <w:t>restore</w:t>
      </w:r>
      <w:r w:rsidRPr="00807DCB">
        <w:t xml:space="preserve"> him.</w:t>
      </w:r>
    </w:p>
    <w:p w14:paraId="1AA428B1" w14:textId="77777777" w:rsidR="00807DCB" w:rsidRPr="00807DCB" w:rsidRDefault="00807DCB" w:rsidP="00807DCB">
      <w:pPr>
        <w:pStyle w:val="CSP-ChapterBodyText"/>
      </w:pPr>
    </w:p>
    <w:p w14:paraId="2D6CBD33" w14:textId="77777777" w:rsidR="00A700D7" w:rsidRDefault="00A700D7">
      <w:pPr>
        <w:spacing w:after="160" w:line="259" w:lineRule="auto"/>
        <w:rPr>
          <w:iCs/>
        </w:rPr>
      </w:pPr>
      <w:r>
        <w:br w:type="page"/>
      </w:r>
    </w:p>
    <w:p w14:paraId="26B9E119" w14:textId="338C6E35" w:rsidR="00807DCB" w:rsidRPr="00807DCB" w:rsidRDefault="00807DCB" w:rsidP="00807DCB">
      <w:pPr>
        <w:pStyle w:val="CSP-ChapterBodyText"/>
      </w:pPr>
      <w:r w:rsidRPr="00807DCB">
        <w:lastRenderedPageBreak/>
        <w:t>And when the wind tore through the cliffs,</w:t>
      </w:r>
    </w:p>
    <w:p w14:paraId="43FD4AE8" w14:textId="77777777" w:rsidR="00807DCB" w:rsidRPr="00807DCB" w:rsidRDefault="00807DCB" w:rsidP="00807DCB">
      <w:pPr>
        <w:pStyle w:val="CSP-ChapterBodyText"/>
      </w:pPr>
      <w:r w:rsidRPr="00807DCB">
        <w:t>I didn’t speak.</w:t>
      </w:r>
    </w:p>
    <w:p w14:paraId="672F836A" w14:textId="77777777" w:rsidR="00807DCB" w:rsidRPr="00807DCB" w:rsidRDefault="00807DCB" w:rsidP="00807DCB">
      <w:pPr>
        <w:pStyle w:val="CSP-ChapterBodyText"/>
      </w:pPr>
    </w:p>
    <w:p w14:paraId="24D1713F" w14:textId="77777777" w:rsidR="00807DCB" w:rsidRPr="00807DCB" w:rsidRDefault="00807DCB" w:rsidP="00807DCB">
      <w:pPr>
        <w:pStyle w:val="CSP-ChapterBodyText"/>
      </w:pPr>
      <w:r w:rsidRPr="00807DCB">
        <w:t>When the earth shook beneath him,</w:t>
      </w:r>
    </w:p>
    <w:p w14:paraId="11F23B68" w14:textId="77777777" w:rsidR="00807DCB" w:rsidRPr="00807DCB" w:rsidRDefault="00807DCB" w:rsidP="00807DCB">
      <w:pPr>
        <w:pStyle w:val="CSP-ChapterBodyText"/>
      </w:pPr>
      <w:r w:rsidRPr="00807DCB">
        <w:t>I was silent.</w:t>
      </w:r>
    </w:p>
    <w:p w14:paraId="14DDBD21" w14:textId="77777777" w:rsidR="00807DCB" w:rsidRPr="00807DCB" w:rsidRDefault="00807DCB" w:rsidP="00807DCB">
      <w:pPr>
        <w:pStyle w:val="CSP-ChapterBodyText"/>
      </w:pPr>
    </w:p>
    <w:p w14:paraId="19AD653F" w14:textId="77777777" w:rsidR="00807DCB" w:rsidRPr="00807DCB" w:rsidRDefault="00807DCB" w:rsidP="00807DCB">
      <w:pPr>
        <w:pStyle w:val="CSP-ChapterBodyText"/>
      </w:pPr>
      <w:r w:rsidRPr="00807DCB">
        <w:t>When the fire cracked through the rocks,</w:t>
      </w:r>
    </w:p>
    <w:p w14:paraId="2C11D597" w14:textId="77777777" w:rsidR="00807DCB" w:rsidRPr="00807DCB" w:rsidRDefault="00807DCB" w:rsidP="00807DCB">
      <w:pPr>
        <w:pStyle w:val="CSP-ChapterBodyText"/>
      </w:pPr>
      <w:r w:rsidRPr="00807DCB">
        <w:t>I held My breath.</w:t>
      </w:r>
    </w:p>
    <w:p w14:paraId="433BC212" w14:textId="77777777" w:rsidR="00807DCB" w:rsidRPr="00807DCB" w:rsidRDefault="00807DCB" w:rsidP="00807DCB">
      <w:pPr>
        <w:pStyle w:val="CSP-ChapterBodyText"/>
      </w:pPr>
    </w:p>
    <w:p w14:paraId="6690F990" w14:textId="77777777" w:rsidR="00807DCB" w:rsidRPr="00807DCB" w:rsidRDefault="00807DCB" w:rsidP="00807DCB">
      <w:pPr>
        <w:pStyle w:val="CSP-ChapterBodyText"/>
      </w:pPr>
      <w:r w:rsidRPr="00807DCB">
        <w:t>Because I wasn’t in the show this time.</w:t>
      </w:r>
    </w:p>
    <w:p w14:paraId="62C2FF06" w14:textId="77777777" w:rsidR="00807DCB" w:rsidRPr="00807DCB" w:rsidRDefault="00807DCB" w:rsidP="00807DCB">
      <w:pPr>
        <w:pStyle w:val="CSP-ChapterBodyText"/>
      </w:pPr>
      <w:r w:rsidRPr="00807DCB">
        <w:t>I was in the stillness.</w:t>
      </w:r>
    </w:p>
    <w:p w14:paraId="6DBE70BA" w14:textId="77777777" w:rsidR="00807DCB" w:rsidRPr="00807DCB" w:rsidRDefault="00807DCB" w:rsidP="00807DCB">
      <w:pPr>
        <w:pStyle w:val="CSP-ChapterBodyText"/>
      </w:pPr>
    </w:p>
    <w:p w14:paraId="3DF790D2" w14:textId="77777777" w:rsidR="00807DCB" w:rsidRPr="00807DCB" w:rsidRDefault="00807DCB" w:rsidP="00807DCB">
      <w:pPr>
        <w:pStyle w:val="CSP-ChapterBodyText"/>
      </w:pPr>
      <w:r w:rsidRPr="00807DCB">
        <w:t>And then—</w:t>
      </w:r>
    </w:p>
    <w:p w14:paraId="5D7BAEDD" w14:textId="77777777" w:rsidR="00807DCB" w:rsidRPr="00807DCB" w:rsidRDefault="00807DCB" w:rsidP="00807DCB">
      <w:pPr>
        <w:pStyle w:val="CSP-ChapterBodyText"/>
      </w:pPr>
      <w:r w:rsidRPr="00807DCB">
        <w:rPr>
          <w:i/>
        </w:rPr>
        <w:t>a whisper.</w:t>
      </w:r>
    </w:p>
    <w:p w14:paraId="6CF047AC" w14:textId="77777777" w:rsidR="00807DCB" w:rsidRPr="00807DCB" w:rsidRDefault="00807DCB" w:rsidP="00807DCB">
      <w:pPr>
        <w:pStyle w:val="CSP-ChapterBodyText"/>
      </w:pPr>
    </w:p>
    <w:p w14:paraId="58FA8732" w14:textId="77777777" w:rsidR="00807DCB" w:rsidRPr="00807DCB" w:rsidRDefault="00807DCB" w:rsidP="00807DCB">
      <w:pPr>
        <w:pStyle w:val="CSP-ChapterBodyText"/>
      </w:pPr>
      <w:r w:rsidRPr="00807DCB">
        <w:t>That’s where I was.</w:t>
      </w:r>
    </w:p>
    <w:p w14:paraId="1E2170CB" w14:textId="77777777" w:rsidR="00807DCB" w:rsidRPr="00807DCB" w:rsidRDefault="00807DCB" w:rsidP="00807DCB">
      <w:pPr>
        <w:pStyle w:val="CSP-ChapterBodyText"/>
      </w:pPr>
      <w:r w:rsidRPr="00807DCB">
        <w:t>That’s where I’ve always been.</w:t>
      </w:r>
    </w:p>
    <w:p w14:paraId="03F0D73E" w14:textId="77777777" w:rsidR="00807DCB" w:rsidRPr="00807DCB" w:rsidRDefault="00807DCB" w:rsidP="00807DCB">
      <w:pPr>
        <w:pStyle w:val="CSP-ChapterBodyText"/>
      </w:pPr>
    </w:p>
    <w:p w14:paraId="497E218A" w14:textId="77777777" w:rsidR="00807DCB" w:rsidRPr="00807DCB" w:rsidRDefault="00807DCB" w:rsidP="00807DCB">
      <w:pPr>
        <w:pStyle w:val="CSP-ChapterBodyText"/>
      </w:pPr>
      <w:r w:rsidRPr="00807DCB">
        <w:t>You expected Me to move in noise.</w:t>
      </w:r>
    </w:p>
    <w:p w14:paraId="06D997EF" w14:textId="77777777" w:rsidR="00807DCB" w:rsidRPr="00807DCB" w:rsidRDefault="00807DCB" w:rsidP="00807DCB">
      <w:pPr>
        <w:pStyle w:val="CSP-ChapterBodyText"/>
      </w:pPr>
      <w:r w:rsidRPr="00807DCB">
        <w:t>But I’m found in what silences you.</w:t>
      </w:r>
    </w:p>
    <w:p w14:paraId="64A65568" w14:textId="77777777" w:rsidR="00807DCB" w:rsidRPr="00807DCB" w:rsidRDefault="00807DCB" w:rsidP="00807DCB">
      <w:pPr>
        <w:pStyle w:val="CSP-ChapterBodyText"/>
      </w:pPr>
    </w:p>
    <w:p w14:paraId="5C276FB7" w14:textId="77777777" w:rsidR="00807DCB" w:rsidRPr="00807DCB" w:rsidRDefault="00807DCB" w:rsidP="00807DCB">
      <w:pPr>
        <w:pStyle w:val="CSP-ChapterBodyText"/>
      </w:pPr>
      <w:r w:rsidRPr="00807DCB">
        <w:t>Elijah didn’t find Me through ministry.</w:t>
      </w:r>
    </w:p>
    <w:p w14:paraId="6FF59FC3" w14:textId="77777777" w:rsidR="00807DCB" w:rsidRPr="00807DCB" w:rsidRDefault="00807DCB" w:rsidP="00807DCB">
      <w:pPr>
        <w:pStyle w:val="CSP-ChapterBodyText"/>
      </w:pPr>
      <w:r w:rsidRPr="00807DCB">
        <w:t>He found Me in the cave—</w:t>
      </w:r>
    </w:p>
    <w:p w14:paraId="3CFEE557" w14:textId="77777777" w:rsidR="00807DCB" w:rsidRPr="00807DCB" w:rsidRDefault="00807DCB" w:rsidP="00807DCB">
      <w:pPr>
        <w:pStyle w:val="CSP-ChapterBodyText"/>
      </w:pPr>
      <w:r w:rsidRPr="00807DCB">
        <w:t xml:space="preserve">in the place where his strength </w:t>
      </w:r>
      <w:proofErr w:type="gramStart"/>
      <w:r w:rsidRPr="00807DCB">
        <w:t>ended</w:t>
      </w:r>
      <w:proofErr w:type="gramEnd"/>
      <w:r w:rsidRPr="00807DCB">
        <w:t xml:space="preserve"> and My nearness began.</w:t>
      </w:r>
    </w:p>
    <w:p w14:paraId="19B10ADB" w14:textId="77777777" w:rsidR="00807DCB" w:rsidRPr="00807DCB" w:rsidRDefault="00807DCB" w:rsidP="00807DCB">
      <w:pPr>
        <w:pStyle w:val="CSP-ChapterBodyText"/>
      </w:pPr>
    </w:p>
    <w:p w14:paraId="37FA3BA4" w14:textId="77777777" w:rsidR="00807DCB" w:rsidRPr="00807DCB" w:rsidRDefault="00807DCB" w:rsidP="00807DCB">
      <w:pPr>
        <w:pStyle w:val="CSP-ChapterBodyText"/>
      </w:pPr>
      <w:r w:rsidRPr="00807DCB">
        <w:t>I reminded him he wasn’t alone.</w:t>
      </w:r>
    </w:p>
    <w:p w14:paraId="15CED261" w14:textId="77777777" w:rsidR="00807DCB" w:rsidRPr="00807DCB" w:rsidRDefault="00807DCB" w:rsidP="00807DCB">
      <w:pPr>
        <w:pStyle w:val="CSP-ChapterBodyText"/>
      </w:pPr>
      <w:r w:rsidRPr="00807DCB">
        <w:t>I reassigned him with gentleness.</w:t>
      </w:r>
    </w:p>
    <w:p w14:paraId="3A6997E0" w14:textId="77777777" w:rsidR="00807DCB" w:rsidRPr="00807DCB" w:rsidRDefault="00807DCB" w:rsidP="00807DCB">
      <w:pPr>
        <w:pStyle w:val="CSP-ChapterBodyText"/>
      </w:pPr>
      <w:r w:rsidRPr="00807DCB">
        <w:t>But more than anything—</w:t>
      </w:r>
    </w:p>
    <w:p w14:paraId="7FF42E88" w14:textId="77777777" w:rsidR="00807DCB" w:rsidRPr="00807DCB" w:rsidRDefault="00807DCB" w:rsidP="00807DCB">
      <w:pPr>
        <w:pStyle w:val="CSP-ChapterBodyText"/>
      </w:pPr>
      <w:r w:rsidRPr="00807DCB">
        <w:t xml:space="preserve">I </w:t>
      </w:r>
      <w:r w:rsidRPr="00807DCB">
        <w:rPr>
          <w:i/>
        </w:rPr>
        <w:t>reintroduced Myself</w:t>
      </w:r>
      <w:r w:rsidRPr="00807DCB">
        <w:t>.</w:t>
      </w:r>
    </w:p>
    <w:p w14:paraId="55AA2685" w14:textId="77777777" w:rsidR="00807DCB" w:rsidRPr="00807DCB" w:rsidRDefault="00807DCB" w:rsidP="00807DCB">
      <w:pPr>
        <w:pStyle w:val="CSP-ChapterBodyText"/>
      </w:pPr>
    </w:p>
    <w:p w14:paraId="7B94939B" w14:textId="77777777" w:rsidR="00807DCB" w:rsidRPr="00807DCB" w:rsidRDefault="00807DCB" w:rsidP="00807DCB">
      <w:pPr>
        <w:pStyle w:val="CSP-ChapterBodyText"/>
      </w:pPr>
      <w:r w:rsidRPr="00807DCB">
        <w:t>Because the prophet needed Presence</w:t>
      </w:r>
    </w:p>
    <w:p w14:paraId="0DEF929B" w14:textId="77777777" w:rsidR="00807DCB" w:rsidRPr="00807DCB" w:rsidRDefault="00807DCB" w:rsidP="00807DCB">
      <w:pPr>
        <w:pStyle w:val="CSP-ChapterBodyText"/>
      </w:pPr>
      <w:r w:rsidRPr="00807DCB">
        <w:t>more than he needed purpose.</w:t>
      </w:r>
    </w:p>
    <w:p w14:paraId="3AD7EA00" w14:textId="77777777" w:rsidR="00807DCB" w:rsidRPr="00807DCB" w:rsidRDefault="00807DCB" w:rsidP="00807DCB">
      <w:pPr>
        <w:pStyle w:val="CSP-ChapterBodyText"/>
      </w:pPr>
    </w:p>
    <w:p w14:paraId="0838C37E" w14:textId="77777777" w:rsidR="00807DCB" w:rsidRPr="00807DCB" w:rsidRDefault="00807DCB" w:rsidP="00807DCB">
      <w:pPr>
        <w:pStyle w:val="CSP-ChapterBodyText"/>
      </w:pPr>
      <w:r w:rsidRPr="00807DCB">
        <w:t>And so do you.</w:t>
      </w:r>
    </w:p>
    <w:p w14:paraId="04B062D0" w14:textId="77777777" w:rsidR="00807DCB" w:rsidRPr="00807DCB" w:rsidRDefault="00807DCB" w:rsidP="00807DCB">
      <w:pPr>
        <w:pStyle w:val="CSP-ChapterBodyText"/>
      </w:pPr>
    </w:p>
    <w:p w14:paraId="7DCB7537" w14:textId="77777777" w:rsidR="00807DCB" w:rsidRPr="00807DCB" w:rsidRDefault="00807DCB" w:rsidP="00807DCB">
      <w:pPr>
        <w:pStyle w:val="CSP-ChapterBodyText"/>
      </w:pPr>
      <w:r w:rsidRPr="00807DCB">
        <w:t>When the fire dies down,</w:t>
      </w:r>
    </w:p>
    <w:p w14:paraId="015CACE8" w14:textId="77777777" w:rsidR="00807DCB" w:rsidRPr="00807DCB" w:rsidRDefault="00807DCB" w:rsidP="00807DCB">
      <w:pPr>
        <w:pStyle w:val="CSP-ChapterBodyText"/>
      </w:pPr>
      <w:r w:rsidRPr="00807DCB">
        <w:t>when the mountain moment fades,</w:t>
      </w:r>
    </w:p>
    <w:p w14:paraId="5B61DF60" w14:textId="77777777" w:rsidR="00807DCB" w:rsidRPr="00807DCB" w:rsidRDefault="00807DCB" w:rsidP="00807DCB">
      <w:pPr>
        <w:pStyle w:val="CSP-ChapterBodyText"/>
      </w:pPr>
      <w:r w:rsidRPr="00807DCB">
        <w:t>when the adrenaline of battle leaves you shaking—</w:t>
      </w:r>
    </w:p>
    <w:p w14:paraId="54C34E53" w14:textId="77777777" w:rsidR="00807DCB" w:rsidRPr="00807DCB" w:rsidRDefault="00807DCB" w:rsidP="00807DCB">
      <w:pPr>
        <w:pStyle w:val="CSP-ChapterBodyText"/>
      </w:pPr>
    </w:p>
    <w:p w14:paraId="63A0B365" w14:textId="77777777" w:rsidR="00807DCB" w:rsidRPr="00807DCB" w:rsidRDefault="00807DCB" w:rsidP="00807DCB">
      <w:pPr>
        <w:pStyle w:val="CSP-ChapterBodyText"/>
      </w:pPr>
      <w:r w:rsidRPr="00807DCB">
        <w:t>Come find Me in the cave.</w:t>
      </w:r>
    </w:p>
    <w:p w14:paraId="270F2374" w14:textId="77777777" w:rsidR="00807DCB" w:rsidRPr="00807DCB" w:rsidRDefault="00807DCB" w:rsidP="00807DCB">
      <w:pPr>
        <w:pStyle w:val="CSP-ChapterBodyText"/>
      </w:pPr>
    </w:p>
    <w:p w14:paraId="0ACFD2FD" w14:textId="77777777" w:rsidR="00807DCB" w:rsidRPr="00807DCB" w:rsidRDefault="00807DCB" w:rsidP="00807DCB">
      <w:pPr>
        <w:pStyle w:val="CSP-ChapterBodyText"/>
      </w:pPr>
      <w:r w:rsidRPr="00807DCB">
        <w:t>I’ll be whispering your name.</w:t>
      </w:r>
    </w:p>
    <w:p w14:paraId="6D615E67" w14:textId="77777777" w:rsidR="00A700D7" w:rsidRDefault="00A700D7">
      <w:pPr>
        <w:spacing w:after="160" w:line="259" w:lineRule="auto"/>
        <w:rPr>
          <w:i/>
        </w:rPr>
      </w:pPr>
      <w:r>
        <w:rPr>
          <w:i/>
        </w:rPr>
        <w:br w:type="page"/>
      </w:r>
    </w:p>
    <w:p w14:paraId="0E22DC1B" w14:textId="5085EA1A" w:rsidR="00A700D7" w:rsidRDefault="00A700D7" w:rsidP="00A700D7">
      <w:pPr>
        <w:spacing w:after="160" w:line="259" w:lineRule="auto"/>
        <w:jc w:val="center"/>
        <w:rPr>
          <w:b/>
          <w:bCs/>
          <w:iCs/>
        </w:rPr>
      </w:pPr>
      <w:r>
        <w:rPr>
          <w:b/>
          <w:bCs/>
          <w:iCs/>
        </w:rPr>
        <w:lastRenderedPageBreak/>
        <w:t>In the stillness…</w:t>
      </w:r>
    </w:p>
    <w:p w14:paraId="1BE362DF" w14:textId="77777777" w:rsidR="00A700D7" w:rsidRDefault="00A700D7" w:rsidP="00A700D7">
      <w:pPr>
        <w:spacing w:after="160" w:line="259" w:lineRule="auto"/>
        <w:jc w:val="center"/>
        <w:rPr>
          <w:b/>
          <w:bCs/>
          <w:iCs/>
        </w:rPr>
      </w:pPr>
    </w:p>
    <w:p w14:paraId="7CEB0AA8" w14:textId="77777777" w:rsidR="00A700D7" w:rsidRDefault="00A700D7" w:rsidP="00A700D7">
      <w:pPr>
        <w:pStyle w:val="CSP-ChapterBodyText"/>
        <w:numPr>
          <w:ilvl w:val="0"/>
          <w:numId w:val="343"/>
        </w:numPr>
      </w:pPr>
      <w:r w:rsidRPr="00A700D7">
        <w:t>Where have you mistaken exhaustion for failure and collapse for disobedience?</w:t>
      </w:r>
    </w:p>
    <w:p w14:paraId="3AAF5746" w14:textId="77777777" w:rsidR="00A700D7" w:rsidRDefault="00A700D7" w:rsidP="00A700D7">
      <w:pPr>
        <w:pStyle w:val="CSP-ChapterBodyText"/>
      </w:pPr>
    </w:p>
    <w:p w14:paraId="573A2B91" w14:textId="77777777" w:rsidR="00A700D7" w:rsidRPr="00A700D7" w:rsidRDefault="00A700D7" w:rsidP="00A700D7">
      <w:pPr>
        <w:pStyle w:val="CSP-ChapterBodyText"/>
      </w:pPr>
    </w:p>
    <w:p w14:paraId="6004CC4F" w14:textId="77777777" w:rsidR="00A700D7" w:rsidRDefault="00A700D7" w:rsidP="00A700D7">
      <w:pPr>
        <w:pStyle w:val="CSP-ChapterBodyText"/>
        <w:numPr>
          <w:ilvl w:val="0"/>
          <w:numId w:val="343"/>
        </w:numPr>
      </w:pPr>
      <w:r w:rsidRPr="00A700D7">
        <w:t>What noise—internal or external—have you assumed was God’s voice?</w:t>
      </w:r>
    </w:p>
    <w:p w14:paraId="1F99B805" w14:textId="77777777" w:rsidR="00A700D7" w:rsidRDefault="00A700D7" w:rsidP="00A700D7">
      <w:pPr>
        <w:pStyle w:val="CSP-ChapterBodyText"/>
      </w:pPr>
    </w:p>
    <w:p w14:paraId="0411BCDA" w14:textId="77777777" w:rsidR="00A700D7" w:rsidRPr="00A700D7" w:rsidRDefault="00A700D7" w:rsidP="00A700D7">
      <w:pPr>
        <w:pStyle w:val="CSP-ChapterBodyText"/>
      </w:pPr>
    </w:p>
    <w:p w14:paraId="331EE783" w14:textId="77777777" w:rsidR="00A700D7" w:rsidRPr="00A700D7" w:rsidRDefault="00A700D7" w:rsidP="00A700D7">
      <w:pPr>
        <w:pStyle w:val="CSP-ChapterBodyText"/>
        <w:numPr>
          <w:ilvl w:val="0"/>
          <w:numId w:val="343"/>
        </w:numPr>
      </w:pPr>
      <w:r w:rsidRPr="00A700D7">
        <w:t>What would it mean to let the whisper be enough?</w:t>
      </w:r>
    </w:p>
    <w:p w14:paraId="43A46D3F" w14:textId="77777777" w:rsidR="00A700D7" w:rsidRDefault="00A700D7" w:rsidP="00A700D7">
      <w:pPr>
        <w:pStyle w:val="CSP-ChapterBodyText"/>
      </w:pPr>
    </w:p>
    <w:p w14:paraId="4334A6D5" w14:textId="77777777" w:rsidR="00A700D7" w:rsidRPr="00A700D7" w:rsidRDefault="00A700D7" w:rsidP="00A700D7">
      <w:pPr>
        <w:pStyle w:val="CSP-ChapterBodyText"/>
      </w:pPr>
    </w:p>
    <w:p w14:paraId="004BC7CF" w14:textId="4B6F7686" w:rsidR="00E2716E" w:rsidRDefault="00AE36E1">
      <w:pPr>
        <w:spacing w:after="160" w:line="259" w:lineRule="auto"/>
        <w:rPr>
          <w:i/>
        </w:rPr>
      </w:pPr>
      <w:r>
        <w:rPr>
          <w:i/>
        </w:rPr>
        <w:br w:type="page"/>
      </w:r>
    </w:p>
    <w:p w14:paraId="0F40A59C" w14:textId="77777777" w:rsidR="00AE36E1" w:rsidRDefault="00AE36E1" w:rsidP="00AE36E1">
      <w:pPr>
        <w:jc w:val="center"/>
        <w:rPr>
          <w:rFonts w:ascii="Garamond" w:hAnsi="Garamond"/>
          <w:iCs/>
          <w:sz w:val="44"/>
          <w:szCs w:val="44"/>
        </w:rPr>
      </w:pPr>
    </w:p>
    <w:p w14:paraId="73484848" w14:textId="77777777" w:rsidR="009A34D8" w:rsidRDefault="009A34D8" w:rsidP="00AE36E1">
      <w:pPr>
        <w:jc w:val="center"/>
        <w:rPr>
          <w:rFonts w:ascii="Garamond" w:hAnsi="Garamond"/>
          <w:iCs/>
          <w:sz w:val="44"/>
          <w:szCs w:val="44"/>
        </w:rPr>
      </w:pPr>
    </w:p>
    <w:p w14:paraId="14755BA8" w14:textId="77777777" w:rsidR="009A34D8" w:rsidRDefault="009A34D8" w:rsidP="00AE36E1">
      <w:pPr>
        <w:jc w:val="center"/>
        <w:rPr>
          <w:rFonts w:ascii="Garamond" w:hAnsi="Garamond"/>
          <w:iCs/>
          <w:sz w:val="44"/>
          <w:szCs w:val="44"/>
        </w:rPr>
      </w:pPr>
    </w:p>
    <w:p w14:paraId="22E7DD36" w14:textId="77777777" w:rsidR="009A34D8" w:rsidRDefault="009A34D8" w:rsidP="00AE36E1">
      <w:pPr>
        <w:jc w:val="center"/>
        <w:rPr>
          <w:rFonts w:ascii="Garamond" w:hAnsi="Garamond"/>
          <w:iCs/>
          <w:sz w:val="44"/>
          <w:szCs w:val="44"/>
        </w:rPr>
      </w:pPr>
    </w:p>
    <w:p w14:paraId="4F4AACA8" w14:textId="77777777" w:rsidR="009A34D8" w:rsidRDefault="009A34D8" w:rsidP="00AE36E1">
      <w:pPr>
        <w:jc w:val="center"/>
        <w:rPr>
          <w:rFonts w:ascii="Garamond" w:hAnsi="Garamond"/>
          <w:iCs/>
          <w:sz w:val="44"/>
          <w:szCs w:val="44"/>
        </w:rPr>
      </w:pPr>
    </w:p>
    <w:p w14:paraId="029D1BC4" w14:textId="77777777" w:rsidR="009A34D8" w:rsidRDefault="009A34D8" w:rsidP="00AE36E1">
      <w:pPr>
        <w:jc w:val="center"/>
        <w:rPr>
          <w:rFonts w:ascii="Garamond" w:hAnsi="Garamond"/>
          <w:iCs/>
          <w:sz w:val="44"/>
          <w:szCs w:val="44"/>
        </w:rPr>
      </w:pPr>
    </w:p>
    <w:p w14:paraId="0A0BF3E2" w14:textId="77777777" w:rsidR="009A34D8" w:rsidRPr="00C40C47" w:rsidRDefault="009A34D8" w:rsidP="00AE36E1">
      <w:pPr>
        <w:jc w:val="center"/>
        <w:rPr>
          <w:rFonts w:ascii="Garamond" w:hAnsi="Garamond"/>
          <w:iCs/>
          <w:sz w:val="44"/>
          <w:szCs w:val="44"/>
        </w:rPr>
      </w:pPr>
    </w:p>
    <w:p w14:paraId="3E1E0D2A" w14:textId="48606394" w:rsidR="00AE36E1" w:rsidRPr="0043150D" w:rsidRDefault="00807DCB" w:rsidP="00AE36E1">
      <w:pPr>
        <w:pStyle w:val="CSP-ChapterTitle"/>
        <w:rPr>
          <w:rFonts w:ascii="Garamond" w:hAnsi="Garamond"/>
          <w:b/>
          <w:bCs/>
          <w:iCs w:val="0"/>
        </w:rPr>
      </w:pPr>
      <w:bookmarkStart w:id="6" w:name="_Toc198756977"/>
      <w:r>
        <w:rPr>
          <w:rFonts w:ascii="Garamond" w:hAnsi="Garamond"/>
        </w:rPr>
        <w:t xml:space="preserve">6 undignified </w:t>
      </w:r>
      <w:proofErr w:type="gramStart"/>
      <w:r>
        <w:rPr>
          <w:rFonts w:ascii="Garamond" w:hAnsi="Garamond"/>
        </w:rPr>
        <w:t>worship</w:t>
      </w:r>
      <w:bookmarkEnd w:id="6"/>
      <w:proofErr w:type="gramEnd"/>
    </w:p>
    <w:p w14:paraId="21EBE6A4" w14:textId="77777777" w:rsidR="00AE36E1" w:rsidRPr="0057640E" w:rsidRDefault="00AE36E1" w:rsidP="00AE36E1">
      <w:pPr>
        <w:pStyle w:val="CSP-ChapterBodyText"/>
        <w:ind w:firstLine="0"/>
        <w:rPr>
          <w:b/>
          <w:bCs/>
        </w:rPr>
      </w:pPr>
    </w:p>
    <w:p w14:paraId="3853F70C" w14:textId="77777777" w:rsidR="00807DCB" w:rsidRPr="00807DCB" w:rsidRDefault="00807DCB" w:rsidP="00807DCB">
      <w:pPr>
        <w:pStyle w:val="CSP-ChapterBodyText"/>
      </w:pPr>
      <w:r w:rsidRPr="00807DCB">
        <w:t>He was a king.</w:t>
      </w:r>
    </w:p>
    <w:p w14:paraId="083952AB" w14:textId="77777777" w:rsidR="00807DCB" w:rsidRPr="00807DCB" w:rsidRDefault="00807DCB" w:rsidP="00807DCB">
      <w:pPr>
        <w:pStyle w:val="CSP-ChapterBodyText"/>
      </w:pPr>
      <w:r w:rsidRPr="00807DCB">
        <w:t>But before the crown, there was a harp.</w:t>
      </w:r>
    </w:p>
    <w:p w14:paraId="1A250C4B" w14:textId="77777777" w:rsidR="00807DCB" w:rsidRPr="00807DCB" w:rsidRDefault="00807DCB" w:rsidP="00807DCB">
      <w:pPr>
        <w:pStyle w:val="CSP-ChapterBodyText"/>
      </w:pPr>
      <w:r w:rsidRPr="00807DCB">
        <w:t>Before the throne, there was a field.</w:t>
      </w:r>
    </w:p>
    <w:p w14:paraId="1A554621" w14:textId="77777777" w:rsidR="00807DCB" w:rsidRPr="00807DCB" w:rsidRDefault="00807DCB" w:rsidP="00807DCB">
      <w:pPr>
        <w:pStyle w:val="CSP-ChapterBodyText"/>
      </w:pPr>
      <w:r w:rsidRPr="00807DCB">
        <w:t xml:space="preserve">Before the people sang his name, he sang </w:t>
      </w:r>
      <w:r w:rsidRPr="00807DCB">
        <w:rPr>
          <w:i/>
        </w:rPr>
        <w:t>Mine.</w:t>
      </w:r>
    </w:p>
    <w:p w14:paraId="54703242" w14:textId="77777777" w:rsidR="00807DCB" w:rsidRPr="00807DCB" w:rsidRDefault="00807DCB" w:rsidP="00807DCB">
      <w:pPr>
        <w:pStyle w:val="CSP-ChapterBodyText"/>
      </w:pPr>
    </w:p>
    <w:p w14:paraId="6F44F8BF" w14:textId="77777777" w:rsidR="00807DCB" w:rsidRPr="00807DCB" w:rsidRDefault="00807DCB" w:rsidP="00807DCB">
      <w:pPr>
        <w:pStyle w:val="CSP-ChapterBodyText"/>
      </w:pPr>
      <w:r w:rsidRPr="00807DCB">
        <w:t>David didn’t pursue position.</w:t>
      </w:r>
    </w:p>
    <w:p w14:paraId="4407B15F" w14:textId="77777777" w:rsidR="00807DCB" w:rsidRPr="00807DCB" w:rsidRDefault="00807DCB" w:rsidP="00807DCB">
      <w:pPr>
        <w:pStyle w:val="CSP-ChapterBodyText"/>
      </w:pPr>
      <w:r w:rsidRPr="00807DCB">
        <w:t xml:space="preserve">He pursued </w:t>
      </w:r>
      <w:r w:rsidRPr="00807DCB">
        <w:rPr>
          <w:i/>
        </w:rPr>
        <w:t>Me.</w:t>
      </w:r>
    </w:p>
    <w:p w14:paraId="762C5842" w14:textId="77777777" w:rsidR="00807DCB" w:rsidRPr="00807DCB" w:rsidRDefault="00807DCB" w:rsidP="00807DCB">
      <w:pPr>
        <w:pStyle w:val="CSP-ChapterBodyText"/>
      </w:pPr>
    </w:p>
    <w:p w14:paraId="1E42D882" w14:textId="77777777" w:rsidR="00807DCB" w:rsidRPr="00807DCB" w:rsidRDefault="00807DCB" w:rsidP="00807DCB">
      <w:pPr>
        <w:pStyle w:val="CSP-ChapterBodyText"/>
      </w:pPr>
      <w:r w:rsidRPr="00807DCB">
        <w:t>While others sharpened swords,</w:t>
      </w:r>
    </w:p>
    <w:p w14:paraId="0578C8B9" w14:textId="77777777" w:rsidR="00807DCB" w:rsidRPr="00807DCB" w:rsidRDefault="00807DCB" w:rsidP="00807DCB">
      <w:pPr>
        <w:pStyle w:val="CSP-ChapterBodyText"/>
      </w:pPr>
      <w:r w:rsidRPr="00807DCB">
        <w:t>he strung chords.</w:t>
      </w:r>
    </w:p>
    <w:p w14:paraId="05B91E5A" w14:textId="77777777" w:rsidR="00807DCB" w:rsidRPr="00807DCB" w:rsidRDefault="00807DCB" w:rsidP="00807DCB">
      <w:pPr>
        <w:pStyle w:val="CSP-ChapterBodyText"/>
      </w:pPr>
      <w:r w:rsidRPr="00807DCB">
        <w:t>While his brothers sought approval,</w:t>
      </w:r>
    </w:p>
    <w:p w14:paraId="29CE1E91" w14:textId="77777777" w:rsidR="00807DCB" w:rsidRPr="00807DCB" w:rsidRDefault="00807DCB" w:rsidP="00807DCB">
      <w:pPr>
        <w:pStyle w:val="CSP-ChapterBodyText"/>
      </w:pPr>
      <w:r w:rsidRPr="00807DCB">
        <w:t>he wrote songs I alone would hear.</w:t>
      </w:r>
    </w:p>
    <w:p w14:paraId="6377592B" w14:textId="77777777" w:rsidR="00807DCB" w:rsidRPr="00807DCB" w:rsidRDefault="00807DCB" w:rsidP="00807DCB">
      <w:pPr>
        <w:pStyle w:val="CSP-ChapterBodyText"/>
      </w:pPr>
    </w:p>
    <w:p w14:paraId="2020A969" w14:textId="77777777" w:rsidR="00A700D7" w:rsidRDefault="00A700D7">
      <w:pPr>
        <w:spacing w:after="160" w:line="259" w:lineRule="auto"/>
        <w:rPr>
          <w:iCs/>
        </w:rPr>
      </w:pPr>
      <w:r>
        <w:br w:type="page"/>
      </w:r>
    </w:p>
    <w:p w14:paraId="74A4C52C" w14:textId="65DE66F5" w:rsidR="00807DCB" w:rsidRPr="00807DCB" w:rsidRDefault="00807DCB" w:rsidP="00807DCB">
      <w:pPr>
        <w:pStyle w:val="CSP-ChapterBodyText"/>
      </w:pPr>
      <w:r w:rsidRPr="00807DCB">
        <w:lastRenderedPageBreak/>
        <w:t>And when the ark returned—</w:t>
      </w:r>
    </w:p>
    <w:p w14:paraId="702D212B" w14:textId="77777777" w:rsidR="00807DCB" w:rsidRPr="00807DCB" w:rsidRDefault="00807DCB" w:rsidP="00807DCB">
      <w:pPr>
        <w:pStyle w:val="CSP-ChapterBodyText"/>
      </w:pPr>
      <w:r w:rsidRPr="00807DCB">
        <w:t>when My presence came home to the people—</w:t>
      </w:r>
    </w:p>
    <w:p w14:paraId="0E5E55F3" w14:textId="77777777" w:rsidR="00807DCB" w:rsidRPr="00807DCB" w:rsidRDefault="00807DCB" w:rsidP="00807DCB">
      <w:pPr>
        <w:pStyle w:val="CSP-ChapterBodyText"/>
      </w:pPr>
      <w:r w:rsidRPr="00807DCB">
        <w:t>he didn’t lead with dignity.</w:t>
      </w:r>
    </w:p>
    <w:p w14:paraId="54141156" w14:textId="77777777" w:rsidR="00807DCB" w:rsidRPr="00807DCB" w:rsidRDefault="00807DCB" w:rsidP="00807DCB">
      <w:pPr>
        <w:pStyle w:val="CSP-ChapterBodyText"/>
      </w:pPr>
    </w:p>
    <w:p w14:paraId="20E9E3B7" w14:textId="77777777" w:rsidR="00807DCB" w:rsidRPr="00807DCB" w:rsidRDefault="00807DCB" w:rsidP="00807DCB">
      <w:pPr>
        <w:pStyle w:val="CSP-ChapterBodyText"/>
      </w:pPr>
      <w:r w:rsidRPr="00807DCB">
        <w:t xml:space="preserve">He led with </w:t>
      </w:r>
      <w:r w:rsidRPr="00807DCB">
        <w:rPr>
          <w:i/>
        </w:rPr>
        <w:t>abandon.</w:t>
      </w:r>
    </w:p>
    <w:p w14:paraId="47D1A44B" w14:textId="77777777" w:rsidR="00807DCB" w:rsidRPr="00807DCB" w:rsidRDefault="00807DCB" w:rsidP="00807DCB">
      <w:pPr>
        <w:pStyle w:val="CSP-ChapterBodyText"/>
      </w:pPr>
    </w:p>
    <w:p w14:paraId="5098AFA8" w14:textId="77777777" w:rsidR="00807DCB" w:rsidRPr="00807DCB" w:rsidRDefault="00807DCB" w:rsidP="00807DCB">
      <w:pPr>
        <w:pStyle w:val="CSP-ChapterBodyText"/>
      </w:pPr>
      <w:r w:rsidRPr="00807DCB">
        <w:t>He danced.</w:t>
      </w:r>
    </w:p>
    <w:p w14:paraId="0C9794C7" w14:textId="77777777" w:rsidR="00807DCB" w:rsidRPr="00807DCB" w:rsidRDefault="00807DCB" w:rsidP="00807DCB">
      <w:pPr>
        <w:pStyle w:val="CSP-ChapterBodyText"/>
      </w:pPr>
      <w:r w:rsidRPr="00807DCB">
        <w:t>Hard.</w:t>
      </w:r>
    </w:p>
    <w:p w14:paraId="2E335A7B" w14:textId="77777777" w:rsidR="00807DCB" w:rsidRPr="00807DCB" w:rsidRDefault="00807DCB" w:rsidP="00807DCB">
      <w:pPr>
        <w:pStyle w:val="CSP-ChapterBodyText"/>
      </w:pPr>
      <w:r w:rsidRPr="00807DCB">
        <w:t>Wild.</w:t>
      </w:r>
    </w:p>
    <w:p w14:paraId="0322DF67" w14:textId="77777777" w:rsidR="00807DCB" w:rsidRPr="00807DCB" w:rsidRDefault="00807DCB" w:rsidP="00807DCB">
      <w:pPr>
        <w:pStyle w:val="CSP-ChapterBodyText"/>
      </w:pPr>
      <w:r w:rsidRPr="00807DCB">
        <w:t>Unashamed.</w:t>
      </w:r>
    </w:p>
    <w:p w14:paraId="6BE1272A" w14:textId="77777777" w:rsidR="00807DCB" w:rsidRPr="00807DCB" w:rsidRDefault="00807DCB" w:rsidP="00807DCB">
      <w:pPr>
        <w:pStyle w:val="CSP-ChapterBodyText"/>
      </w:pPr>
    </w:p>
    <w:p w14:paraId="37A871AB" w14:textId="77777777" w:rsidR="00807DCB" w:rsidRPr="00807DCB" w:rsidRDefault="00807DCB" w:rsidP="00807DCB">
      <w:pPr>
        <w:pStyle w:val="CSP-ChapterBodyText"/>
      </w:pPr>
      <w:r w:rsidRPr="00807DCB">
        <w:t>Not in royal robes.</w:t>
      </w:r>
    </w:p>
    <w:p w14:paraId="541D7DD1" w14:textId="77777777" w:rsidR="00807DCB" w:rsidRPr="00807DCB" w:rsidRDefault="00807DCB" w:rsidP="00807DCB">
      <w:pPr>
        <w:pStyle w:val="CSP-ChapterBodyText"/>
      </w:pPr>
      <w:r w:rsidRPr="00807DCB">
        <w:t>But in linen worn by servants.</w:t>
      </w:r>
    </w:p>
    <w:p w14:paraId="0A70ACD2" w14:textId="77777777" w:rsidR="00807DCB" w:rsidRPr="00807DCB" w:rsidRDefault="00807DCB" w:rsidP="00807DCB">
      <w:pPr>
        <w:pStyle w:val="CSP-ChapterBodyText"/>
      </w:pPr>
    </w:p>
    <w:p w14:paraId="1FA2AB5D" w14:textId="77777777" w:rsidR="00807DCB" w:rsidRPr="00807DCB" w:rsidRDefault="00807DCB" w:rsidP="00807DCB">
      <w:pPr>
        <w:pStyle w:val="CSP-ChapterBodyText"/>
      </w:pPr>
      <w:r w:rsidRPr="00807DCB">
        <w:t>Because he knew:</w:t>
      </w:r>
    </w:p>
    <w:p w14:paraId="3E94D5AB" w14:textId="77777777" w:rsidR="00807DCB" w:rsidRPr="00807DCB" w:rsidRDefault="00807DCB" w:rsidP="00807DCB">
      <w:pPr>
        <w:pStyle w:val="CSP-ChapterBodyText"/>
      </w:pPr>
      <w:r w:rsidRPr="00807DCB">
        <w:t>no crown could compare to My Presence.</w:t>
      </w:r>
    </w:p>
    <w:p w14:paraId="6ED5D484" w14:textId="77777777" w:rsidR="00807DCB" w:rsidRPr="00807DCB" w:rsidRDefault="00807DCB" w:rsidP="00807DCB">
      <w:pPr>
        <w:pStyle w:val="CSP-ChapterBodyText"/>
      </w:pPr>
      <w:r w:rsidRPr="00807DCB">
        <w:t>No palace could replace My nearness.</w:t>
      </w:r>
    </w:p>
    <w:p w14:paraId="1C46AC2A" w14:textId="77777777" w:rsidR="00807DCB" w:rsidRPr="00807DCB" w:rsidRDefault="00807DCB" w:rsidP="00807DCB">
      <w:pPr>
        <w:pStyle w:val="CSP-ChapterBodyText"/>
      </w:pPr>
    </w:p>
    <w:p w14:paraId="5E47836C" w14:textId="77777777" w:rsidR="00807DCB" w:rsidRPr="00807DCB" w:rsidRDefault="00807DCB" w:rsidP="00807DCB">
      <w:pPr>
        <w:pStyle w:val="CSP-ChapterBodyText"/>
      </w:pPr>
      <w:r w:rsidRPr="00807DCB">
        <w:t>The same Presence that comforted him in caves…</w:t>
      </w:r>
    </w:p>
    <w:p w14:paraId="7889C0F7" w14:textId="77777777" w:rsidR="00807DCB" w:rsidRPr="00807DCB" w:rsidRDefault="00807DCB" w:rsidP="00807DCB">
      <w:pPr>
        <w:pStyle w:val="CSP-ChapterBodyText"/>
      </w:pPr>
      <w:r w:rsidRPr="00807DCB">
        <w:t>was now among the people.</w:t>
      </w:r>
    </w:p>
    <w:p w14:paraId="57BCB1CD" w14:textId="77777777" w:rsidR="00807DCB" w:rsidRPr="00807DCB" w:rsidRDefault="00807DCB" w:rsidP="00807DCB">
      <w:pPr>
        <w:pStyle w:val="CSP-ChapterBodyText"/>
      </w:pPr>
    </w:p>
    <w:p w14:paraId="7CFDD8DD" w14:textId="77777777" w:rsidR="00807DCB" w:rsidRPr="00807DCB" w:rsidRDefault="00807DCB" w:rsidP="00807DCB">
      <w:pPr>
        <w:pStyle w:val="CSP-ChapterBodyText"/>
      </w:pPr>
      <w:r w:rsidRPr="00807DCB">
        <w:t xml:space="preserve">And David </w:t>
      </w:r>
      <w:r w:rsidRPr="00807DCB">
        <w:rPr>
          <w:i/>
        </w:rPr>
        <w:t>couldn’t contain the cry</w:t>
      </w:r>
    </w:p>
    <w:p w14:paraId="31759CDC" w14:textId="77777777" w:rsidR="00807DCB" w:rsidRPr="00807DCB" w:rsidRDefault="00807DCB" w:rsidP="00807DCB">
      <w:pPr>
        <w:pStyle w:val="CSP-ChapterBodyText"/>
      </w:pPr>
      <w:r w:rsidRPr="00807DCB">
        <w:t>he’d carried since the pasture.</w:t>
      </w:r>
    </w:p>
    <w:p w14:paraId="080F6018" w14:textId="77777777" w:rsidR="00807DCB" w:rsidRPr="00807DCB" w:rsidRDefault="00807DCB" w:rsidP="00807DCB">
      <w:pPr>
        <w:pStyle w:val="CSP-ChapterBodyText"/>
      </w:pPr>
    </w:p>
    <w:p w14:paraId="50E626B9" w14:textId="77777777" w:rsidR="00807DCB" w:rsidRPr="00807DCB" w:rsidRDefault="00807DCB" w:rsidP="00807DCB">
      <w:pPr>
        <w:pStyle w:val="CSP-ChapterBodyText"/>
      </w:pPr>
      <w:proofErr w:type="gramStart"/>
      <w:r w:rsidRPr="00807DCB">
        <w:lastRenderedPageBreak/>
        <w:t>So</w:t>
      </w:r>
      <w:proofErr w:type="gramEnd"/>
      <w:r w:rsidRPr="00807DCB">
        <w:t xml:space="preserve"> he let loose.</w:t>
      </w:r>
    </w:p>
    <w:p w14:paraId="28687547" w14:textId="77777777" w:rsidR="00807DCB" w:rsidRPr="00807DCB" w:rsidRDefault="00807DCB" w:rsidP="00807DCB">
      <w:pPr>
        <w:pStyle w:val="CSP-ChapterBodyText"/>
      </w:pPr>
      <w:r w:rsidRPr="00807DCB">
        <w:t>He forgot who was watching.</w:t>
      </w:r>
    </w:p>
    <w:p w14:paraId="4A67F81D" w14:textId="77777777" w:rsidR="00807DCB" w:rsidRPr="00807DCB" w:rsidRDefault="00807DCB" w:rsidP="00807DCB">
      <w:pPr>
        <w:pStyle w:val="CSP-ChapterBodyText"/>
      </w:pPr>
      <w:r w:rsidRPr="00807DCB">
        <w:t>He forgot what was “proper.”</w:t>
      </w:r>
    </w:p>
    <w:p w14:paraId="11A649C7" w14:textId="77777777" w:rsidR="00807DCB" w:rsidRPr="00807DCB" w:rsidRDefault="00807DCB" w:rsidP="00807DCB">
      <w:pPr>
        <w:pStyle w:val="CSP-ChapterBodyText"/>
      </w:pPr>
    </w:p>
    <w:p w14:paraId="33691795" w14:textId="77777777" w:rsidR="00807DCB" w:rsidRPr="00807DCB" w:rsidRDefault="00807DCB" w:rsidP="00807DCB">
      <w:pPr>
        <w:pStyle w:val="CSP-ChapterBodyText"/>
      </w:pPr>
      <w:r w:rsidRPr="00807DCB">
        <w:t>Because worship that remembers the Presence</w:t>
      </w:r>
    </w:p>
    <w:p w14:paraId="61BA831F" w14:textId="77777777" w:rsidR="00807DCB" w:rsidRPr="00807DCB" w:rsidRDefault="00807DCB" w:rsidP="00807DCB">
      <w:pPr>
        <w:pStyle w:val="CSP-ChapterBodyText"/>
      </w:pPr>
      <w:r w:rsidRPr="00807DCB">
        <w:t>forgets the performance.</w:t>
      </w:r>
    </w:p>
    <w:p w14:paraId="4B452DDA" w14:textId="77777777" w:rsidR="00807DCB" w:rsidRPr="00807DCB" w:rsidRDefault="00807DCB" w:rsidP="00807DCB">
      <w:pPr>
        <w:pStyle w:val="CSP-ChapterBodyText"/>
      </w:pPr>
    </w:p>
    <w:p w14:paraId="37FCEC1F" w14:textId="77777777" w:rsidR="00807DCB" w:rsidRPr="00807DCB" w:rsidRDefault="00807DCB" w:rsidP="00807DCB">
      <w:pPr>
        <w:pStyle w:val="CSP-ChapterBodyText"/>
      </w:pPr>
      <w:r w:rsidRPr="00807DCB">
        <w:t>Michal, his wife, watched from the window—</w:t>
      </w:r>
    </w:p>
    <w:p w14:paraId="7CFB38A0" w14:textId="77777777" w:rsidR="00807DCB" w:rsidRPr="00807DCB" w:rsidRDefault="00807DCB" w:rsidP="00807DCB">
      <w:pPr>
        <w:pStyle w:val="CSP-ChapterBodyText"/>
      </w:pPr>
      <w:r w:rsidRPr="00807DCB">
        <w:t>cold, rigid, still.</w:t>
      </w:r>
    </w:p>
    <w:p w14:paraId="4CB84A62" w14:textId="77777777" w:rsidR="00807DCB" w:rsidRPr="00807DCB" w:rsidRDefault="00807DCB" w:rsidP="00807DCB">
      <w:pPr>
        <w:pStyle w:val="CSP-ChapterBodyText"/>
      </w:pPr>
    </w:p>
    <w:p w14:paraId="550A7FF8" w14:textId="77777777" w:rsidR="00807DCB" w:rsidRPr="00807DCB" w:rsidRDefault="00807DCB" w:rsidP="00807DCB">
      <w:pPr>
        <w:pStyle w:val="CSP-ChapterBodyText"/>
      </w:pPr>
      <w:r w:rsidRPr="00807DCB">
        <w:t>She saw his joy as disgrace.</w:t>
      </w:r>
    </w:p>
    <w:p w14:paraId="0EDC3C4A" w14:textId="77777777" w:rsidR="00807DCB" w:rsidRPr="00807DCB" w:rsidRDefault="00807DCB" w:rsidP="00807DCB">
      <w:pPr>
        <w:pStyle w:val="CSP-ChapterBodyText"/>
      </w:pPr>
      <w:r w:rsidRPr="00807DCB">
        <w:t>She mistook holy for foolish.</w:t>
      </w:r>
    </w:p>
    <w:p w14:paraId="3201ABA4" w14:textId="77777777" w:rsidR="00807DCB" w:rsidRPr="00807DCB" w:rsidRDefault="00807DCB" w:rsidP="00807DCB">
      <w:pPr>
        <w:pStyle w:val="CSP-ChapterBodyText"/>
      </w:pPr>
      <w:r w:rsidRPr="00807DCB">
        <w:t>She mocked what she had lost long ago.</w:t>
      </w:r>
    </w:p>
    <w:p w14:paraId="0522745E" w14:textId="77777777" w:rsidR="00807DCB" w:rsidRPr="00807DCB" w:rsidRDefault="00807DCB" w:rsidP="00807DCB">
      <w:pPr>
        <w:pStyle w:val="CSP-ChapterBodyText"/>
      </w:pPr>
    </w:p>
    <w:p w14:paraId="15D7000F" w14:textId="77777777" w:rsidR="00807DCB" w:rsidRPr="00807DCB" w:rsidRDefault="00807DCB" w:rsidP="00807DCB">
      <w:pPr>
        <w:pStyle w:val="CSP-ChapterBodyText"/>
      </w:pPr>
      <w:r w:rsidRPr="00807DCB">
        <w:t>She kept her composure.</w:t>
      </w:r>
    </w:p>
    <w:p w14:paraId="742A04FB" w14:textId="77777777" w:rsidR="00807DCB" w:rsidRPr="00807DCB" w:rsidRDefault="00807DCB" w:rsidP="00807DCB">
      <w:pPr>
        <w:pStyle w:val="CSP-ChapterBodyText"/>
      </w:pPr>
      <w:r w:rsidRPr="00807DCB">
        <w:t>He kept My favor.</w:t>
      </w:r>
    </w:p>
    <w:p w14:paraId="0B0E009B" w14:textId="77777777" w:rsidR="00807DCB" w:rsidRPr="00807DCB" w:rsidRDefault="00807DCB" w:rsidP="00807DCB">
      <w:pPr>
        <w:pStyle w:val="CSP-ChapterBodyText"/>
      </w:pPr>
    </w:p>
    <w:p w14:paraId="3339F1AF" w14:textId="77777777" w:rsidR="00807DCB" w:rsidRPr="00807DCB" w:rsidRDefault="00807DCB" w:rsidP="00807DCB">
      <w:pPr>
        <w:pStyle w:val="CSP-ChapterBodyText"/>
      </w:pPr>
      <w:r w:rsidRPr="00807DCB">
        <w:t>Because I never asked for polish.</w:t>
      </w:r>
    </w:p>
    <w:p w14:paraId="50F982F7" w14:textId="77777777" w:rsidR="00807DCB" w:rsidRPr="00807DCB" w:rsidRDefault="00807DCB" w:rsidP="00807DCB">
      <w:pPr>
        <w:pStyle w:val="CSP-ChapterBodyText"/>
      </w:pPr>
      <w:r w:rsidRPr="00807DCB">
        <w:t xml:space="preserve">I asked for </w:t>
      </w:r>
      <w:r w:rsidRPr="00807DCB">
        <w:rPr>
          <w:i/>
        </w:rPr>
        <w:t>presence.</w:t>
      </w:r>
    </w:p>
    <w:p w14:paraId="0F222702" w14:textId="77777777" w:rsidR="00807DCB" w:rsidRPr="00807DCB" w:rsidRDefault="00807DCB" w:rsidP="00807DCB">
      <w:pPr>
        <w:pStyle w:val="CSP-ChapterBodyText"/>
      </w:pPr>
    </w:p>
    <w:p w14:paraId="2C3F3312" w14:textId="77777777" w:rsidR="00807DCB" w:rsidRPr="00807DCB" w:rsidRDefault="00807DCB" w:rsidP="00807DCB">
      <w:pPr>
        <w:pStyle w:val="CSP-ChapterBodyText"/>
      </w:pPr>
      <w:r w:rsidRPr="00807DCB">
        <w:t>David was not perfect.</w:t>
      </w:r>
    </w:p>
    <w:p w14:paraId="0F970DFD" w14:textId="77777777" w:rsidR="00807DCB" w:rsidRPr="00807DCB" w:rsidRDefault="00807DCB" w:rsidP="00807DCB">
      <w:pPr>
        <w:pStyle w:val="CSP-ChapterBodyText"/>
      </w:pPr>
      <w:r w:rsidRPr="00807DCB">
        <w:t>He failed.</w:t>
      </w:r>
    </w:p>
    <w:p w14:paraId="31004B39" w14:textId="77777777" w:rsidR="00807DCB" w:rsidRPr="00807DCB" w:rsidRDefault="00807DCB" w:rsidP="00807DCB">
      <w:pPr>
        <w:pStyle w:val="CSP-ChapterBodyText"/>
      </w:pPr>
      <w:r w:rsidRPr="00807DCB">
        <w:t>He fell.</w:t>
      </w:r>
    </w:p>
    <w:p w14:paraId="1CA70F0E" w14:textId="77777777" w:rsidR="00A700D7" w:rsidRDefault="00A700D7">
      <w:pPr>
        <w:spacing w:after="160" w:line="259" w:lineRule="auto"/>
        <w:rPr>
          <w:iCs/>
        </w:rPr>
      </w:pPr>
      <w:r>
        <w:br w:type="page"/>
      </w:r>
    </w:p>
    <w:p w14:paraId="735298E7" w14:textId="200FE3E8" w:rsidR="00807DCB" w:rsidRPr="00807DCB" w:rsidRDefault="00807DCB" w:rsidP="00807DCB">
      <w:pPr>
        <w:pStyle w:val="CSP-ChapterBodyText"/>
      </w:pPr>
      <w:r w:rsidRPr="00807DCB">
        <w:lastRenderedPageBreak/>
        <w:t xml:space="preserve">But he </w:t>
      </w:r>
      <w:r w:rsidRPr="00807DCB">
        <w:rPr>
          <w:i/>
        </w:rPr>
        <w:t>always came back</w:t>
      </w:r>
      <w:r w:rsidRPr="00807DCB">
        <w:t>—</w:t>
      </w:r>
    </w:p>
    <w:p w14:paraId="42C0D5E5" w14:textId="77777777" w:rsidR="00807DCB" w:rsidRPr="00807DCB" w:rsidRDefault="00807DCB" w:rsidP="00807DCB">
      <w:pPr>
        <w:pStyle w:val="CSP-ChapterBodyText"/>
      </w:pPr>
      <w:r w:rsidRPr="00807DCB">
        <w:t>not to the kingdom, but to Me.</w:t>
      </w:r>
    </w:p>
    <w:p w14:paraId="7ADA9551" w14:textId="77777777" w:rsidR="00807DCB" w:rsidRPr="00807DCB" w:rsidRDefault="00807DCB" w:rsidP="00807DCB">
      <w:pPr>
        <w:pStyle w:val="CSP-ChapterBodyText"/>
      </w:pPr>
    </w:p>
    <w:p w14:paraId="2E9F508B" w14:textId="77777777" w:rsidR="00807DCB" w:rsidRPr="00807DCB" w:rsidRDefault="00807DCB" w:rsidP="00807DCB">
      <w:pPr>
        <w:pStyle w:val="CSP-ChapterBodyText"/>
      </w:pPr>
      <w:r w:rsidRPr="00807DCB">
        <w:t>He wrote what few dared to pray:</w:t>
      </w:r>
    </w:p>
    <w:p w14:paraId="30E1B199" w14:textId="77777777" w:rsidR="00807DCB" w:rsidRPr="00807DCB" w:rsidRDefault="00807DCB" w:rsidP="00807DCB">
      <w:pPr>
        <w:pStyle w:val="CSP-ChapterBodyText"/>
      </w:pPr>
      <w:r w:rsidRPr="00807DCB">
        <w:t>“Take not Your Holy Spirit from me.”</w:t>
      </w:r>
    </w:p>
    <w:p w14:paraId="5D6710E6" w14:textId="77777777" w:rsidR="00807DCB" w:rsidRPr="00807DCB" w:rsidRDefault="00807DCB" w:rsidP="00807DCB">
      <w:pPr>
        <w:pStyle w:val="CSP-ChapterBodyText"/>
      </w:pPr>
      <w:r w:rsidRPr="00807DCB">
        <w:t>Not “restore my crown.”</w:t>
      </w:r>
    </w:p>
    <w:p w14:paraId="56002AFC" w14:textId="77777777" w:rsidR="00807DCB" w:rsidRPr="00807DCB" w:rsidRDefault="00807DCB" w:rsidP="00807DCB">
      <w:pPr>
        <w:pStyle w:val="CSP-ChapterBodyText"/>
      </w:pPr>
      <w:r w:rsidRPr="00807DCB">
        <w:t>Not “protect my image.”</w:t>
      </w:r>
    </w:p>
    <w:p w14:paraId="5F7DE0CF" w14:textId="77777777" w:rsidR="00807DCB" w:rsidRPr="00807DCB" w:rsidRDefault="00807DCB" w:rsidP="00807DCB">
      <w:pPr>
        <w:pStyle w:val="CSP-ChapterBodyText"/>
      </w:pPr>
    </w:p>
    <w:p w14:paraId="7B26482D" w14:textId="77777777" w:rsidR="00807DCB" w:rsidRPr="00807DCB" w:rsidRDefault="00807DCB" w:rsidP="00807DCB">
      <w:pPr>
        <w:pStyle w:val="CSP-ChapterBodyText"/>
      </w:pPr>
      <w:r w:rsidRPr="00807DCB">
        <w:t>Just—</w:t>
      </w:r>
    </w:p>
    <w:p w14:paraId="06ABE488" w14:textId="77777777" w:rsidR="00807DCB" w:rsidRPr="00807DCB" w:rsidRDefault="00807DCB" w:rsidP="00807DCB">
      <w:pPr>
        <w:pStyle w:val="CSP-ChapterBodyText"/>
      </w:pPr>
      <w:r w:rsidRPr="00807DCB">
        <w:rPr>
          <w:i/>
        </w:rPr>
        <w:t>Don’t leave.</w:t>
      </w:r>
    </w:p>
    <w:p w14:paraId="0B6AE464" w14:textId="77777777" w:rsidR="00807DCB" w:rsidRPr="00807DCB" w:rsidRDefault="00807DCB" w:rsidP="00807DCB">
      <w:pPr>
        <w:pStyle w:val="CSP-ChapterBodyText"/>
      </w:pPr>
    </w:p>
    <w:p w14:paraId="1EC87F89" w14:textId="77777777" w:rsidR="00807DCB" w:rsidRPr="00807DCB" w:rsidRDefault="00807DCB" w:rsidP="00807DCB">
      <w:pPr>
        <w:pStyle w:val="CSP-ChapterBodyText"/>
      </w:pPr>
      <w:r w:rsidRPr="00807DCB">
        <w:t>Because to him, My Presence</w:t>
      </w:r>
    </w:p>
    <w:p w14:paraId="0CD16EE2" w14:textId="77777777" w:rsidR="00807DCB" w:rsidRPr="00807DCB" w:rsidRDefault="00807DCB" w:rsidP="00807DCB">
      <w:pPr>
        <w:pStyle w:val="CSP-ChapterBodyText"/>
      </w:pPr>
      <w:r w:rsidRPr="00807DCB">
        <w:t>was the treasure.</w:t>
      </w:r>
    </w:p>
    <w:p w14:paraId="59978BD9" w14:textId="77777777" w:rsidR="00807DCB" w:rsidRPr="00807DCB" w:rsidRDefault="00807DCB" w:rsidP="00807DCB">
      <w:pPr>
        <w:pStyle w:val="CSP-ChapterBodyText"/>
      </w:pPr>
    </w:p>
    <w:p w14:paraId="25DCE311" w14:textId="77777777" w:rsidR="00807DCB" w:rsidRPr="00807DCB" w:rsidRDefault="00807DCB" w:rsidP="00807DCB">
      <w:pPr>
        <w:pStyle w:val="CSP-ChapterBodyText"/>
      </w:pPr>
      <w:r w:rsidRPr="00807DCB">
        <w:t>If you want to understand the kind of heart I dwell with,</w:t>
      </w:r>
    </w:p>
    <w:p w14:paraId="25FFD7D9" w14:textId="77777777" w:rsidR="00807DCB" w:rsidRPr="00807DCB" w:rsidRDefault="00807DCB" w:rsidP="00807DCB">
      <w:pPr>
        <w:pStyle w:val="CSP-ChapterBodyText"/>
      </w:pPr>
      <w:r w:rsidRPr="00807DCB">
        <w:t>don’t study the kings who built nations.</w:t>
      </w:r>
    </w:p>
    <w:p w14:paraId="63085D0C" w14:textId="77777777" w:rsidR="00807DCB" w:rsidRPr="00807DCB" w:rsidRDefault="00807DCB" w:rsidP="00807DCB">
      <w:pPr>
        <w:pStyle w:val="CSP-ChapterBodyText"/>
      </w:pPr>
      <w:r w:rsidRPr="00807DCB">
        <w:t>Study the shepherd who built altars.</w:t>
      </w:r>
    </w:p>
    <w:p w14:paraId="52E67E8F" w14:textId="77777777" w:rsidR="00807DCB" w:rsidRPr="00807DCB" w:rsidRDefault="00807DCB" w:rsidP="00807DCB">
      <w:pPr>
        <w:pStyle w:val="CSP-ChapterBodyText"/>
      </w:pPr>
    </w:p>
    <w:p w14:paraId="6F920EAF" w14:textId="77777777" w:rsidR="00807DCB" w:rsidRPr="00807DCB" w:rsidRDefault="00807DCB" w:rsidP="00807DCB">
      <w:pPr>
        <w:pStyle w:val="CSP-ChapterBodyText"/>
      </w:pPr>
      <w:r w:rsidRPr="00807DCB">
        <w:t>The one who danced when others disapproved.</w:t>
      </w:r>
    </w:p>
    <w:p w14:paraId="514A4E81" w14:textId="77777777" w:rsidR="00807DCB" w:rsidRPr="00807DCB" w:rsidRDefault="00807DCB" w:rsidP="00807DCB">
      <w:pPr>
        <w:pStyle w:val="CSP-ChapterBodyText"/>
      </w:pPr>
      <w:r w:rsidRPr="00807DCB">
        <w:t>The one who wept when My Presence withdrew.</w:t>
      </w:r>
    </w:p>
    <w:p w14:paraId="2AB2792A" w14:textId="77777777" w:rsidR="00807DCB" w:rsidRPr="00807DCB" w:rsidRDefault="00807DCB" w:rsidP="00807DCB">
      <w:pPr>
        <w:pStyle w:val="CSP-ChapterBodyText"/>
      </w:pPr>
      <w:r w:rsidRPr="00807DCB">
        <w:t>The one who sang to Me when no one else could hear.</w:t>
      </w:r>
    </w:p>
    <w:p w14:paraId="1BDF12FB" w14:textId="77777777" w:rsidR="00807DCB" w:rsidRPr="00807DCB" w:rsidRDefault="00807DCB" w:rsidP="00807DCB">
      <w:pPr>
        <w:pStyle w:val="CSP-ChapterBodyText"/>
      </w:pPr>
    </w:p>
    <w:p w14:paraId="57E7EF0A" w14:textId="77777777" w:rsidR="00807DCB" w:rsidRPr="00807DCB" w:rsidRDefault="00807DCB" w:rsidP="00807DCB">
      <w:pPr>
        <w:pStyle w:val="CSP-ChapterBodyText"/>
      </w:pPr>
      <w:r w:rsidRPr="00807DCB">
        <w:t>He was a man after My own heart</w:t>
      </w:r>
    </w:p>
    <w:p w14:paraId="5E9F2EAA" w14:textId="77777777" w:rsidR="00A700D7" w:rsidRDefault="00807DCB" w:rsidP="00A700D7">
      <w:pPr>
        <w:spacing w:after="160" w:line="259" w:lineRule="auto"/>
        <w:jc w:val="center"/>
        <w:rPr>
          <w:b/>
          <w:bCs/>
        </w:rPr>
      </w:pPr>
      <w:r w:rsidRPr="00807DCB">
        <w:rPr>
          <w:iCs/>
        </w:rPr>
        <w:t xml:space="preserve">because he gave Me </w:t>
      </w:r>
      <w:r w:rsidRPr="00807DCB">
        <w:rPr>
          <w:i/>
          <w:iCs/>
        </w:rPr>
        <w:t>his.</w:t>
      </w:r>
      <w:r w:rsidR="00E2716E">
        <w:br w:type="page"/>
      </w:r>
      <w:r w:rsidR="00A700D7" w:rsidRPr="00A700D7">
        <w:rPr>
          <w:b/>
          <w:bCs/>
        </w:rPr>
        <w:lastRenderedPageBreak/>
        <w:t>In the stillness…</w:t>
      </w:r>
    </w:p>
    <w:p w14:paraId="0B59FD5B" w14:textId="77777777" w:rsidR="00A700D7" w:rsidRPr="00A700D7" w:rsidRDefault="00A700D7" w:rsidP="00A700D7">
      <w:pPr>
        <w:spacing w:after="160" w:line="259" w:lineRule="auto"/>
        <w:jc w:val="center"/>
        <w:rPr>
          <w:b/>
          <w:bCs/>
        </w:rPr>
      </w:pPr>
    </w:p>
    <w:p w14:paraId="1BCE1570" w14:textId="77777777" w:rsidR="00A700D7" w:rsidRDefault="00A700D7" w:rsidP="00A700D7">
      <w:pPr>
        <w:numPr>
          <w:ilvl w:val="0"/>
          <w:numId w:val="344"/>
        </w:numPr>
        <w:spacing w:after="160" w:line="259" w:lineRule="auto"/>
      </w:pPr>
      <w:r w:rsidRPr="00A700D7">
        <w:t>What part of you still tries to keep your worship presentable instead of surrendered?</w:t>
      </w:r>
    </w:p>
    <w:p w14:paraId="78999FEE" w14:textId="77777777" w:rsidR="00A700D7" w:rsidRDefault="00A700D7" w:rsidP="00A700D7">
      <w:pPr>
        <w:spacing w:after="160" w:line="259" w:lineRule="auto"/>
      </w:pPr>
    </w:p>
    <w:p w14:paraId="706D0BCC" w14:textId="77777777" w:rsidR="00A700D7" w:rsidRPr="00A700D7" w:rsidRDefault="00A700D7" w:rsidP="00A700D7">
      <w:pPr>
        <w:spacing w:after="160" w:line="259" w:lineRule="auto"/>
      </w:pPr>
    </w:p>
    <w:p w14:paraId="4C192FD2" w14:textId="77777777" w:rsidR="00A700D7" w:rsidRDefault="00A700D7" w:rsidP="00A700D7">
      <w:pPr>
        <w:numPr>
          <w:ilvl w:val="0"/>
          <w:numId w:val="344"/>
        </w:numPr>
        <w:spacing w:after="160" w:line="259" w:lineRule="auto"/>
      </w:pPr>
      <w:r w:rsidRPr="00A700D7">
        <w:t>Whose opinion has quieted your praise or tamed your response to God?</w:t>
      </w:r>
    </w:p>
    <w:p w14:paraId="6DF9545C" w14:textId="77777777" w:rsidR="00A700D7" w:rsidRDefault="00A700D7" w:rsidP="00A700D7">
      <w:pPr>
        <w:spacing w:after="160" w:line="259" w:lineRule="auto"/>
      </w:pPr>
    </w:p>
    <w:p w14:paraId="04B66DB9" w14:textId="77777777" w:rsidR="00A700D7" w:rsidRPr="00A700D7" w:rsidRDefault="00A700D7" w:rsidP="00A700D7">
      <w:pPr>
        <w:spacing w:after="160" w:line="259" w:lineRule="auto"/>
      </w:pPr>
    </w:p>
    <w:p w14:paraId="7D4C65B9" w14:textId="77777777" w:rsidR="00A700D7" w:rsidRDefault="00A700D7" w:rsidP="00A700D7">
      <w:pPr>
        <w:numPr>
          <w:ilvl w:val="0"/>
          <w:numId w:val="344"/>
        </w:numPr>
        <w:spacing w:after="160" w:line="259" w:lineRule="auto"/>
      </w:pPr>
      <w:r w:rsidRPr="00A700D7">
        <w:t>When was the last time you worshiped like no one else was watching—except Him?</w:t>
      </w:r>
    </w:p>
    <w:p w14:paraId="2FE021BC" w14:textId="77777777" w:rsidR="00A700D7" w:rsidRDefault="00A700D7" w:rsidP="00A700D7">
      <w:pPr>
        <w:spacing w:after="160" w:line="259" w:lineRule="auto"/>
      </w:pPr>
    </w:p>
    <w:p w14:paraId="76E7739F" w14:textId="77777777" w:rsidR="00A700D7" w:rsidRPr="00A700D7" w:rsidRDefault="00A700D7" w:rsidP="00A700D7">
      <w:pPr>
        <w:spacing w:after="160" w:line="259" w:lineRule="auto"/>
      </w:pPr>
    </w:p>
    <w:p w14:paraId="5AAC4DF5" w14:textId="2A0CC077" w:rsidR="00A700D7" w:rsidRDefault="00A700D7">
      <w:pPr>
        <w:spacing w:after="160" w:line="259" w:lineRule="auto"/>
        <w:rPr>
          <w:iCs/>
        </w:rPr>
      </w:pPr>
      <w:r>
        <w:br w:type="page"/>
      </w:r>
    </w:p>
    <w:p w14:paraId="3F587CC8" w14:textId="77777777" w:rsidR="00E2716E" w:rsidRDefault="00E2716E" w:rsidP="00A700D7">
      <w:pPr>
        <w:pStyle w:val="CSP-ChapterBodyText"/>
      </w:pPr>
    </w:p>
    <w:p w14:paraId="045F6D0B" w14:textId="77777777" w:rsidR="00AE36E1" w:rsidRPr="00C40C47" w:rsidRDefault="00AE36E1" w:rsidP="00AE36E1">
      <w:pPr>
        <w:jc w:val="center"/>
        <w:rPr>
          <w:rFonts w:ascii="Garamond" w:hAnsi="Garamond"/>
          <w:iCs/>
          <w:sz w:val="44"/>
          <w:szCs w:val="44"/>
        </w:rPr>
      </w:pPr>
    </w:p>
    <w:p w14:paraId="5383780B" w14:textId="77777777" w:rsidR="00AE36E1" w:rsidRPr="00C40C47" w:rsidRDefault="00AE36E1" w:rsidP="00AE36E1">
      <w:pPr>
        <w:jc w:val="center"/>
        <w:rPr>
          <w:rFonts w:ascii="Garamond" w:hAnsi="Garamond"/>
          <w:iCs/>
          <w:sz w:val="44"/>
          <w:szCs w:val="44"/>
        </w:rPr>
      </w:pPr>
    </w:p>
    <w:p w14:paraId="75A1235F" w14:textId="77777777" w:rsidR="00AE36E1" w:rsidRPr="00C40C47" w:rsidRDefault="00AE36E1" w:rsidP="00AE36E1">
      <w:pPr>
        <w:jc w:val="center"/>
        <w:rPr>
          <w:rFonts w:ascii="Garamond" w:hAnsi="Garamond"/>
          <w:iCs/>
          <w:sz w:val="44"/>
          <w:szCs w:val="44"/>
        </w:rPr>
      </w:pPr>
    </w:p>
    <w:p w14:paraId="41D6EA80" w14:textId="77777777" w:rsidR="00AE36E1" w:rsidRPr="00C40C47" w:rsidRDefault="00AE36E1" w:rsidP="00AE36E1">
      <w:pPr>
        <w:jc w:val="center"/>
        <w:rPr>
          <w:rFonts w:ascii="Garamond" w:hAnsi="Garamond"/>
          <w:iCs/>
          <w:sz w:val="44"/>
          <w:szCs w:val="44"/>
        </w:rPr>
      </w:pPr>
    </w:p>
    <w:p w14:paraId="6CEEF50F" w14:textId="77777777" w:rsidR="00AE36E1" w:rsidRPr="00C40C47" w:rsidRDefault="00AE36E1" w:rsidP="00AE36E1">
      <w:pPr>
        <w:jc w:val="center"/>
        <w:rPr>
          <w:rFonts w:ascii="Garamond" w:hAnsi="Garamond"/>
          <w:iCs/>
          <w:sz w:val="44"/>
          <w:szCs w:val="44"/>
        </w:rPr>
      </w:pPr>
    </w:p>
    <w:p w14:paraId="263C2202" w14:textId="77777777" w:rsidR="00AE36E1" w:rsidRPr="00C40C47" w:rsidRDefault="00AE36E1" w:rsidP="00AE36E1">
      <w:pPr>
        <w:jc w:val="center"/>
        <w:rPr>
          <w:rFonts w:ascii="Garamond" w:hAnsi="Garamond"/>
          <w:iCs/>
          <w:sz w:val="44"/>
          <w:szCs w:val="44"/>
        </w:rPr>
      </w:pPr>
    </w:p>
    <w:p w14:paraId="6BF16D3B" w14:textId="03FC20DC" w:rsidR="00AE36E1" w:rsidRPr="0043150D" w:rsidRDefault="00807DCB" w:rsidP="00AE36E1">
      <w:pPr>
        <w:pStyle w:val="CSP-ChapterTitle"/>
        <w:rPr>
          <w:rFonts w:ascii="Garamond" w:hAnsi="Garamond"/>
          <w:b/>
          <w:bCs/>
          <w:iCs w:val="0"/>
        </w:rPr>
      </w:pPr>
      <w:bookmarkStart w:id="7" w:name="_Toc198756978"/>
      <w:r>
        <w:rPr>
          <w:rFonts w:ascii="Garamond" w:hAnsi="Garamond"/>
        </w:rPr>
        <w:t>7</w:t>
      </w:r>
      <w:r w:rsidR="00AE36E1">
        <w:rPr>
          <w:rFonts w:ascii="Garamond" w:hAnsi="Garamond"/>
        </w:rPr>
        <w:t xml:space="preserve"> </w:t>
      </w:r>
      <w:r>
        <w:rPr>
          <w:rFonts w:ascii="Garamond" w:hAnsi="Garamond"/>
        </w:rPr>
        <w:t>the better part</w:t>
      </w:r>
      <w:bookmarkEnd w:id="7"/>
    </w:p>
    <w:p w14:paraId="49E590FC" w14:textId="77777777" w:rsidR="000E3D9E" w:rsidRDefault="000E3D9E" w:rsidP="00807DCB">
      <w:pPr>
        <w:pStyle w:val="CSP-ChapterBodyText"/>
      </w:pPr>
    </w:p>
    <w:p w14:paraId="7D083A67" w14:textId="4B279E02" w:rsidR="00807DCB" w:rsidRPr="00807DCB" w:rsidRDefault="00807DCB" w:rsidP="00807DCB">
      <w:pPr>
        <w:pStyle w:val="CSP-ChapterBodyText"/>
      </w:pPr>
      <w:r w:rsidRPr="00807DCB">
        <w:t>The room was full.</w:t>
      </w:r>
    </w:p>
    <w:p w14:paraId="3FB5806C" w14:textId="77777777" w:rsidR="00807DCB" w:rsidRPr="00807DCB" w:rsidRDefault="00807DCB" w:rsidP="00807DCB">
      <w:pPr>
        <w:pStyle w:val="CSP-ChapterBodyText"/>
      </w:pPr>
      <w:r w:rsidRPr="00807DCB">
        <w:t>Full of movement.</w:t>
      </w:r>
    </w:p>
    <w:p w14:paraId="310C8494" w14:textId="77777777" w:rsidR="00807DCB" w:rsidRPr="00807DCB" w:rsidRDefault="00807DCB" w:rsidP="00807DCB">
      <w:pPr>
        <w:pStyle w:val="CSP-ChapterBodyText"/>
      </w:pPr>
      <w:r w:rsidRPr="00807DCB">
        <w:t>Full of pressure.</w:t>
      </w:r>
    </w:p>
    <w:p w14:paraId="4846F755" w14:textId="77777777" w:rsidR="00807DCB" w:rsidRPr="00807DCB" w:rsidRDefault="00807DCB" w:rsidP="00807DCB">
      <w:pPr>
        <w:pStyle w:val="CSP-ChapterBodyText"/>
      </w:pPr>
      <w:r w:rsidRPr="00807DCB">
        <w:t>Full of expectations.</w:t>
      </w:r>
    </w:p>
    <w:p w14:paraId="658B625A" w14:textId="77777777" w:rsidR="00807DCB" w:rsidRPr="00807DCB" w:rsidRDefault="00807DCB" w:rsidP="00807DCB">
      <w:pPr>
        <w:pStyle w:val="CSP-ChapterBodyText"/>
      </w:pPr>
    </w:p>
    <w:p w14:paraId="2F48F4CE" w14:textId="77777777" w:rsidR="00807DCB" w:rsidRPr="00807DCB" w:rsidRDefault="00807DCB" w:rsidP="00807DCB">
      <w:pPr>
        <w:pStyle w:val="CSP-ChapterBodyText"/>
      </w:pPr>
      <w:r w:rsidRPr="00807DCB">
        <w:t>They were preparing a meal for Me.</w:t>
      </w:r>
    </w:p>
    <w:p w14:paraId="1CE46212" w14:textId="77777777" w:rsidR="00807DCB" w:rsidRPr="00807DCB" w:rsidRDefault="00807DCB" w:rsidP="00807DCB">
      <w:pPr>
        <w:pStyle w:val="CSP-ChapterBodyText"/>
      </w:pPr>
      <w:r w:rsidRPr="00807DCB">
        <w:t>They wanted everything to be perfect.</w:t>
      </w:r>
    </w:p>
    <w:p w14:paraId="00932136" w14:textId="77777777" w:rsidR="00807DCB" w:rsidRPr="00807DCB" w:rsidRDefault="00807DCB" w:rsidP="00807DCB">
      <w:pPr>
        <w:pStyle w:val="CSP-ChapterBodyText"/>
      </w:pPr>
      <w:r w:rsidRPr="00807DCB">
        <w:t xml:space="preserve">They were </w:t>
      </w:r>
      <w:r w:rsidRPr="00807DCB">
        <w:rPr>
          <w:i/>
        </w:rPr>
        <w:t>doing</w:t>
      </w:r>
      <w:r w:rsidRPr="00807DCB">
        <w:t xml:space="preserve"> for Me.</w:t>
      </w:r>
    </w:p>
    <w:p w14:paraId="276DD1D6" w14:textId="77777777" w:rsidR="00807DCB" w:rsidRPr="00807DCB" w:rsidRDefault="00807DCB" w:rsidP="00807DCB">
      <w:pPr>
        <w:pStyle w:val="CSP-ChapterBodyText"/>
      </w:pPr>
    </w:p>
    <w:p w14:paraId="3B17C194" w14:textId="77777777" w:rsidR="00807DCB" w:rsidRPr="00807DCB" w:rsidRDefault="00807DCB" w:rsidP="00807DCB">
      <w:pPr>
        <w:pStyle w:val="CSP-ChapterBodyText"/>
      </w:pPr>
      <w:r w:rsidRPr="00807DCB">
        <w:t>But only one truly chose Me.</w:t>
      </w:r>
    </w:p>
    <w:p w14:paraId="196A3102" w14:textId="77777777" w:rsidR="00807DCB" w:rsidRPr="00807DCB" w:rsidRDefault="00807DCB" w:rsidP="00807DCB">
      <w:pPr>
        <w:pStyle w:val="CSP-ChapterBodyText"/>
      </w:pPr>
    </w:p>
    <w:p w14:paraId="19E6DA9E" w14:textId="77777777" w:rsidR="00807DCB" w:rsidRPr="00807DCB" w:rsidRDefault="00807DCB" w:rsidP="00807DCB">
      <w:pPr>
        <w:pStyle w:val="CSP-ChapterBodyText"/>
      </w:pPr>
      <w:r w:rsidRPr="00807DCB">
        <w:t>Mary.</w:t>
      </w:r>
    </w:p>
    <w:p w14:paraId="485D9E6A" w14:textId="77777777" w:rsidR="00807DCB" w:rsidRPr="00807DCB" w:rsidRDefault="00807DCB" w:rsidP="00807DCB">
      <w:pPr>
        <w:pStyle w:val="CSP-ChapterBodyText"/>
      </w:pPr>
    </w:p>
    <w:p w14:paraId="4A931921" w14:textId="77777777" w:rsidR="00807DCB" w:rsidRPr="00807DCB" w:rsidRDefault="00807DCB" w:rsidP="00807DCB">
      <w:pPr>
        <w:pStyle w:val="CSP-ChapterBodyText"/>
      </w:pPr>
      <w:r w:rsidRPr="00807DCB">
        <w:t>She didn’t flinch at the glances.</w:t>
      </w:r>
    </w:p>
    <w:p w14:paraId="0837F1EA" w14:textId="77777777" w:rsidR="00807DCB" w:rsidRPr="00807DCB" w:rsidRDefault="00807DCB" w:rsidP="00807DCB">
      <w:pPr>
        <w:pStyle w:val="CSP-ChapterBodyText"/>
      </w:pPr>
      <w:r w:rsidRPr="00807DCB">
        <w:t>She didn’t shrink from the weight of unspoken rules.</w:t>
      </w:r>
    </w:p>
    <w:p w14:paraId="65485933" w14:textId="77777777" w:rsidR="00807DCB" w:rsidRPr="00807DCB" w:rsidRDefault="00807DCB" w:rsidP="00807DCB">
      <w:pPr>
        <w:pStyle w:val="CSP-ChapterBodyText"/>
      </w:pPr>
      <w:r w:rsidRPr="00807DCB">
        <w:lastRenderedPageBreak/>
        <w:t>She came close—</w:t>
      </w:r>
    </w:p>
    <w:p w14:paraId="2392E666" w14:textId="77777777" w:rsidR="00807DCB" w:rsidRPr="00807DCB" w:rsidRDefault="00807DCB" w:rsidP="00807DCB">
      <w:pPr>
        <w:pStyle w:val="CSP-ChapterBodyText"/>
      </w:pPr>
      <w:r w:rsidRPr="00807DCB">
        <w:t xml:space="preserve">uninvited, unafraid, unbothered by what the moment </w:t>
      </w:r>
      <w:r w:rsidRPr="00807DCB">
        <w:rPr>
          <w:i/>
        </w:rPr>
        <w:t>required.</w:t>
      </w:r>
    </w:p>
    <w:p w14:paraId="559DADF8" w14:textId="77777777" w:rsidR="00807DCB" w:rsidRPr="00807DCB" w:rsidRDefault="00807DCB" w:rsidP="00807DCB">
      <w:pPr>
        <w:pStyle w:val="CSP-ChapterBodyText"/>
      </w:pPr>
    </w:p>
    <w:p w14:paraId="1D27F7E9" w14:textId="77777777" w:rsidR="00807DCB" w:rsidRPr="00807DCB" w:rsidRDefault="00807DCB" w:rsidP="00807DCB">
      <w:pPr>
        <w:pStyle w:val="CSP-ChapterBodyText"/>
      </w:pPr>
      <w:r w:rsidRPr="00807DCB">
        <w:t>She sat.</w:t>
      </w:r>
    </w:p>
    <w:p w14:paraId="215E5FF1" w14:textId="77777777" w:rsidR="00807DCB" w:rsidRPr="00807DCB" w:rsidRDefault="00807DCB" w:rsidP="00807DCB">
      <w:pPr>
        <w:pStyle w:val="CSP-ChapterBodyText"/>
      </w:pPr>
    </w:p>
    <w:p w14:paraId="3C93602A" w14:textId="77777777" w:rsidR="00807DCB" w:rsidRPr="00807DCB" w:rsidRDefault="00807DCB" w:rsidP="00807DCB">
      <w:pPr>
        <w:pStyle w:val="CSP-ChapterBodyText"/>
      </w:pPr>
      <w:r w:rsidRPr="00807DCB">
        <w:t>While others stirred pots,</w:t>
      </w:r>
    </w:p>
    <w:p w14:paraId="7CDD0D43" w14:textId="77777777" w:rsidR="00807DCB" w:rsidRPr="00807DCB" w:rsidRDefault="00807DCB" w:rsidP="00807DCB">
      <w:pPr>
        <w:pStyle w:val="CSP-ChapterBodyText"/>
      </w:pPr>
      <w:r w:rsidRPr="00807DCB">
        <w:t xml:space="preserve">she stirred </w:t>
      </w:r>
      <w:r w:rsidRPr="00807DCB">
        <w:rPr>
          <w:i/>
        </w:rPr>
        <w:t>heaven.</w:t>
      </w:r>
    </w:p>
    <w:p w14:paraId="4752B3A8" w14:textId="77777777" w:rsidR="00807DCB" w:rsidRPr="00807DCB" w:rsidRDefault="00807DCB" w:rsidP="00807DCB">
      <w:pPr>
        <w:pStyle w:val="CSP-ChapterBodyText"/>
      </w:pPr>
    </w:p>
    <w:p w14:paraId="4AC318A9" w14:textId="77777777" w:rsidR="00807DCB" w:rsidRPr="00807DCB" w:rsidRDefault="00807DCB" w:rsidP="00807DCB">
      <w:pPr>
        <w:pStyle w:val="CSP-ChapterBodyText"/>
      </w:pPr>
      <w:r w:rsidRPr="00807DCB">
        <w:t>She didn’t ask for revelation.</w:t>
      </w:r>
    </w:p>
    <w:p w14:paraId="3995E310" w14:textId="77777777" w:rsidR="00807DCB" w:rsidRPr="00807DCB" w:rsidRDefault="00807DCB" w:rsidP="00807DCB">
      <w:pPr>
        <w:pStyle w:val="CSP-ChapterBodyText"/>
      </w:pPr>
      <w:r w:rsidRPr="00807DCB">
        <w:t>She didn’t beg for favor.</w:t>
      </w:r>
    </w:p>
    <w:p w14:paraId="4634A438" w14:textId="77777777" w:rsidR="00807DCB" w:rsidRPr="00807DCB" w:rsidRDefault="00807DCB" w:rsidP="00807DCB">
      <w:pPr>
        <w:pStyle w:val="CSP-ChapterBodyText"/>
      </w:pPr>
      <w:r w:rsidRPr="00807DCB">
        <w:t>She simply leaned in.</w:t>
      </w:r>
    </w:p>
    <w:p w14:paraId="6C8CD627" w14:textId="77777777" w:rsidR="00807DCB" w:rsidRPr="00807DCB" w:rsidRDefault="00807DCB" w:rsidP="00807DCB">
      <w:pPr>
        <w:pStyle w:val="CSP-ChapterBodyText"/>
      </w:pPr>
    </w:p>
    <w:p w14:paraId="72007FE4" w14:textId="77777777" w:rsidR="00807DCB" w:rsidRPr="00807DCB" w:rsidRDefault="00807DCB" w:rsidP="00807DCB">
      <w:pPr>
        <w:pStyle w:val="CSP-ChapterBodyText"/>
      </w:pPr>
      <w:r w:rsidRPr="00807DCB">
        <w:t>And while they called it wasteful,</w:t>
      </w:r>
    </w:p>
    <w:p w14:paraId="1837330F" w14:textId="77777777" w:rsidR="00807DCB" w:rsidRPr="00807DCB" w:rsidRDefault="00807DCB" w:rsidP="00807DCB">
      <w:pPr>
        <w:pStyle w:val="CSP-ChapterBodyText"/>
      </w:pPr>
      <w:r w:rsidRPr="00807DCB">
        <w:t>I called it worship.</w:t>
      </w:r>
    </w:p>
    <w:p w14:paraId="18AE8937" w14:textId="77777777" w:rsidR="00807DCB" w:rsidRPr="00807DCB" w:rsidRDefault="00807DCB" w:rsidP="00807DCB">
      <w:pPr>
        <w:pStyle w:val="CSP-ChapterBodyText"/>
      </w:pPr>
    </w:p>
    <w:p w14:paraId="7AD2B062" w14:textId="77777777" w:rsidR="00807DCB" w:rsidRPr="00807DCB" w:rsidRDefault="00807DCB" w:rsidP="00807DCB">
      <w:pPr>
        <w:pStyle w:val="CSP-ChapterBodyText"/>
      </w:pPr>
      <w:r w:rsidRPr="00807DCB">
        <w:t>She chose the better part—</w:t>
      </w:r>
    </w:p>
    <w:p w14:paraId="7FC5A2A6" w14:textId="77777777" w:rsidR="00807DCB" w:rsidRPr="00807DCB" w:rsidRDefault="00807DCB" w:rsidP="00807DCB">
      <w:pPr>
        <w:pStyle w:val="CSP-ChapterBodyText"/>
      </w:pPr>
      <w:r w:rsidRPr="00807DCB">
        <w:t>not because she did more,</w:t>
      </w:r>
    </w:p>
    <w:p w14:paraId="5BFDAEAB" w14:textId="77777777" w:rsidR="00807DCB" w:rsidRPr="00807DCB" w:rsidRDefault="00807DCB" w:rsidP="00807DCB">
      <w:pPr>
        <w:pStyle w:val="CSP-ChapterBodyText"/>
      </w:pPr>
      <w:r w:rsidRPr="00807DCB">
        <w:t xml:space="preserve">but because she </w:t>
      </w:r>
      <w:r w:rsidRPr="00807DCB">
        <w:rPr>
          <w:i/>
        </w:rPr>
        <w:t>didn’t move</w:t>
      </w:r>
      <w:r w:rsidRPr="00807DCB">
        <w:t xml:space="preserve"> when I entered the room.</w:t>
      </w:r>
    </w:p>
    <w:p w14:paraId="2E22B369" w14:textId="77777777" w:rsidR="00807DCB" w:rsidRPr="00807DCB" w:rsidRDefault="00807DCB" w:rsidP="00807DCB">
      <w:pPr>
        <w:pStyle w:val="CSP-ChapterBodyText"/>
      </w:pPr>
    </w:p>
    <w:p w14:paraId="04497C18" w14:textId="77777777" w:rsidR="00807DCB" w:rsidRPr="00807DCB" w:rsidRDefault="00807DCB" w:rsidP="00807DCB">
      <w:pPr>
        <w:pStyle w:val="CSP-ChapterBodyText"/>
      </w:pPr>
      <w:r w:rsidRPr="00807DCB">
        <w:t xml:space="preserve">She </w:t>
      </w:r>
      <w:r w:rsidRPr="00807DCB">
        <w:rPr>
          <w:i/>
        </w:rPr>
        <w:t>stayed still.</w:t>
      </w:r>
    </w:p>
    <w:p w14:paraId="122A59FF" w14:textId="77777777" w:rsidR="00807DCB" w:rsidRPr="00807DCB" w:rsidRDefault="00807DCB" w:rsidP="00807DCB">
      <w:pPr>
        <w:pStyle w:val="CSP-ChapterBodyText"/>
      </w:pPr>
    </w:p>
    <w:p w14:paraId="7DCB44BB" w14:textId="77777777" w:rsidR="00807DCB" w:rsidRPr="00807DCB" w:rsidRDefault="00807DCB" w:rsidP="00807DCB">
      <w:pPr>
        <w:pStyle w:val="CSP-ChapterBodyText"/>
      </w:pPr>
      <w:r w:rsidRPr="00807DCB">
        <w:t>She dared to believe that I was worth her attention more than the opinions of others.</w:t>
      </w:r>
    </w:p>
    <w:p w14:paraId="7A18A381" w14:textId="77777777" w:rsidR="00807DCB" w:rsidRPr="00807DCB" w:rsidRDefault="00807DCB" w:rsidP="00807DCB">
      <w:pPr>
        <w:pStyle w:val="CSP-ChapterBodyText"/>
      </w:pPr>
    </w:p>
    <w:p w14:paraId="73405F45" w14:textId="77777777" w:rsidR="000E3D9E" w:rsidRDefault="000E3D9E">
      <w:pPr>
        <w:spacing w:after="160" w:line="259" w:lineRule="auto"/>
        <w:rPr>
          <w:iCs/>
        </w:rPr>
      </w:pPr>
      <w:r>
        <w:br w:type="page"/>
      </w:r>
    </w:p>
    <w:p w14:paraId="1E458985" w14:textId="06F800B9" w:rsidR="00807DCB" w:rsidRPr="00807DCB" w:rsidRDefault="00807DCB" w:rsidP="00807DCB">
      <w:pPr>
        <w:pStyle w:val="CSP-ChapterBodyText"/>
      </w:pPr>
      <w:r w:rsidRPr="00807DCB">
        <w:lastRenderedPageBreak/>
        <w:t>And yes—</w:t>
      </w:r>
    </w:p>
    <w:p w14:paraId="6CB97E51" w14:textId="77777777" w:rsidR="00807DCB" w:rsidRPr="00807DCB" w:rsidRDefault="00807DCB" w:rsidP="00807DCB">
      <w:pPr>
        <w:pStyle w:val="CSP-ChapterBodyText"/>
      </w:pPr>
      <w:r w:rsidRPr="00807DCB">
        <w:t>I heard the frustration.</w:t>
      </w:r>
    </w:p>
    <w:p w14:paraId="232FE2D0" w14:textId="77777777" w:rsidR="00807DCB" w:rsidRPr="00807DCB" w:rsidRDefault="00807DCB" w:rsidP="00807DCB">
      <w:pPr>
        <w:pStyle w:val="CSP-ChapterBodyText"/>
      </w:pPr>
    </w:p>
    <w:p w14:paraId="7F1D02ED" w14:textId="77777777" w:rsidR="00807DCB" w:rsidRPr="00807DCB" w:rsidRDefault="00807DCB" w:rsidP="00807DCB">
      <w:pPr>
        <w:pStyle w:val="CSP-ChapterBodyText"/>
      </w:pPr>
      <w:r w:rsidRPr="00807DCB">
        <w:t>“Lord, don’t You care that my sister has left me to serve alone?”</w:t>
      </w:r>
    </w:p>
    <w:p w14:paraId="1706353D" w14:textId="77777777" w:rsidR="00807DCB" w:rsidRPr="00807DCB" w:rsidRDefault="00807DCB" w:rsidP="00807DCB">
      <w:pPr>
        <w:pStyle w:val="CSP-ChapterBodyText"/>
      </w:pPr>
    </w:p>
    <w:p w14:paraId="6435114B" w14:textId="77777777" w:rsidR="00807DCB" w:rsidRPr="00807DCB" w:rsidRDefault="00807DCB" w:rsidP="00807DCB">
      <w:pPr>
        <w:pStyle w:val="CSP-ChapterBodyText"/>
      </w:pPr>
      <w:r w:rsidRPr="00807DCB">
        <w:t>But I wasn’t moved by the noise.</w:t>
      </w:r>
    </w:p>
    <w:p w14:paraId="62E5438F" w14:textId="77777777" w:rsidR="00807DCB" w:rsidRPr="00807DCB" w:rsidRDefault="00807DCB" w:rsidP="00807DCB">
      <w:pPr>
        <w:pStyle w:val="CSP-ChapterBodyText"/>
      </w:pPr>
      <w:r w:rsidRPr="00807DCB">
        <w:t>I was moved by the nearness.</w:t>
      </w:r>
    </w:p>
    <w:p w14:paraId="105DB293" w14:textId="77777777" w:rsidR="00807DCB" w:rsidRPr="00807DCB" w:rsidRDefault="00807DCB" w:rsidP="00807DCB">
      <w:pPr>
        <w:pStyle w:val="CSP-ChapterBodyText"/>
      </w:pPr>
    </w:p>
    <w:p w14:paraId="75985AE9" w14:textId="77777777" w:rsidR="00807DCB" w:rsidRPr="00807DCB" w:rsidRDefault="00807DCB" w:rsidP="00807DCB">
      <w:pPr>
        <w:pStyle w:val="CSP-ChapterBodyText"/>
      </w:pPr>
      <w:r w:rsidRPr="00807DCB">
        <w:t>I didn’t rebuke the one who worked.</w:t>
      </w:r>
    </w:p>
    <w:p w14:paraId="70E48E9C" w14:textId="77777777" w:rsidR="00807DCB" w:rsidRPr="00807DCB" w:rsidRDefault="00807DCB" w:rsidP="00807DCB">
      <w:pPr>
        <w:pStyle w:val="CSP-ChapterBodyText"/>
      </w:pPr>
      <w:r w:rsidRPr="00807DCB">
        <w:t>But I defended the one who sat.</w:t>
      </w:r>
    </w:p>
    <w:p w14:paraId="0B3FDB27" w14:textId="77777777" w:rsidR="00807DCB" w:rsidRPr="00807DCB" w:rsidRDefault="00807DCB" w:rsidP="00807DCB">
      <w:pPr>
        <w:pStyle w:val="CSP-ChapterBodyText"/>
      </w:pPr>
    </w:p>
    <w:p w14:paraId="2BC730F9" w14:textId="77777777" w:rsidR="00807DCB" w:rsidRPr="00807DCB" w:rsidRDefault="00807DCB" w:rsidP="00807DCB">
      <w:pPr>
        <w:pStyle w:val="CSP-ChapterBodyText"/>
      </w:pPr>
      <w:r w:rsidRPr="00807DCB">
        <w:t>Because in a world addicted to usefulness,</w:t>
      </w:r>
    </w:p>
    <w:p w14:paraId="13AE9714" w14:textId="77777777" w:rsidR="00807DCB" w:rsidRPr="00807DCB" w:rsidRDefault="00807DCB" w:rsidP="00807DCB">
      <w:pPr>
        <w:pStyle w:val="CSP-ChapterBodyText"/>
      </w:pPr>
      <w:r w:rsidRPr="00807DCB">
        <w:t xml:space="preserve">Mary chose the </w:t>
      </w:r>
      <w:r w:rsidRPr="00807DCB">
        <w:rPr>
          <w:i/>
        </w:rPr>
        <w:t>useless posture of being with Me.</w:t>
      </w:r>
    </w:p>
    <w:p w14:paraId="2BE68CD8" w14:textId="77777777" w:rsidR="00807DCB" w:rsidRPr="00807DCB" w:rsidRDefault="00807DCB" w:rsidP="00807DCB">
      <w:pPr>
        <w:pStyle w:val="CSP-ChapterBodyText"/>
      </w:pPr>
    </w:p>
    <w:p w14:paraId="46B6053F" w14:textId="77777777" w:rsidR="00807DCB" w:rsidRPr="00807DCB" w:rsidRDefault="00807DCB" w:rsidP="00807DCB">
      <w:pPr>
        <w:pStyle w:val="CSP-ChapterBodyText"/>
      </w:pPr>
      <w:r w:rsidRPr="00807DCB">
        <w:t>And I will always protect that choice.</w:t>
      </w:r>
    </w:p>
    <w:p w14:paraId="4FF4265D" w14:textId="77777777" w:rsidR="00807DCB" w:rsidRPr="00807DCB" w:rsidRDefault="00807DCB" w:rsidP="00807DCB">
      <w:pPr>
        <w:pStyle w:val="CSP-ChapterBodyText"/>
      </w:pPr>
    </w:p>
    <w:p w14:paraId="6470ADE0" w14:textId="77777777" w:rsidR="00807DCB" w:rsidRPr="00807DCB" w:rsidRDefault="00807DCB" w:rsidP="00807DCB">
      <w:pPr>
        <w:pStyle w:val="CSP-ChapterBodyText"/>
      </w:pPr>
      <w:r w:rsidRPr="00807DCB">
        <w:t>Others may forget it.</w:t>
      </w:r>
    </w:p>
    <w:p w14:paraId="51CB6063" w14:textId="77777777" w:rsidR="00807DCB" w:rsidRPr="00807DCB" w:rsidRDefault="00807DCB" w:rsidP="00807DCB">
      <w:pPr>
        <w:pStyle w:val="CSP-ChapterBodyText"/>
      </w:pPr>
      <w:r w:rsidRPr="00807DCB">
        <w:t>But I won’t.</w:t>
      </w:r>
    </w:p>
    <w:p w14:paraId="023D9308" w14:textId="77777777" w:rsidR="00807DCB" w:rsidRPr="00807DCB" w:rsidRDefault="00807DCB" w:rsidP="00807DCB">
      <w:pPr>
        <w:pStyle w:val="CSP-ChapterBodyText"/>
      </w:pPr>
    </w:p>
    <w:p w14:paraId="0F3E3DF3" w14:textId="77777777" w:rsidR="00807DCB" w:rsidRPr="00807DCB" w:rsidRDefault="00807DCB" w:rsidP="00807DCB">
      <w:pPr>
        <w:pStyle w:val="CSP-ChapterBodyText"/>
      </w:pPr>
      <w:r w:rsidRPr="00807DCB">
        <w:t>In fact, when the time came for My death,</w:t>
      </w:r>
    </w:p>
    <w:p w14:paraId="61DB54EA" w14:textId="77777777" w:rsidR="00807DCB" w:rsidRPr="00807DCB" w:rsidRDefault="00807DCB" w:rsidP="00807DCB">
      <w:pPr>
        <w:pStyle w:val="CSP-ChapterBodyText"/>
      </w:pPr>
      <w:r w:rsidRPr="00807DCB">
        <w:t>she anointed Me beforehand.</w:t>
      </w:r>
    </w:p>
    <w:p w14:paraId="36558A59" w14:textId="77777777" w:rsidR="00807DCB" w:rsidRPr="00807DCB" w:rsidRDefault="00807DCB" w:rsidP="00807DCB">
      <w:pPr>
        <w:pStyle w:val="CSP-ChapterBodyText"/>
      </w:pPr>
      <w:r w:rsidRPr="00807DCB">
        <w:t>She had learned the rhythm of My heart—</w:t>
      </w:r>
    </w:p>
    <w:p w14:paraId="0AA93D0B" w14:textId="77777777" w:rsidR="00807DCB" w:rsidRPr="00807DCB" w:rsidRDefault="00807DCB" w:rsidP="00807DCB">
      <w:pPr>
        <w:pStyle w:val="CSP-ChapterBodyText"/>
      </w:pPr>
      <w:r w:rsidRPr="00807DCB">
        <w:t xml:space="preserve">because she had sat still long enough to </w:t>
      </w:r>
      <w:r w:rsidRPr="00807DCB">
        <w:rPr>
          <w:i/>
        </w:rPr>
        <w:t>know it.</w:t>
      </w:r>
    </w:p>
    <w:p w14:paraId="19979821" w14:textId="77777777" w:rsidR="00807DCB" w:rsidRPr="00807DCB" w:rsidRDefault="00807DCB" w:rsidP="00807DCB">
      <w:pPr>
        <w:pStyle w:val="CSP-ChapterBodyText"/>
      </w:pPr>
    </w:p>
    <w:p w14:paraId="67B3E840" w14:textId="77777777" w:rsidR="00807DCB" w:rsidRPr="00807DCB" w:rsidRDefault="00807DCB" w:rsidP="00807DCB">
      <w:pPr>
        <w:pStyle w:val="CSP-ChapterBodyText"/>
      </w:pPr>
      <w:r w:rsidRPr="00807DCB">
        <w:lastRenderedPageBreak/>
        <w:t>And her fragrance still lingers.</w:t>
      </w:r>
    </w:p>
    <w:p w14:paraId="7BE1DD47" w14:textId="77777777" w:rsidR="00807DCB" w:rsidRPr="00807DCB" w:rsidRDefault="00807DCB" w:rsidP="00807DCB">
      <w:pPr>
        <w:pStyle w:val="CSP-ChapterBodyText"/>
      </w:pPr>
    </w:p>
    <w:p w14:paraId="22F2DA91" w14:textId="77777777" w:rsidR="00807DCB" w:rsidRPr="00807DCB" w:rsidRDefault="00807DCB" w:rsidP="00807DCB">
      <w:pPr>
        <w:pStyle w:val="CSP-ChapterBodyText"/>
      </w:pPr>
      <w:r w:rsidRPr="00807DCB">
        <w:t>Many are worried.</w:t>
      </w:r>
    </w:p>
    <w:p w14:paraId="59B7A432" w14:textId="77777777" w:rsidR="00807DCB" w:rsidRPr="00807DCB" w:rsidRDefault="00807DCB" w:rsidP="00807DCB">
      <w:pPr>
        <w:pStyle w:val="CSP-ChapterBodyText"/>
      </w:pPr>
      <w:r w:rsidRPr="00807DCB">
        <w:t>Many are distracted.</w:t>
      </w:r>
    </w:p>
    <w:p w14:paraId="752302DA" w14:textId="77777777" w:rsidR="00807DCB" w:rsidRPr="00807DCB" w:rsidRDefault="00807DCB" w:rsidP="00807DCB">
      <w:pPr>
        <w:pStyle w:val="CSP-ChapterBodyText"/>
      </w:pPr>
      <w:r w:rsidRPr="00807DCB">
        <w:t xml:space="preserve">Many are busy </w:t>
      </w:r>
      <w:r w:rsidRPr="00807DCB">
        <w:rPr>
          <w:i/>
        </w:rPr>
        <w:t>about Me</w:t>
      </w:r>
      <w:r w:rsidRPr="00807DCB">
        <w:t xml:space="preserve">—but not </w:t>
      </w:r>
      <w:r w:rsidRPr="00807DCB">
        <w:rPr>
          <w:i/>
        </w:rPr>
        <w:t>with Me.</w:t>
      </w:r>
    </w:p>
    <w:p w14:paraId="5B316C97" w14:textId="77777777" w:rsidR="00807DCB" w:rsidRPr="00807DCB" w:rsidRDefault="00807DCB" w:rsidP="00807DCB">
      <w:pPr>
        <w:pStyle w:val="CSP-ChapterBodyText"/>
      </w:pPr>
    </w:p>
    <w:p w14:paraId="121FBF64" w14:textId="77777777" w:rsidR="00807DCB" w:rsidRPr="00807DCB" w:rsidRDefault="00807DCB" w:rsidP="00807DCB">
      <w:pPr>
        <w:pStyle w:val="CSP-ChapterBodyText"/>
      </w:pPr>
      <w:r w:rsidRPr="00807DCB">
        <w:t>But only one thing is necessary.</w:t>
      </w:r>
    </w:p>
    <w:p w14:paraId="66FE0D55" w14:textId="77777777" w:rsidR="00807DCB" w:rsidRPr="00807DCB" w:rsidRDefault="00807DCB" w:rsidP="00807DCB">
      <w:pPr>
        <w:pStyle w:val="CSP-ChapterBodyText"/>
      </w:pPr>
      <w:r w:rsidRPr="00807DCB">
        <w:t>Not the meal.</w:t>
      </w:r>
    </w:p>
    <w:p w14:paraId="3B5263F3" w14:textId="77777777" w:rsidR="00807DCB" w:rsidRPr="00807DCB" w:rsidRDefault="00807DCB" w:rsidP="00807DCB">
      <w:pPr>
        <w:pStyle w:val="CSP-ChapterBodyText"/>
      </w:pPr>
      <w:r w:rsidRPr="00807DCB">
        <w:t>Not the motion.</w:t>
      </w:r>
    </w:p>
    <w:p w14:paraId="62D13499" w14:textId="77777777" w:rsidR="00807DCB" w:rsidRPr="00807DCB" w:rsidRDefault="00807DCB" w:rsidP="00807DCB">
      <w:pPr>
        <w:pStyle w:val="CSP-ChapterBodyText"/>
      </w:pPr>
    </w:p>
    <w:p w14:paraId="0EDBAAD3" w14:textId="77777777" w:rsidR="00807DCB" w:rsidRPr="00807DCB" w:rsidRDefault="00807DCB" w:rsidP="00807DCB">
      <w:pPr>
        <w:pStyle w:val="CSP-ChapterBodyText"/>
      </w:pPr>
      <w:r w:rsidRPr="00807DCB">
        <w:t xml:space="preserve">Just </w:t>
      </w:r>
      <w:r w:rsidRPr="00807DCB">
        <w:rPr>
          <w:i/>
        </w:rPr>
        <w:t>Me.</w:t>
      </w:r>
    </w:p>
    <w:p w14:paraId="1C3520F1" w14:textId="77777777" w:rsidR="00807DCB" w:rsidRPr="00807DCB" w:rsidRDefault="00807DCB" w:rsidP="00807DCB">
      <w:pPr>
        <w:pStyle w:val="CSP-ChapterBodyText"/>
      </w:pPr>
    </w:p>
    <w:p w14:paraId="3D3D918C" w14:textId="77777777" w:rsidR="00807DCB" w:rsidRPr="00807DCB" w:rsidRDefault="00807DCB" w:rsidP="00807DCB">
      <w:pPr>
        <w:pStyle w:val="CSP-ChapterBodyText"/>
      </w:pPr>
      <w:r w:rsidRPr="00807DCB">
        <w:t>Mary chose the better part.</w:t>
      </w:r>
    </w:p>
    <w:p w14:paraId="7E057315" w14:textId="77777777" w:rsidR="00807DCB" w:rsidRPr="00807DCB" w:rsidRDefault="00807DCB" w:rsidP="00807DCB">
      <w:pPr>
        <w:pStyle w:val="CSP-ChapterBodyText"/>
      </w:pPr>
      <w:r w:rsidRPr="00807DCB">
        <w:t>And I will not take it from her.</w:t>
      </w:r>
    </w:p>
    <w:p w14:paraId="321CFAEB" w14:textId="77777777" w:rsidR="00807DCB" w:rsidRPr="00807DCB" w:rsidRDefault="00807DCB" w:rsidP="00807DCB">
      <w:pPr>
        <w:pStyle w:val="CSP-ChapterBodyText"/>
      </w:pPr>
    </w:p>
    <w:p w14:paraId="1CD2E0D1" w14:textId="77777777" w:rsidR="00807DCB" w:rsidRPr="00807DCB" w:rsidRDefault="00807DCB" w:rsidP="00807DCB">
      <w:pPr>
        <w:pStyle w:val="CSP-ChapterBodyText"/>
      </w:pPr>
      <w:r w:rsidRPr="00807DCB">
        <w:t xml:space="preserve">Nor will I take it from </w:t>
      </w:r>
      <w:r w:rsidRPr="00807DCB">
        <w:rPr>
          <w:i/>
        </w:rPr>
        <w:t>you</w:t>
      </w:r>
    </w:p>
    <w:p w14:paraId="6107646D" w14:textId="77777777" w:rsidR="00807DCB" w:rsidRPr="00807DCB" w:rsidRDefault="00807DCB" w:rsidP="00807DCB">
      <w:pPr>
        <w:pStyle w:val="CSP-ChapterBodyText"/>
      </w:pPr>
      <w:r w:rsidRPr="00807DCB">
        <w:t>when you choose to sit.</w:t>
      </w:r>
    </w:p>
    <w:p w14:paraId="2D9E9BF3" w14:textId="77777777" w:rsidR="00AE36E1" w:rsidRDefault="00AE36E1" w:rsidP="00AE36E1">
      <w:pPr>
        <w:pStyle w:val="CSP-ChapterBodyText"/>
      </w:pPr>
    </w:p>
    <w:p w14:paraId="49FC0AEC" w14:textId="77777777" w:rsidR="000E3D9E" w:rsidRDefault="000E3D9E">
      <w:pPr>
        <w:spacing w:after="160" w:line="259" w:lineRule="auto"/>
      </w:pPr>
      <w:r>
        <w:br w:type="page"/>
      </w:r>
    </w:p>
    <w:p w14:paraId="14ADB7A2" w14:textId="77777777" w:rsidR="000E3D9E" w:rsidRDefault="000E3D9E" w:rsidP="000E3D9E">
      <w:pPr>
        <w:pStyle w:val="CSP-ChapterBodyText"/>
        <w:jc w:val="center"/>
        <w:rPr>
          <w:b/>
          <w:bCs/>
        </w:rPr>
      </w:pPr>
      <w:r w:rsidRPr="000E3D9E">
        <w:rPr>
          <w:b/>
          <w:bCs/>
        </w:rPr>
        <w:lastRenderedPageBreak/>
        <w:t>In the stillness…</w:t>
      </w:r>
    </w:p>
    <w:p w14:paraId="136F67E9" w14:textId="77777777" w:rsidR="000E3D9E" w:rsidRPr="000E3D9E" w:rsidRDefault="000E3D9E" w:rsidP="000E3D9E">
      <w:pPr>
        <w:pStyle w:val="CSP-ChapterBodyText"/>
        <w:jc w:val="center"/>
        <w:rPr>
          <w:b/>
          <w:bCs/>
        </w:rPr>
      </w:pPr>
    </w:p>
    <w:p w14:paraId="676A6CC9" w14:textId="77777777" w:rsidR="000E3D9E" w:rsidRDefault="000E3D9E" w:rsidP="000E3D9E">
      <w:pPr>
        <w:pStyle w:val="CSP-ChapterBodyText"/>
        <w:numPr>
          <w:ilvl w:val="0"/>
          <w:numId w:val="345"/>
        </w:numPr>
      </w:pPr>
      <w:r w:rsidRPr="000E3D9E">
        <w:t>Where have you chosen productivity over proximity?</w:t>
      </w:r>
    </w:p>
    <w:p w14:paraId="679F7892" w14:textId="77777777" w:rsidR="000E3D9E" w:rsidRDefault="000E3D9E" w:rsidP="000E3D9E">
      <w:pPr>
        <w:pStyle w:val="CSP-ChapterBodyText"/>
      </w:pPr>
    </w:p>
    <w:p w14:paraId="3F54C67A" w14:textId="77777777" w:rsidR="000E3D9E" w:rsidRPr="000E3D9E" w:rsidRDefault="000E3D9E" w:rsidP="000E3D9E">
      <w:pPr>
        <w:pStyle w:val="CSP-ChapterBodyText"/>
      </w:pPr>
    </w:p>
    <w:p w14:paraId="78DC4EEE" w14:textId="77777777" w:rsidR="000E3D9E" w:rsidRDefault="000E3D9E" w:rsidP="000E3D9E">
      <w:pPr>
        <w:pStyle w:val="CSP-ChapterBodyText"/>
        <w:numPr>
          <w:ilvl w:val="0"/>
          <w:numId w:val="345"/>
        </w:numPr>
      </w:pPr>
      <w:r w:rsidRPr="000E3D9E">
        <w:t>What distractions keep pulling you away from simply sitting at His feet?</w:t>
      </w:r>
    </w:p>
    <w:p w14:paraId="1F95F646" w14:textId="77777777" w:rsidR="000E3D9E" w:rsidRDefault="000E3D9E" w:rsidP="000E3D9E">
      <w:pPr>
        <w:pStyle w:val="CSP-ChapterBodyText"/>
      </w:pPr>
    </w:p>
    <w:p w14:paraId="73B30DF2" w14:textId="77777777" w:rsidR="000E3D9E" w:rsidRPr="000E3D9E" w:rsidRDefault="000E3D9E" w:rsidP="000E3D9E">
      <w:pPr>
        <w:pStyle w:val="CSP-ChapterBodyText"/>
      </w:pPr>
    </w:p>
    <w:p w14:paraId="36CD0097" w14:textId="77777777" w:rsidR="000E3D9E" w:rsidRDefault="000E3D9E" w:rsidP="000E3D9E">
      <w:pPr>
        <w:pStyle w:val="CSP-ChapterBodyText"/>
        <w:numPr>
          <w:ilvl w:val="0"/>
          <w:numId w:val="345"/>
        </w:numPr>
      </w:pPr>
      <w:r w:rsidRPr="000E3D9E">
        <w:t>Do you believe that your nearness to Him matters more than your usefulness for Him?</w:t>
      </w:r>
    </w:p>
    <w:p w14:paraId="079EF540" w14:textId="77777777" w:rsidR="000E3D9E" w:rsidRPr="000E3D9E" w:rsidRDefault="000E3D9E" w:rsidP="000E3D9E">
      <w:pPr>
        <w:pStyle w:val="CSP-ChapterBodyText"/>
        <w:ind w:left="720" w:firstLine="0"/>
      </w:pPr>
    </w:p>
    <w:p w14:paraId="719C6B8E" w14:textId="77777777" w:rsidR="000E3D9E" w:rsidRPr="000E3D9E" w:rsidRDefault="000E3D9E" w:rsidP="000E3D9E">
      <w:pPr>
        <w:pStyle w:val="CSP-ChapterBodyText"/>
      </w:pPr>
    </w:p>
    <w:p w14:paraId="27F86DB7" w14:textId="0793BE66" w:rsidR="00E2716E" w:rsidRDefault="00E2716E" w:rsidP="000E3D9E">
      <w:pPr>
        <w:pStyle w:val="CSP-ChapterBodyText"/>
      </w:pPr>
      <w:r>
        <w:br w:type="page"/>
      </w:r>
    </w:p>
    <w:p w14:paraId="5027D393" w14:textId="77777777" w:rsidR="00AE36E1" w:rsidRPr="00C40C47" w:rsidRDefault="00AE36E1" w:rsidP="00AE36E1">
      <w:pPr>
        <w:jc w:val="center"/>
        <w:rPr>
          <w:rFonts w:ascii="Garamond" w:hAnsi="Garamond"/>
          <w:iCs/>
          <w:sz w:val="44"/>
          <w:szCs w:val="44"/>
        </w:rPr>
      </w:pPr>
    </w:p>
    <w:p w14:paraId="0EF0321F" w14:textId="77777777" w:rsidR="00AE36E1" w:rsidRPr="00C40C47" w:rsidRDefault="00AE36E1" w:rsidP="00AE36E1">
      <w:pPr>
        <w:jc w:val="center"/>
        <w:rPr>
          <w:rFonts w:ascii="Garamond" w:hAnsi="Garamond"/>
          <w:iCs/>
          <w:sz w:val="44"/>
          <w:szCs w:val="44"/>
        </w:rPr>
      </w:pPr>
    </w:p>
    <w:p w14:paraId="2FBF8EE1" w14:textId="77777777" w:rsidR="00AE36E1" w:rsidRPr="00C40C47" w:rsidRDefault="00AE36E1" w:rsidP="00AE36E1">
      <w:pPr>
        <w:jc w:val="center"/>
        <w:rPr>
          <w:rFonts w:ascii="Garamond" w:hAnsi="Garamond"/>
          <w:iCs/>
          <w:sz w:val="44"/>
          <w:szCs w:val="44"/>
        </w:rPr>
      </w:pPr>
    </w:p>
    <w:p w14:paraId="62D914E2" w14:textId="77777777" w:rsidR="00AE36E1" w:rsidRPr="00C40C47" w:rsidRDefault="00AE36E1" w:rsidP="00AE36E1">
      <w:pPr>
        <w:jc w:val="center"/>
        <w:rPr>
          <w:rFonts w:ascii="Garamond" w:hAnsi="Garamond"/>
          <w:iCs/>
          <w:sz w:val="44"/>
          <w:szCs w:val="44"/>
        </w:rPr>
      </w:pPr>
    </w:p>
    <w:p w14:paraId="3D02FAB4" w14:textId="77777777" w:rsidR="00AE36E1" w:rsidRPr="00C40C47" w:rsidRDefault="00AE36E1" w:rsidP="00AE36E1">
      <w:pPr>
        <w:jc w:val="center"/>
        <w:rPr>
          <w:rFonts w:ascii="Garamond" w:hAnsi="Garamond"/>
          <w:iCs/>
          <w:sz w:val="44"/>
          <w:szCs w:val="44"/>
        </w:rPr>
      </w:pPr>
    </w:p>
    <w:p w14:paraId="3658B065" w14:textId="77777777" w:rsidR="00AE36E1" w:rsidRPr="00C40C47" w:rsidRDefault="00AE36E1" w:rsidP="00AE36E1">
      <w:pPr>
        <w:jc w:val="center"/>
        <w:rPr>
          <w:rFonts w:ascii="Garamond" w:hAnsi="Garamond"/>
          <w:iCs/>
          <w:sz w:val="44"/>
          <w:szCs w:val="44"/>
        </w:rPr>
      </w:pPr>
    </w:p>
    <w:p w14:paraId="0373E6D7" w14:textId="22DC22C1" w:rsidR="00AE36E1" w:rsidRPr="0043150D" w:rsidRDefault="00807DCB" w:rsidP="00AE36E1">
      <w:pPr>
        <w:pStyle w:val="CSP-ChapterTitle"/>
        <w:rPr>
          <w:rFonts w:ascii="Garamond" w:hAnsi="Garamond"/>
          <w:b/>
          <w:bCs/>
          <w:iCs w:val="0"/>
        </w:rPr>
      </w:pPr>
      <w:bookmarkStart w:id="8" w:name="_Toc198756979"/>
      <w:r>
        <w:rPr>
          <w:rFonts w:ascii="Garamond" w:hAnsi="Garamond"/>
        </w:rPr>
        <w:t>8</w:t>
      </w:r>
      <w:r w:rsidR="00AE36E1">
        <w:rPr>
          <w:rFonts w:ascii="Garamond" w:hAnsi="Garamond"/>
        </w:rPr>
        <w:t xml:space="preserve"> </w:t>
      </w:r>
      <w:r>
        <w:rPr>
          <w:rFonts w:ascii="Garamond" w:hAnsi="Garamond"/>
        </w:rPr>
        <w:t>the fragrance of surrender</w:t>
      </w:r>
      <w:bookmarkEnd w:id="8"/>
    </w:p>
    <w:p w14:paraId="106B78E9" w14:textId="77777777" w:rsidR="00AE36E1" w:rsidRPr="0057640E" w:rsidRDefault="00AE36E1" w:rsidP="00AE36E1">
      <w:pPr>
        <w:pStyle w:val="CSP-ChapterBodyText"/>
        <w:ind w:firstLine="0"/>
        <w:rPr>
          <w:b/>
          <w:bCs/>
        </w:rPr>
      </w:pPr>
    </w:p>
    <w:p w14:paraId="1430C496" w14:textId="77777777" w:rsidR="00B2057D" w:rsidRPr="00B2057D" w:rsidRDefault="00B2057D" w:rsidP="00B2057D">
      <w:pPr>
        <w:spacing w:after="160" w:line="259" w:lineRule="auto"/>
        <w:rPr>
          <w:iCs/>
        </w:rPr>
      </w:pPr>
      <w:r w:rsidRPr="00B2057D">
        <w:rPr>
          <w:iCs/>
        </w:rPr>
        <w:t>She said nothing.</w:t>
      </w:r>
    </w:p>
    <w:p w14:paraId="2DF25F6C" w14:textId="77777777" w:rsidR="00B2057D" w:rsidRPr="00B2057D" w:rsidRDefault="00B2057D" w:rsidP="00B2057D">
      <w:pPr>
        <w:spacing w:after="160" w:line="259" w:lineRule="auto"/>
        <w:rPr>
          <w:iCs/>
        </w:rPr>
      </w:pPr>
    </w:p>
    <w:p w14:paraId="46437D2A" w14:textId="77777777" w:rsidR="00B2057D" w:rsidRPr="00B2057D" w:rsidRDefault="00B2057D" w:rsidP="00B2057D">
      <w:pPr>
        <w:spacing w:after="160" w:line="259" w:lineRule="auto"/>
        <w:rPr>
          <w:iCs/>
        </w:rPr>
      </w:pPr>
      <w:r w:rsidRPr="00B2057D">
        <w:rPr>
          <w:iCs/>
        </w:rPr>
        <w:t>She wasn’t there to be seen.</w:t>
      </w:r>
    </w:p>
    <w:p w14:paraId="26258050" w14:textId="77777777" w:rsidR="00B2057D" w:rsidRPr="00B2057D" w:rsidRDefault="00B2057D" w:rsidP="00B2057D">
      <w:pPr>
        <w:spacing w:after="160" w:line="259" w:lineRule="auto"/>
        <w:rPr>
          <w:iCs/>
        </w:rPr>
      </w:pPr>
      <w:r w:rsidRPr="00B2057D">
        <w:rPr>
          <w:iCs/>
        </w:rPr>
        <w:t>She wasn’t there to explain herself.</w:t>
      </w:r>
    </w:p>
    <w:p w14:paraId="07B83E8E" w14:textId="77777777" w:rsidR="00B2057D" w:rsidRPr="00B2057D" w:rsidRDefault="00B2057D" w:rsidP="00B2057D">
      <w:pPr>
        <w:spacing w:after="160" w:line="259" w:lineRule="auto"/>
        <w:rPr>
          <w:iCs/>
        </w:rPr>
      </w:pPr>
      <w:r w:rsidRPr="00B2057D">
        <w:rPr>
          <w:iCs/>
        </w:rPr>
        <w:t>She came in quietly—</w:t>
      </w:r>
    </w:p>
    <w:p w14:paraId="4244779F" w14:textId="77777777" w:rsidR="00B2057D" w:rsidRPr="00B2057D" w:rsidRDefault="00B2057D" w:rsidP="00B2057D">
      <w:pPr>
        <w:spacing w:after="160" w:line="259" w:lineRule="auto"/>
        <w:rPr>
          <w:iCs/>
        </w:rPr>
      </w:pPr>
      <w:r w:rsidRPr="00B2057D">
        <w:rPr>
          <w:iCs/>
        </w:rPr>
        <w:t>but heaven noticed.</w:t>
      </w:r>
    </w:p>
    <w:p w14:paraId="57ADE4C7" w14:textId="77777777" w:rsidR="00B2057D" w:rsidRPr="00B2057D" w:rsidRDefault="00B2057D" w:rsidP="00B2057D">
      <w:pPr>
        <w:spacing w:after="160" w:line="259" w:lineRule="auto"/>
        <w:rPr>
          <w:iCs/>
        </w:rPr>
      </w:pPr>
    </w:p>
    <w:p w14:paraId="452E9436" w14:textId="77777777" w:rsidR="00B2057D" w:rsidRPr="00B2057D" w:rsidRDefault="00B2057D" w:rsidP="00B2057D">
      <w:pPr>
        <w:spacing w:after="160" w:line="259" w:lineRule="auto"/>
        <w:rPr>
          <w:iCs/>
        </w:rPr>
      </w:pPr>
      <w:r w:rsidRPr="00B2057D">
        <w:rPr>
          <w:iCs/>
        </w:rPr>
        <w:t>A jar in her hands.</w:t>
      </w:r>
    </w:p>
    <w:p w14:paraId="26F8C75E" w14:textId="77777777" w:rsidR="00B2057D" w:rsidRPr="00B2057D" w:rsidRDefault="00B2057D" w:rsidP="00B2057D">
      <w:pPr>
        <w:spacing w:after="160" w:line="259" w:lineRule="auto"/>
        <w:rPr>
          <w:iCs/>
        </w:rPr>
      </w:pPr>
      <w:r w:rsidRPr="00B2057D">
        <w:rPr>
          <w:iCs/>
        </w:rPr>
        <w:t>A war in her soul.</w:t>
      </w:r>
    </w:p>
    <w:p w14:paraId="31051C45" w14:textId="77777777" w:rsidR="00B2057D" w:rsidRPr="00B2057D" w:rsidRDefault="00B2057D" w:rsidP="00B2057D">
      <w:pPr>
        <w:spacing w:after="160" w:line="259" w:lineRule="auto"/>
        <w:rPr>
          <w:iCs/>
        </w:rPr>
      </w:pPr>
      <w:r w:rsidRPr="00B2057D">
        <w:rPr>
          <w:iCs/>
        </w:rPr>
        <w:t>A love in her spirit that could no longer be contained.</w:t>
      </w:r>
    </w:p>
    <w:p w14:paraId="2C1A429B" w14:textId="77777777" w:rsidR="00B2057D" w:rsidRPr="00B2057D" w:rsidRDefault="00B2057D" w:rsidP="00B2057D">
      <w:pPr>
        <w:spacing w:after="160" w:line="259" w:lineRule="auto"/>
        <w:rPr>
          <w:iCs/>
        </w:rPr>
      </w:pPr>
    </w:p>
    <w:p w14:paraId="067A0F5A" w14:textId="77777777" w:rsidR="00B2057D" w:rsidRPr="00B2057D" w:rsidRDefault="00B2057D" w:rsidP="00B2057D">
      <w:pPr>
        <w:spacing w:after="160" w:line="259" w:lineRule="auto"/>
        <w:rPr>
          <w:iCs/>
        </w:rPr>
      </w:pPr>
      <w:r w:rsidRPr="00B2057D">
        <w:rPr>
          <w:iCs/>
        </w:rPr>
        <w:t>She broke it.</w:t>
      </w:r>
    </w:p>
    <w:p w14:paraId="13AB9769" w14:textId="77777777" w:rsidR="00B2057D" w:rsidRPr="00B2057D" w:rsidRDefault="00B2057D" w:rsidP="00B2057D">
      <w:pPr>
        <w:spacing w:after="160" w:line="259" w:lineRule="auto"/>
        <w:rPr>
          <w:iCs/>
        </w:rPr>
      </w:pPr>
      <w:r w:rsidRPr="00B2057D">
        <w:rPr>
          <w:iCs/>
        </w:rPr>
        <w:t>Not measured.</w:t>
      </w:r>
    </w:p>
    <w:p w14:paraId="38DC54F6" w14:textId="77777777" w:rsidR="00B2057D" w:rsidRPr="00B2057D" w:rsidRDefault="00B2057D" w:rsidP="00B2057D">
      <w:pPr>
        <w:spacing w:after="160" w:line="259" w:lineRule="auto"/>
        <w:rPr>
          <w:iCs/>
        </w:rPr>
      </w:pPr>
      <w:r w:rsidRPr="00B2057D">
        <w:rPr>
          <w:iCs/>
        </w:rPr>
        <w:t>Not rationed.</w:t>
      </w:r>
    </w:p>
    <w:p w14:paraId="77B43595" w14:textId="77777777" w:rsidR="00B2057D" w:rsidRPr="00B2057D" w:rsidRDefault="00B2057D" w:rsidP="00B2057D">
      <w:pPr>
        <w:spacing w:after="160" w:line="259" w:lineRule="auto"/>
        <w:rPr>
          <w:iCs/>
        </w:rPr>
      </w:pPr>
      <w:r w:rsidRPr="00B2057D">
        <w:rPr>
          <w:i/>
          <w:iCs/>
        </w:rPr>
        <w:t>Broken.</w:t>
      </w:r>
    </w:p>
    <w:p w14:paraId="57789BA0" w14:textId="77777777" w:rsidR="00B2057D" w:rsidRPr="00B2057D" w:rsidRDefault="00B2057D" w:rsidP="00B2057D">
      <w:pPr>
        <w:spacing w:after="160" w:line="259" w:lineRule="auto"/>
        <w:rPr>
          <w:iCs/>
        </w:rPr>
      </w:pPr>
    </w:p>
    <w:p w14:paraId="48F724C3" w14:textId="77777777" w:rsidR="00B2057D" w:rsidRPr="00B2057D" w:rsidRDefault="00B2057D" w:rsidP="00B2057D">
      <w:pPr>
        <w:spacing w:after="160" w:line="259" w:lineRule="auto"/>
        <w:rPr>
          <w:iCs/>
        </w:rPr>
      </w:pPr>
      <w:r w:rsidRPr="00B2057D">
        <w:rPr>
          <w:iCs/>
        </w:rPr>
        <w:t>The scent filled the room.</w:t>
      </w:r>
    </w:p>
    <w:p w14:paraId="4C4A2C4C" w14:textId="77777777" w:rsidR="00B2057D" w:rsidRPr="00B2057D" w:rsidRDefault="00B2057D" w:rsidP="00B2057D">
      <w:pPr>
        <w:spacing w:after="160" w:line="259" w:lineRule="auto"/>
        <w:rPr>
          <w:iCs/>
        </w:rPr>
      </w:pPr>
      <w:r w:rsidRPr="00B2057D">
        <w:rPr>
          <w:iCs/>
        </w:rPr>
        <w:t xml:space="preserve">But it was her surrender that filled </w:t>
      </w:r>
      <w:r w:rsidRPr="00B2057D">
        <w:rPr>
          <w:i/>
          <w:iCs/>
        </w:rPr>
        <w:t>Mine.</w:t>
      </w:r>
    </w:p>
    <w:p w14:paraId="5492492F" w14:textId="77777777" w:rsidR="00B2057D" w:rsidRPr="00B2057D" w:rsidRDefault="00B2057D" w:rsidP="00B2057D">
      <w:pPr>
        <w:spacing w:after="160" w:line="259" w:lineRule="auto"/>
        <w:rPr>
          <w:iCs/>
        </w:rPr>
      </w:pPr>
    </w:p>
    <w:p w14:paraId="0B0E674B" w14:textId="77777777" w:rsidR="00B2057D" w:rsidRPr="00B2057D" w:rsidRDefault="00B2057D" w:rsidP="00B2057D">
      <w:pPr>
        <w:spacing w:after="160" w:line="259" w:lineRule="auto"/>
        <w:rPr>
          <w:iCs/>
        </w:rPr>
      </w:pPr>
      <w:r w:rsidRPr="00B2057D">
        <w:rPr>
          <w:iCs/>
        </w:rPr>
        <w:lastRenderedPageBreak/>
        <w:t>They called it waste.</w:t>
      </w:r>
    </w:p>
    <w:p w14:paraId="429D6C35" w14:textId="77777777" w:rsidR="00B2057D" w:rsidRPr="00B2057D" w:rsidRDefault="00B2057D" w:rsidP="00B2057D">
      <w:pPr>
        <w:spacing w:after="160" w:line="259" w:lineRule="auto"/>
        <w:rPr>
          <w:iCs/>
        </w:rPr>
      </w:pPr>
      <w:r w:rsidRPr="00B2057D">
        <w:rPr>
          <w:iCs/>
        </w:rPr>
        <w:t xml:space="preserve">I called it </w:t>
      </w:r>
      <w:r w:rsidRPr="00B2057D">
        <w:rPr>
          <w:i/>
          <w:iCs/>
        </w:rPr>
        <w:t>worship.</w:t>
      </w:r>
    </w:p>
    <w:p w14:paraId="2C4CFD6E" w14:textId="77777777" w:rsidR="00B2057D" w:rsidRPr="00B2057D" w:rsidRDefault="00B2057D" w:rsidP="00B2057D">
      <w:pPr>
        <w:spacing w:after="160" w:line="259" w:lineRule="auto"/>
        <w:rPr>
          <w:iCs/>
        </w:rPr>
      </w:pPr>
    </w:p>
    <w:p w14:paraId="20A32613" w14:textId="77777777" w:rsidR="00B2057D" w:rsidRPr="00B2057D" w:rsidRDefault="00B2057D" w:rsidP="00B2057D">
      <w:pPr>
        <w:spacing w:after="160" w:line="259" w:lineRule="auto"/>
        <w:rPr>
          <w:iCs/>
        </w:rPr>
      </w:pPr>
      <w:r w:rsidRPr="00B2057D">
        <w:rPr>
          <w:iCs/>
        </w:rPr>
        <w:t>She didn’t pour for applause.</w:t>
      </w:r>
    </w:p>
    <w:p w14:paraId="2DF87AD3" w14:textId="77777777" w:rsidR="00B2057D" w:rsidRPr="00B2057D" w:rsidRDefault="00B2057D" w:rsidP="00B2057D">
      <w:pPr>
        <w:spacing w:after="160" w:line="259" w:lineRule="auto"/>
        <w:rPr>
          <w:iCs/>
        </w:rPr>
      </w:pPr>
      <w:r w:rsidRPr="00B2057D">
        <w:rPr>
          <w:iCs/>
        </w:rPr>
        <w:t>She didn’t anoint Me for attention.</w:t>
      </w:r>
    </w:p>
    <w:p w14:paraId="308CB4EA" w14:textId="77777777" w:rsidR="00B2057D" w:rsidRPr="00B2057D" w:rsidRDefault="00B2057D" w:rsidP="00B2057D">
      <w:pPr>
        <w:spacing w:after="160" w:line="259" w:lineRule="auto"/>
        <w:rPr>
          <w:iCs/>
        </w:rPr>
      </w:pPr>
      <w:r w:rsidRPr="00B2057D">
        <w:rPr>
          <w:iCs/>
        </w:rPr>
        <w:t>She did it because she had already died to everything else.</w:t>
      </w:r>
    </w:p>
    <w:p w14:paraId="21053AB1" w14:textId="77777777" w:rsidR="00B2057D" w:rsidRPr="00B2057D" w:rsidRDefault="00B2057D" w:rsidP="00B2057D">
      <w:pPr>
        <w:spacing w:after="160" w:line="259" w:lineRule="auto"/>
        <w:rPr>
          <w:iCs/>
        </w:rPr>
      </w:pPr>
    </w:p>
    <w:p w14:paraId="60A96F4A" w14:textId="77777777" w:rsidR="00B2057D" w:rsidRPr="00B2057D" w:rsidRDefault="00B2057D" w:rsidP="00B2057D">
      <w:pPr>
        <w:spacing w:after="160" w:line="259" w:lineRule="auto"/>
        <w:rPr>
          <w:iCs/>
        </w:rPr>
      </w:pPr>
      <w:r w:rsidRPr="00B2057D">
        <w:rPr>
          <w:iCs/>
        </w:rPr>
        <w:t>This wasn’t perfume.</w:t>
      </w:r>
    </w:p>
    <w:p w14:paraId="5F1F65AA" w14:textId="77777777" w:rsidR="00B2057D" w:rsidRPr="00B2057D" w:rsidRDefault="00B2057D" w:rsidP="00B2057D">
      <w:pPr>
        <w:spacing w:after="160" w:line="259" w:lineRule="auto"/>
        <w:rPr>
          <w:iCs/>
        </w:rPr>
      </w:pPr>
      <w:r w:rsidRPr="00B2057D">
        <w:rPr>
          <w:iCs/>
        </w:rPr>
        <w:t xml:space="preserve">It was </w:t>
      </w:r>
      <w:r w:rsidRPr="00B2057D">
        <w:rPr>
          <w:i/>
          <w:iCs/>
        </w:rPr>
        <w:t>memory.</w:t>
      </w:r>
    </w:p>
    <w:p w14:paraId="528C074B" w14:textId="77777777" w:rsidR="00B2057D" w:rsidRPr="00B2057D" w:rsidRDefault="00B2057D" w:rsidP="00B2057D">
      <w:pPr>
        <w:spacing w:after="160" w:line="259" w:lineRule="auto"/>
        <w:rPr>
          <w:iCs/>
        </w:rPr>
      </w:pPr>
      <w:r w:rsidRPr="00B2057D">
        <w:rPr>
          <w:iCs/>
        </w:rPr>
        <w:t>Everything she had.</w:t>
      </w:r>
    </w:p>
    <w:p w14:paraId="6100AE99" w14:textId="77777777" w:rsidR="00B2057D" w:rsidRPr="00B2057D" w:rsidRDefault="00B2057D" w:rsidP="00B2057D">
      <w:pPr>
        <w:spacing w:after="160" w:line="259" w:lineRule="auto"/>
        <w:rPr>
          <w:iCs/>
        </w:rPr>
      </w:pPr>
      <w:r w:rsidRPr="00B2057D">
        <w:rPr>
          <w:iCs/>
        </w:rPr>
        <w:t>Everything she’d been through.</w:t>
      </w:r>
    </w:p>
    <w:p w14:paraId="72370210" w14:textId="77777777" w:rsidR="00B2057D" w:rsidRPr="00B2057D" w:rsidRDefault="00B2057D" w:rsidP="00B2057D">
      <w:pPr>
        <w:spacing w:after="160" w:line="259" w:lineRule="auto"/>
        <w:rPr>
          <w:iCs/>
        </w:rPr>
      </w:pPr>
      <w:r w:rsidRPr="00B2057D">
        <w:rPr>
          <w:iCs/>
        </w:rPr>
        <w:t>All the shame.</w:t>
      </w:r>
    </w:p>
    <w:p w14:paraId="435721E3" w14:textId="77777777" w:rsidR="00B2057D" w:rsidRPr="00B2057D" w:rsidRDefault="00B2057D" w:rsidP="00B2057D">
      <w:pPr>
        <w:spacing w:after="160" w:line="259" w:lineRule="auto"/>
        <w:rPr>
          <w:iCs/>
        </w:rPr>
      </w:pPr>
      <w:r w:rsidRPr="00B2057D">
        <w:rPr>
          <w:iCs/>
        </w:rPr>
        <w:t>All the searching.</w:t>
      </w:r>
    </w:p>
    <w:p w14:paraId="00BBE7E5" w14:textId="77777777" w:rsidR="00B2057D" w:rsidRPr="00B2057D" w:rsidRDefault="00B2057D" w:rsidP="00B2057D">
      <w:pPr>
        <w:spacing w:after="160" w:line="259" w:lineRule="auto"/>
        <w:rPr>
          <w:iCs/>
        </w:rPr>
      </w:pPr>
    </w:p>
    <w:p w14:paraId="43BBFB48" w14:textId="77777777" w:rsidR="00B2057D" w:rsidRPr="00B2057D" w:rsidRDefault="00B2057D" w:rsidP="00B2057D">
      <w:pPr>
        <w:spacing w:after="160" w:line="259" w:lineRule="auto"/>
        <w:rPr>
          <w:iCs/>
        </w:rPr>
      </w:pPr>
      <w:r w:rsidRPr="00B2057D">
        <w:rPr>
          <w:iCs/>
        </w:rPr>
        <w:t>She didn’t need a microphone.</w:t>
      </w:r>
    </w:p>
    <w:p w14:paraId="1DA3D0C0" w14:textId="77777777" w:rsidR="00B2057D" w:rsidRPr="00B2057D" w:rsidRDefault="00B2057D" w:rsidP="00B2057D">
      <w:pPr>
        <w:spacing w:after="160" w:line="259" w:lineRule="auto"/>
        <w:rPr>
          <w:iCs/>
        </w:rPr>
      </w:pPr>
      <w:r w:rsidRPr="00B2057D">
        <w:rPr>
          <w:iCs/>
        </w:rPr>
        <w:t>She didn’t need a ministry.</w:t>
      </w:r>
    </w:p>
    <w:p w14:paraId="308C21A7" w14:textId="77777777" w:rsidR="00B2057D" w:rsidRPr="00B2057D" w:rsidRDefault="00B2057D" w:rsidP="00B2057D">
      <w:pPr>
        <w:spacing w:after="160" w:line="259" w:lineRule="auto"/>
        <w:rPr>
          <w:iCs/>
        </w:rPr>
      </w:pPr>
      <w:r w:rsidRPr="00B2057D">
        <w:rPr>
          <w:iCs/>
        </w:rPr>
        <w:t xml:space="preserve">She brought her </w:t>
      </w:r>
      <w:r w:rsidRPr="00B2057D">
        <w:rPr>
          <w:i/>
          <w:iCs/>
        </w:rPr>
        <w:t>oil.</w:t>
      </w:r>
    </w:p>
    <w:p w14:paraId="0AF3DD96" w14:textId="77777777" w:rsidR="00B2057D" w:rsidRPr="00B2057D" w:rsidRDefault="00B2057D" w:rsidP="00B2057D">
      <w:pPr>
        <w:spacing w:after="160" w:line="259" w:lineRule="auto"/>
        <w:rPr>
          <w:iCs/>
        </w:rPr>
      </w:pPr>
    </w:p>
    <w:p w14:paraId="488875C5" w14:textId="77777777" w:rsidR="00B2057D" w:rsidRPr="00B2057D" w:rsidRDefault="00B2057D" w:rsidP="00B2057D">
      <w:pPr>
        <w:spacing w:after="160" w:line="259" w:lineRule="auto"/>
        <w:rPr>
          <w:iCs/>
        </w:rPr>
      </w:pPr>
      <w:r w:rsidRPr="00B2057D">
        <w:rPr>
          <w:iCs/>
        </w:rPr>
        <w:t>And when it touched Me—</w:t>
      </w:r>
    </w:p>
    <w:p w14:paraId="361ADBD6" w14:textId="77777777" w:rsidR="00B2057D" w:rsidRPr="00B2057D" w:rsidRDefault="00B2057D" w:rsidP="00B2057D">
      <w:pPr>
        <w:spacing w:after="160" w:line="259" w:lineRule="auto"/>
        <w:rPr>
          <w:iCs/>
        </w:rPr>
      </w:pPr>
      <w:r w:rsidRPr="00B2057D">
        <w:rPr>
          <w:iCs/>
        </w:rPr>
        <w:t>when her tears mixed with her sacrifice—</w:t>
      </w:r>
    </w:p>
    <w:p w14:paraId="3F706F58" w14:textId="77777777" w:rsidR="00B2057D" w:rsidRPr="00B2057D" w:rsidRDefault="00B2057D" w:rsidP="00B2057D">
      <w:pPr>
        <w:spacing w:after="160" w:line="259" w:lineRule="auto"/>
        <w:rPr>
          <w:iCs/>
        </w:rPr>
      </w:pPr>
      <w:r w:rsidRPr="00B2057D">
        <w:rPr>
          <w:iCs/>
        </w:rPr>
        <w:t>the aroma of her love reached a realm no song ever had.</w:t>
      </w:r>
    </w:p>
    <w:p w14:paraId="576C4B33" w14:textId="77777777" w:rsidR="00B2057D" w:rsidRPr="00B2057D" w:rsidRDefault="00B2057D" w:rsidP="00B2057D">
      <w:pPr>
        <w:spacing w:after="160" w:line="259" w:lineRule="auto"/>
        <w:rPr>
          <w:iCs/>
        </w:rPr>
      </w:pPr>
    </w:p>
    <w:p w14:paraId="708DC143" w14:textId="77777777" w:rsidR="00B2057D" w:rsidRPr="00B2057D" w:rsidRDefault="00B2057D" w:rsidP="00B2057D">
      <w:pPr>
        <w:spacing w:after="160" w:line="259" w:lineRule="auto"/>
        <w:rPr>
          <w:iCs/>
        </w:rPr>
      </w:pPr>
      <w:r w:rsidRPr="00B2057D">
        <w:rPr>
          <w:iCs/>
        </w:rPr>
        <w:t>The others whispered in disgust.</w:t>
      </w:r>
    </w:p>
    <w:p w14:paraId="093C0A19" w14:textId="77777777" w:rsidR="00B2057D" w:rsidRPr="00B2057D" w:rsidRDefault="00B2057D" w:rsidP="00B2057D">
      <w:pPr>
        <w:spacing w:after="160" w:line="259" w:lineRule="auto"/>
        <w:rPr>
          <w:iCs/>
        </w:rPr>
      </w:pPr>
      <w:r w:rsidRPr="00B2057D">
        <w:rPr>
          <w:iCs/>
        </w:rPr>
        <w:t>“Why this waste?”</w:t>
      </w:r>
    </w:p>
    <w:p w14:paraId="5F5C23FE" w14:textId="77777777" w:rsidR="00B2057D" w:rsidRPr="00B2057D" w:rsidRDefault="00B2057D" w:rsidP="00B2057D">
      <w:pPr>
        <w:spacing w:after="160" w:line="259" w:lineRule="auto"/>
        <w:rPr>
          <w:iCs/>
        </w:rPr>
      </w:pPr>
      <w:r w:rsidRPr="00B2057D">
        <w:rPr>
          <w:iCs/>
        </w:rPr>
        <w:t>But I silenced them with eternity.</w:t>
      </w:r>
    </w:p>
    <w:p w14:paraId="6CDDA8FA" w14:textId="77777777" w:rsidR="00B2057D" w:rsidRPr="00B2057D" w:rsidRDefault="00B2057D" w:rsidP="00B2057D">
      <w:pPr>
        <w:spacing w:after="160" w:line="259" w:lineRule="auto"/>
        <w:rPr>
          <w:iCs/>
        </w:rPr>
      </w:pPr>
    </w:p>
    <w:p w14:paraId="0EA879A2" w14:textId="77777777" w:rsidR="00B2057D" w:rsidRPr="00B2057D" w:rsidRDefault="00B2057D" w:rsidP="00B2057D">
      <w:pPr>
        <w:spacing w:after="160" w:line="259" w:lineRule="auto"/>
        <w:rPr>
          <w:iCs/>
        </w:rPr>
      </w:pPr>
      <w:r w:rsidRPr="00B2057D">
        <w:rPr>
          <w:iCs/>
        </w:rPr>
        <w:t>“Wherever the gospel is preached,</w:t>
      </w:r>
    </w:p>
    <w:p w14:paraId="704EE43C" w14:textId="77777777" w:rsidR="00B2057D" w:rsidRPr="00B2057D" w:rsidRDefault="00B2057D" w:rsidP="00B2057D">
      <w:pPr>
        <w:spacing w:after="160" w:line="259" w:lineRule="auto"/>
        <w:rPr>
          <w:iCs/>
        </w:rPr>
      </w:pPr>
      <w:r w:rsidRPr="00B2057D">
        <w:rPr>
          <w:iCs/>
        </w:rPr>
        <w:t>what she has done will also be told.”</w:t>
      </w:r>
    </w:p>
    <w:p w14:paraId="1D96CE55" w14:textId="77777777" w:rsidR="00B2057D" w:rsidRPr="00B2057D" w:rsidRDefault="00B2057D" w:rsidP="00B2057D">
      <w:pPr>
        <w:spacing w:after="160" w:line="259" w:lineRule="auto"/>
        <w:rPr>
          <w:iCs/>
        </w:rPr>
      </w:pPr>
    </w:p>
    <w:p w14:paraId="3D764202" w14:textId="77777777" w:rsidR="00B2057D" w:rsidRPr="00B2057D" w:rsidRDefault="00B2057D" w:rsidP="00B2057D">
      <w:pPr>
        <w:spacing w:after="160" w:line="259" w:lineRule="auto"/>
        <w:rPr>
          <w:iCs/>
        </w:rPr>
      </w:pPr>
      <w:r w:rsidRPr="00B2057D">
        <w:rPr>
          <w:iCs/>
        </w:rPr>
        <w:t>Because she didn’t just prepare My body for burial.</w:t>
      </w:r>
    </w:p>
    <w:p w14:paraId="7CCF2A3A" w14:textId="77777777" w:rsidR="00B2057D" w:rsidRPr="00B2057D" w:rsidRDefault="00B2057D" w:rsidP="00B2057D">
      <w:pPr>
        <w:spacing w:after="160" w:line="259" w:lineRule="auto"/>
        <w:rPr>
          <w:iCs/>
        </w:rPr>
      </w:pPr>
      <w:r w:rsidRPr="00B2057D">
        <w:rPr>
          <w:iCs/>
        </w:rPr>
        <w:t>She prepared the Church for true worship.</w:t>
      </w:r>
    </w:p>
    <w:p w14:paraId="3293FBAA" w14:textId="77777777" w:rsidR="00B2057D" w:rsidRPr="00B2057D" w:rsidRDefault="00B2057D" w:rsidP="00B2057D">
      <w:pPr>
        <w:spacing w:after="160" w:line="259" w:lineRule="auto"/>
        <w:rPr>
          <w:iCs/>
        </w:rPr>
      </w:pPr>
    </w:p>
    <w:p w14:paraId="722A87B0" w14:textId="77777777" w:rsidR="00B2057D" w:rsidRPr="00B2057D" w:rsidRDefault="00B2057D" w:rsidP="00B2057D">
      <w:pPr>
        <w:spacing w:after="160" w:line="259" w:lineRule="auto"/>
        <w:rPr>
          <w:iCs/>
        </w:rPr>
      </w:pPr>
      <w:r w:rsidRPr="00B2057D">
        <w:rPr>
          <w:iCs/>
        </w:rPr>
        <w:t>Not the kind that impresses.</w:t>
      </w:r>
    </w:p>
    <w:p w14:paraId="64A47075" w14:textId="77777777" w:rsidR="00B2057D" w:rsidRPr="00B2057D" w:rsidRDefault="00B2057D" w:rsidP="00B2057D">
      <w:pPr>
        <w:spacing w:after="160" w:line="259" w:lineRule="auto"/>
        <w:rPr>
          <w:iCs/>
        </w:rPr>
      </w:pPr>
      <w:r w:rsidRPr="00B2057D">
        <w:rPr>
          <w:iCs/>
        </w:rPr>
        <w:t xml:space="preserve">The kind that </w:t>
      </w:r>
      <w:r w:rsidRPr="00B2057D">
        <w:rPr>
          <w:i/>
          <w:iCs/>
        </w:rPr>
        <w:t>breaks.</w:t>
      </w:r>
    </w:p>
    <w:p w14:paraId="137B2C92" w14:textId="77777777" w:rsidR="00B2057D" w:rsidRPr="00B2057D" w:rsidRDefault="00B2057D" w:rsidP="00B2057D">
      <w:pPr>
        <w:spacing w:after="160" w:line="259" w:lineRule="auto"/>
        <w:rPr>
          <w:iCs/>
        </w:rPr>
      </w:pPr>
    </w:p>
    <w:p w14:paraId="77699E60" w14:textId="77777777" w:rsidR="00B2057D" w:rsidRPr="00B2057D" w:rsidRDefault="00B2057D" w:rsidP="00B2057D">
      <w:pPr>
        <w:spacing w:after="160" w:line="259" w:lineRule="auto"/>
        <w:rPr>
          <w:iCs/>
        </w:rPr>
      </w:pPr>
      <w:r w:rsidRPr="00B2057D">
        <w:rPr>
          <w:iCs/>
        </w:rPr>
        <w:t>She wasn’t trying to lead.</w:t>
      </w:r>
    </w:p>
    <w:p w14:paraId="29EDB1B4" w14:textId="77777777" w:rsidR="00B2057D" w:rsidRPr="00B2057D" w:rsidRDefault="00B2057D" w:rsidP="00B2057D">
      <w:pPr>
        <w:spacing w:after="160" w:line="259" w:lineRule="auto"/>
        <w:rPr>
          <w:iCs/>
        </w:rPr>
      </w:pPr>
      <w:r w:rsidRPr="00B2057D">
        <w:rPr>
          <w:iCs/>
        </w:rPr>
        <w:t>She wasn’t trying to be known.</w:t>
      </w:r>
    </w:p>
    <w:p w14:paraId="1EC6FE5D" w14:textId="77777777" w:rsidR="00B2057D" w:rsidRPr="00B2057D" w:rsidRDefault="00B2057D" w:rsidP="00B2057D">
      <w:pPr>
        <w:spacing w:after="160" w:line="259" w:lineRule="auto"/>
        <w:rPr>
          <w:iCs/>
        </w:rPr>
      </w:pPr>
    </w:p>
    <w:p w14:paraId="5319038F" w14:textId="77777777" w:rsidR="00B2057D" w:rsidRPr="00B2057D" w:rsidRDefault="00B2057D" w:rsidP="00B2057D">
      <w:pPr>
        <w:spacing w:after="160" w:line="259" w:lineRule="auto"/>
        <w:rPr>
          <w:iCs/>
        </w:rPr>
      </w:pPr>
      <w:r w:rsidRPr="00B2057D">
        <w:rPr>
          <w:iCs/>
        </w:rPr>
        <w:t xml:space="preserve">She just </w:t>
      </w:r>
      <w:r w:rsidRPr="00B2057D">
        <w:rPr>
          <w:i/>
          <w:iCs/>
        </w:rPr>
        <w:t>wanted Me.</w:t>
      </w:r>
    </w:p>
    <w:p w14:paraId="01AA739F" w14:textId="77777777" w:rsidR="00B2057D" w:rsidRPr="00B2057D" w:rsidRDefault="00B2057D" w:rsidP="00B2057D">
      <w:pPr>
        <w:spacing w:after="160" w:line="259" w:lineRule="auto"/>
        <w:rPr>
          <w:iCs/>
        </w:rPr>
      </w:pPr>
    </w:p>
    <w:p w14:paraId="0322591B" w14:textId="77777777" w:rsidR="00B2057D" w:rsidRPr="00B2057D" w:rsidRDefault="00B2057D" w:rsidP="00B2057D">
      <w:pPr>
        <w:spacing w:after="160" w:line="259" w:lineRule="auto"/>
        <w:rPr>
          <w:iCs/>
        </w:rPr>
      </w:pPr>
      <w:r w:rsidRPr="00B2057D">
        <w:rPr>
          <w:iCs/>
        </w:rPr>
        <w:t>And she found Me—</w:t>
      </w:r>
    </w:p>
    <w:p w14:paraId="57C11915" w14:textId="77777777" w:rsidR="00B2057D" w:rsidRPr="00B2057D" w:rsidRDefault="00B2057D" w:rsidP="00B2057D">
      <w:pPr>
        <w:spacing w:after="160" w:line="259" w:lineRule="auto"/>
        <w:rPr>
          <w:iCs/>
        </w:rPr>
      </w:pPr>
      <w:r w:rsidRPr="00B2057D">
        <w:rPr>
          <w:iCs/>
        </w:rPr>
        <w:t>not in the temple,</w:t>
      </w:r>
    </w:p>
    <w:p w14:paraId="25EC14EA" w14:textId="77777777" w:rsidR="00B2057D" w:rsidRPr="00B2057D" w:rsidRDefault="00B2057D" w:rsidP="00B2057D">
      <w:pPr>
        <w:spacing w:after="160" w:line="259" w:lineRule="auto"/>
        <w:rPr>
          <w:iCs/>
        </w:rPr>
      </w:pPr>
      <w:r w:rsidRPr="00B2057D">
        <w:rPr>
          <w:iCs/>
        </w:rPr>
        <w:t>but in a room of critics,</w:t>
      </w:r>
    </w:p>
    <w:p w14:paraId="6CEB227B" w14:textId="77777777" w:rsidR="00B2057D" w:rsidRPr="00B2057D" w:rsidRDefault="00B2057D" w:rsidP="00B2057D">
      <w:pPr>
        <w:spacing w:after="160" w:line="259" w:lineRule="auto"/>
        <w:rPr>
          <w:iCs/>
        </w:rPr>
      </w:pPr>
      <w:r w:rsidRPr="00B2057D">
        <w:rPr>
          <w:iCs/>
        </w:rPr>
        <w:t>at the feet of One who never turned her away.</w:t>
      </w:r>
    </w:p>
    <w:p w14:paraId="1396C1D8" w14:textId="77777777" w:rsidR="00B2057D" w:rsidRPr="00B2057D" w:rsidRDefault="00B2057D" w:rsidP="00B2057D">
      <w:pPr>
        <w:spacing w:after="160" w:line="259" w:lineRule="auto"/>
        <w:rPr>
          <w:iCs/>
        </w:rPr>
      </w:pPr>
    </w:p>
    <w:p w14:paraId="19974A5F" w14:textId="77777777" w:rsidR="00B2057D" w:rsidRPr="00B2057D" w:rsidRDefault="00B2057D" w:rsidP="00B2057D">
      <w:pPr>
        <w:spacing w:after="160" w:line="259" w:lineRule="auto"/>
        <w:rPr>
          <w:iCs/>
        </w:rPr>
      </w:pPr>
      <w:r w:rsidRPr="00B2057D">
        <w:rPr>
          <w:iCs/>
        </w:rPr>
        <w:t>And I received her.</w:t>
      </w:r>
    </w:p>
    <w:p w14:paraId="5C0CDC40" w14:textId="77777777" w:rsidR="00B2057D" w:rsidRPr="00B2057D" w:rsidRDefault="00B2057D" w:rsidP="00B2057D">
      <w:pPr>
        <w:spacing w:after="160" w:line="259" w:lineRule="auto"/>
        <w:rPr>
          <w:iCs/>
        </w:rPr>
      </w:pPr>
      <w:r w:rsidRPr="00B2057D">
        <w:rPr>
          <w:iCs/>
        </w:rPr>
        <w:t>All of her.</w:t>
      </w:r>
    </w:p>
    <w:p w14:paraId="746A76DD" w14:textId="77777777" w:rsidR="00B2057D" w:rsidRPr="00B2057D" w:rsidRDefault="00B2057D" w:rsidP="00B2057D">
      <w:pPr>
        <w:spacing w:after="160" w:line="259" w:lineRule="auto"/>
        <w:rPr>
          <w:iCs/>
        </w:rPr>
      </w:pPr>
    </w:p>
    <w:p w14:paraId="335EE08A" w14:textId="77777777" w:rsidR="00B2057D" w:rsidRPr="00B2057D" w:rsidRDefault="00B2057D" w:rsidP="00B2057D">
      <w:pPr>
        <w:spacing w:after="160" w:line="259" w:lineRule="auto"/>
        <w:rPr>
          <w:iCs/>
        </w:rPr>
      </w:pPr>
      <w:r w:rsidRPr="00B2057D">
        <w:rPr>
          <w:iCs/>
        </w:rPr>
        <w:t>Let the others judge.</w:t>
      </w:r>
    </w:p>
    <w:p w14:paraId="59D8E952" w14:textId="77777777" w:rsidR="00B2057D" w:rsidRPr="00B2057D" w:rsidRDefault="00B2057D" w:rsidP="00B2057D">
      <w:pPr>
        <w:spacing w:after="160" w:line="259" w:lineRule="auto"/>
        <w:rPr>
          <w:iCs/>
        </w:rPr>
      </w:pPr>
    </w:p>
    <w:p w14:paraId="717BCACC" w14:textId="77777777" w:rsidR="00B2057D" w:rsidRPr="00B2057D" w:rsidRDefault="00B2057D" w:rsidP="00B2057D">
      <w:pPr>
        <w:spacing w:after="160" w:line="259" w:lineRule="auto"/>
        <w:rPr>
          <w:iCs/>
        </w:rPr>
      </w:pPr>
      <w:r w:rsidRPr="00B2057D">
        <w:rPr>
          <w:iCs/>
        </w:rPr>
        <w:t>But you—</w:t>
      </w:r>
    </w:p>
    <w:p w14:paraId="351FF669" w14:textId="77777777" w:rsidR="00B2057D" w:rsidRPr="00B2057D" w:rsidRDefault="00B2057D" w:rsidP="00B2057D">
      <w:pPr>
        <w:spacing w:after="160" w:line="259" w:lineRule="auto"/>
        <w:rPr>
          <w:iCs/>
        </w:rPr>
      </w:pPr>
      <w:r w:rsidRPr="00B2057D">
        <w:rPr>
          <w:iCs/>
        </w:rPr>
        <w:t>break your jar.</w:t>
      </w:r>
    </w:p>
    <w:p w14:paraId="263CEF31" w14:textId="77777777" w:rsidR="00B2057D" w:rsidRPr="00B2057D" w:rsidRDefault="00B2057D" w:rsidP="00B2057D">
      <w:pPr>
        <w:spacing w:after="160" w:line="259" w:lineRule="auto"/>
        <w:rPr>
          <w:iCs/>
        </w:rPr>
      </w:pPr>
    </w:p>
    <w:p w14:paraId="0AB0E480" w14:textId="77777777" w:rsidR="00B2057D" w:rsidRPr="00B2057D" w:rsidRDefault="00B2057D" w:rsidP="00B2057D">
      <w:pPr>
        <w:spacing w:after="160" w:line="259" w:lineRule="auto"/>
        <w:rPr>
          <w:iCs/>
        </w:rPr>
      </w:pPr>
      <w:r w:rsidRPr="00B2057D">
        <w:rPr>
          <w:iCs/>
        </w:rPr>
        <w:t>Let the fragrance of surrender rise again.</w:t>
      </w:r>
    </w:p>
    <w:p w14:paraId="65E6ADF8" w14:textId="77777777" w:rsidR="000E3D9E" w:rsidRDefault="000E3D9E">
      <w:pPr>
        <w:spacing w:after="160" w:line="259" w:lineRule="auto"/>
      </w:pPr>
      <w:r>
        <w:br w:type="page"/>
      </w:r>
    </w:p>
    <w:p w14:paraId="71E0B519" w14:textId="77777777" w:rsidR="000E3D9E" w:rsidRDefault="000E3D9E" w:rsidP="000E3D9E">
      <w:pPr>
        <w:pStyle w:val="CSP-ChapterBodyText"/>
        <w:jc w:val="center"/>
        <w:rPr>
          <w:b/>
          <w:bCs/>
        </w:rPr>
      </w:pPr>
      <w:r w:rsidRPr="000E3D9E">
        <w:rPr>
          <w:b/>
          <w:bCs/>
        </w:rPr>
        <w:lastRenderedPageBreak/>
        <w:t>In the stillness…</w:t>
      </w:r>
    </w:p>
    <w:p w14:paraId="371C2B80" w14:textId="77777777" w:rsidR="000E3D9E" w:rsidRPr="000E3D9E" w:rsidRDefault="000E3D9E" w:rsidP="000E3D9E">
      <w:pPr>
        <w:pStyle w:val="CSP-ChapterBodyText"/>
        <w:jc w:val="center"/>
        <w:rPr>
          <w:b/>
          <w:bCs/>
        </w:rPr>
      </w:pPr>
    </w:p>
    <w:p w14:paraId="54906A08" w14:textId="77777777" w:rsidR="000E3D9E" w:rsidRDefault="000E3D9E" w:rsidP="000E3D9E">
      <w:pPr>
        <w:pStyle w:val="CSP-ChapterBodyText"/>
        <w:numPr>
          <w:ilvl w:val="0"/>
          <w:numId w:val="346"/>
        </w:numPr>
      </w:pPr>
      <w:r w:rsidRPr="000E3D9E">
        <w:t>What part of your story have you been afraid to bring fully to His feet?</w:t>
      </w:r>
    </w:p>
    <w:p w14:paraId="59542E1C" w14:textId="77777777" w:rsidR="000E3D9E" w:rsidRDefault="000E3D9E" w:rsidP="000E3D9E">
      <w:pPr>
        <w:pStyle w:val="CSP-ChapterBodyText"/>
      </w:pPr>
    </w:p>
    <w:p w14:paraId="1381F9DA" w14:textId="77777777" w:rsidR="000E3D9E" w:rsidRPr="000E3D9E" w:rsidRDefault="000E3D9E" w:rsidP="000E3D9E">
      <w:pPr>
        <w:pStyle w:val="CSP-ChapterBodyText"/>
      </w:pPr>
    </w:p>
    <w:p w14:paraId="4340889A" w14:textId="77777777" w:rsidR="000E3D9E" w:rsidRDefault="000E3D9E" w:rsidP="000E3D9E">
      <w:pPr>
        <w:pStyle w:val="CSP-ChapterBodyText"/>
        <w:numPr>
          <w:ilvl w:val="0"/>
          <w:numId w:val="346"/>
        </w:numPr>
      </w:pPr>
      <w:r w:rsidRPr="000E3D9E">
        <w:t>Have you been giving carefully measured devotion when He’s asking for everything?</w:t>
      </w:r>
    </w:p>
    <w:p w14:paraId="42ED455D" w14:textId="77777777" w:rsidR="000E3D9E" w:rsidRDefault="000E3D9E" w:rsidP="000E3D9E">
      <w:pPr>
        <w:pStyle w:val="CSP-ChapterBodyText"/>
      </w:pPr>
    </w:p>
    <w:p w14:paraId="21C6B43B" w14:textId="77777777" w:rsidR="000E3D9E" w:rsidRPr="000E3D9E" w:rsidRDefault="000E3D9E" w:rsidP="000E3D9E">
      <w:pPr>
        <w:pStyle w:val="CSP-ChapterBodyText"/>
      </w:pPr>
    </w:p>
    <w:p w14:paraId="1DC551AA" w14:textId="77777777" w:rsidR="000E3D9E" w:rsidRPr="000E3D9E" w:rsidRDefault="000E3D9E" w:rsidP="000E3D9E">
      <w:pPr>
        <w:pStyle w:val="CSP-ChapterBodyText"/>
        <w:numPr>
          <w:ilvl w:val="0"/>
          <w:numId w:val="346"/>
        </w:numPr>
      </w:pPr>
      <w:r w:rsidRPr="000E3D9E">
        <w:t>What would your surrender smell like if it broke open today?</w:t>
      </w:r>
    </w:p>
    <w:p w14:paraId="68008B09" w14:textId="78335F94" w:rsidR="00E2716E" w:rsidRDefault="00E2716E" w:rsidP="000E3D9E">
      <w:pPr>
        <w:pStyle w:val="CSP-ChapterBodyText"/>
      </w:pPr>
      <w:r>
        <w:br w:type="page"/>
      </w:r>
    </w:p>
    <w:p w14:paraId="277D5C6A" w14:textId="77777777" w:rsidR="00AE36E1" w:rsidRDefault="00AE36E1">
      <w:pPr>
        <w:spacing w:after="160" w:line="259" w:lineRule="auto"/>
        <w:rPr>
          <w:iCs/>
        </w:rPr>
      </w:pPr>
    </w:p>
    <w:p w14:paraId="080583EA" w14:textId="77777777" w:rsidR="00AE36E1" w:rsidRPr="00C40C47" w:rsidRDefault="00AE36E1" w:rsidP="00AE36E1">
      <w:pPr>
        <w:jc w:val="center"/>
        <w:rPr>
          <w:rFonts w:ascii="Garamond" w:hAnsi="Garamond"/>
          <w:iCs/>
          <w:sz w:val="44"/>
          <w:szCs w:val="44"/>
        </w:rPr>
      </w:pPr>
    </w:p>
    <w:p w14:paraId="56A24C0C" w14:textId="77777777" w:rsidR="00AE36E1" w:rsidRPr="00C40C47" w:rsidRDefault="00AE36E1" w:rsidP="00AE36E1">
      <w:pPr>
        <w:jc w:val="center"/>
        <w:rPr>
          <w:rFonts w:ascii="Garamond" w:hAnsi="Garamond"/>
          <w:iCs/>
          <w:sz w:val="44"/>
          <w:szCs w:val="44"/>
        </w:rPr>
      </w:pPr>
    </w:p>
    <w:p w14:paraId="2B4C505D" w14:textId="77777777" w:rsidR="00AE36E1" w:rsidRPr="00C40C47" w:rsidRDefault="00AE36E1" w:rsidP="00AE36E1">
      <w:pPr>
        <w:jc w:val="center"/>
        <w:rPr>
          <w:rFonts w:ascii="Garamond" w:hAnsi="Garamond"/>
          <w:iCs/>
          <w:sz w:val="44"/>
          <w:szCs w:val="44"/>
        </w:rPr>
      </w:pPr>
    </w:p>
    <w:p w14:paraId="29B3B7C2" w14:textId="77777777" w:rsidR="00AE36E1" w:rsidRPr="00C40C47" w:rsidRDefault="00AE36E1" w:rsidP="00AE36E1">
      <w:pPr>
        <w:jc w:val="center"/>
        <w:rPr>
          <w:rFonts w:ascii="Garamond" w:hAnsi="Garamond"/>
          <w:iCs/>
          <w:sz w:val="44"/>
          <w:szCs w:val="44"/>
        </w:rPr>
      </w:pPr>
    </w:p>
    <w:p w14:paraId="6E9D5B40" w14:textId="77777777" w:rsidR="00AE36E1" w:rsidRPr="00C40C47" w:rsidRDefault="00AE36E1" w:rsidP="00AE36E1">
      <w:pPr>
        <w:jc w:val="center"/>
        <w:rPr>
          <w:rFonts w:ascii="Garamond" w:hAnsi="Garamond"/>
          <w:iCs/>
          <w:sz w:val="44"/>
          <w:szCs w:val="44"/>
        </w:rPr>
      </w:pPr>
    </w:p>
    <w:p w14:paraId="25C294EC" w14:textId="77777777" w:rsidR="00AE36E1" w:rsidRPr="00C40C47" w:rsidRDefault="00AE36E1" w:rsidP="00AE36E1">
      <w:pPr>
        <w:jc w:val="center"/>
        <w:rPr>
          <w:rFonts w:ascii="Garamond" w:hAnsi="Garamond"/>
          <w:iCs/>
          <w:sz w:val="44"/>
          <w:szCs w:val="44"/>
        </w:rPr>
      </w:pPr>
    </w:p>
    <w:p w14:paraId="34D7E027" w14:textId="0AB51B17" w:rsidR="00AE36E1" w:rsidRPr="0043150D" w:rsidRDefault="00B2057D" w:rsidP="00AE36E1">
      <w:pPr>
        <w:pStyle w:val="CSP-ChapterTitle"/>
        <w:rPr>
          <w:rFonts w:ascii="Garamond" w:hAnsi="Garamond"/>
          <w:b/>
          <w:bCs/>
          <w:iCs w:val="0"/>
        </w:rPr>
      </w:pPr>
      <w:bookmarkStart w:id="9" w:name="_Toc198756980"/>
      <w:r>
        <w:rPr>
          <w:rFonts w:ascii="Garamond" w:hAnsi="Garamond"/>
        </w:rPr>
        <w:t>9</w:t>
      </w:r>
      <w:r w:rsidR="00AE36E1">
        <w:rPr>
          <w:rFonts w:ascii="Garamond" w:hAnsi="Garamond"/>
        </w:rPr>
        <w:t xml:space="preserve"> </w:t>
      </w:r>
      <w:r>
        <w:rPr>
          <w:rFonts w:ascii="Garamond" w:hAnsi="Garamond"/>
        </w:rPr>
        <w:t>even i withdrew</w:t>
      </w:r>
      <w:bookmarkEnd w:id="9"/>
    </w:p>
    <w:p w14:paraId="58BEF768" w14:textId="77777777" w:rsidR="00AE36E1" w:rsidRPr="0057640E" w:rsidRDefault="00AE36E1" w:rsidP="00AE36E1">
      <w:pPr>
        <w:pStyle w:val="CSP-ChapterBodyText"/>
        <w:ind w:firstLine="0"/>
        <w:rPr>
          <w:b/>
          <w:bCs/>
        </w:rPr>
      </w:pPr>
    </w:p>
    <w:p w14:paraId="39F96C0E" w14:textId="77777777" w:rsidR="00B2057D" w:rsidRPr="00B2057D" w:rsidRDefault="00B2057D" w:rsidP="00B2057D">
      <w:pPr>
        <w:pStyle w:val="CSP-ChapterBodyText"/>
      </w:pPr>
      <w:r w:rsidRPr="00B2057D">
        <w:t>Even I… withdrew.</w:t>
      </w:r>
    </w:p>
    <w:p w14:paraId="30B32676" w14:textId="77777777" w:rsidR="00B2057D" w:rsidRPr="00B2057D" w:rsidRDefault="00B2057D" w:rsidP="00B2057D">
      <w:pPr>
        <w:pStyle w:val="CSP-ChapterBodyText"/>
      </w:pPr>
    </w:p>
    <w:p w14:paraId="63D73A62" w14:textId="77777777" w:rsidR="00B2057D" w:rsidRPr="00B2057D" w:rsidRDefault="00B2057D" w:rsidP="00B2057D">
      <w:pPr>
        <w:pStyle w:val="CSP-ChapterBodyText"/>
      </w:pPr>
      <w:r w:rsidRPr="00B2057D">
        <w:t>Not because I was weary of people,</w:t>
      </w:r>
    </w:p>
    <w:p w14:paraId="52E7A04F" w14:textId="77777777" w:rsidR="00B2057D" w:rsidRPr="00B2057D" w:rsidRDefault="00B2057D" w:rsidP="00B2057D">
      <w:pPr>
        <w:pStyle w:val="CSP-ChapterBodyText"/>
      </w:pPr>
      <w:r w:rsidRPr="00B2057D">
        <w:t xml:space="preserve">but because I was desperate for </w:t>
      </w:r>
      <w:r w:rsidRPr="00B2057D">
        <w:rPr>
          <w:i/>
        </w:rPr>
        <w:t xml:space="preserve">the </w:t>
      </w:r>
      <w:proofErr w:type="gramStart"/>
      <w:r w:rsidRPr="00B2057D">
        <w:rPr>
          <w:i/>
        </w:rPr>
        <w:t>Father</w:t>
      </w:r>
      <w:proofErr w:type="gramEnd"/>
      <w:r w:rsidRPr="00B2057D">
        <w:rPr>
          <w:i/>
        </w:rPr>
        <w:t>.</w:t>
      </w:r>
    </w:p>
    <w:p w14:paraId="1AFDE752" w14:textId="77777777" w:rsidR="00B2057D" w:rsidRPr="00B2057D" w:rsidRDefault="00B2057D" w:rsidP="00B2057D">
      <w:pPr>
        <w:pStyle w:val="CSP-ChapterBodyText"/>
      </w:pPr>
    </w:p>
    <w:p w14:paraId="199FE87E" w14:textId="77777777" w:rsidR="00B2057D" w:rsidRPr="00B2057D" w:rsidRDefault="00B2057D" w:rsidP="00B2057D">
      <w:pPr>
        <w:pStyle w:val="CSP-ChapterBodyText"/>
      </w:pPr>
      <w:r w:rsidRPr="00B2057D">
        <w:t>The need was great.</w:t>
      </w:r>
    </w:p>
    <w:p w14:paraId="26A6E9FD" w14:textId="77777777" w:rsidR="00B2057D" w:rsidRPr="00B2057D" w:rsidRDefault="00B2057D" w:rsidP="00B2057D">
      <w:pPr>
        <w:pStyle w:val="CSP-ChapterBodyText"/>
      </w:pPr>
      <w:r w:rsidRPr="00B2057D">
        <w:t>The crowds pressed in.</w:t>
      </w:r>
    </w:p>
    <w:p w14:paraId="6C6B5BEF" w14:textId="77777777" w:rsidR="00B2057D" w:rsidRPr="00B2057D" w:rsidRDefault="00B2057D" w:rsidP="00B2057D">
      <w:pPr>
        <w:pStyle w:val="CSP-ChapterBodyText"/>
      </w:pPr>
      <w:r w:rsidRPr="00B2057D">
        <w:t>The sick waited at every door.</w:t>
      </w:r>
    </w:p>
    <w:p w14:paraId="6DB2D589" w14:textId="77777777" w:rsidR="00B2057D" w:rsidRPr="00B2057D" w:rsidRDefault="00B2057D" w:rsidP="00B2057D">
      <w:pPr>
        <w:pStyle w:val="CSP-ChapterBodyText"/>
      </w:pPr>
      <w:r w:rsidRPr="00B2057D">
        <w:t>The desperate followed Me from shore to shore,</w:t>
      </w:r>
    </w:p>
    <w:p w14:paraId="00B6D066" w14:textId="77777777" w:rsidR="00B2057D" w:rsidRPr="00B2057D" w:rsidRDefault="00B2057D" w:rsidP="00B2057D">
      <w:pPr>
        <w:pStyle w:val="CSP-ChapterBodyText"/>
      </w:pPr>
      <w:r w:rsidRPr="00B2057D">
        <w:t xml:space="preserve">but even their hunger could not replace </w:t>
      </w:r>
      <w:r w:rsidRPr="00B2057D">
        <w:rPr>
          <w:i/>
        </w:rPr>
        <w:t>My own.</w:t>
      </w:r>
    </w:p>
    <w:p w14:paraId="006594A0" w14:textId="77777777" w:rsidR="00B2057D" w:rsidRPr="00B2057D" w:rsidRDefault="00B2057D" w:rsidP="00B2057D">
      <w:pPr>
        <w:pStyle w:val="CSP-ChapterBodyText"/>
      </w:pPr>
    </w:p>
    <w:p w14:paraId="5403811C" w14:textId="77777777" w:rsidR="00B2057D" w:rsidRPr="00B2057D" w:rsidRDefault="00B2057D" w:rsidP="00B2057D">
      <w:pPr>
        <w:pStyle w:val="CSP-ChapterBodyText"/>
      </w:pPr>
      <w:proofErr w:type="gramStart"/>
      <w:r w:rsidRPr="00B2057D">
        <w:t>So</w:t>
      </w:r>
      <w:proofErr w:type="gramEnd"/>
      <w:r w:rsidRPr="00B2057D">
        <w:t xml:space="preserve"> I left.</w:t>
      </w:r>
    </w:p>
    <w:p w14:paraId="257D0359" w14:textId="77777777" w:rsidR="00B2057D" w:rsidRPr="00B2057D" w:rsidRDefault="00B2057D" w:rsidP="00B2057D">
      <w:pPr>
        <w:pStyle w:val="CSP-ChapterBodyText"/>
      </w:pPr>
    </w:p>
    <w:p w14:paraId="47F6382F" w14:textId="77777777" w:rsidR="00B2057D" w:rsidRPr="00B2057D" w:rsidRDefault="00B2057D" w:rsidP="00B2057D">
      <w:pPr>
        <w:pStyle w:val="CSP-ChapterBodyText"/>
      </w:pPr>
      <w:r w:rsidRPr="00B2057D">
        <w:t>Not to escape.</w:t>
      </w:r>
    </w:p>
    <w:p w14:paraId="4BD64E85" w14:textId="77777777" w:rsidR="00B2057D" w:rsidRPr="00B2057D" w:rsidRDefault="00B2057D" w:rsidP="00B2057D">
      <w:pPr>
        <w:pStyle w:val="CSP-ChapterBodyText"/>
      </w:pPr>
      <w:r w:rsidRPr="00B2057D">
        <w:t xml:space="preserve">To </w:t>
      </w:r>
      <w:r w:rsidRPr="00B2057D">
        <w:rPr>
          <w:i/>
        </w:rPr>
        <w:t>return.</w:t>
      </w:r>
    </w:p>
    <w:p w14:paraId="778F3049" w14:textId="77777777" w:rsidR="00B2057D" w:rsidRPr="00B2057D" w:rsidRDefault="00B2057D" w:rsidP="00B2057D">
      <w:pPr>
        <w:pStyle w:val="CSP-ChapterBodyText"/>
      </w:pPr>
    </w:p>
    <w:p w14:paraId="4B3C56E8" w14:textId="77777777" w:rsidR="00B2057D" w:rsidRPr="00B2057D" w:rsidRDefault="00B2057D" w:rsidP="00B2057D">
      <w:pPr>
        <w:pStyle w:val="CSP-ChapterBodyText"/>
      </w:pPr>
      <w:r w:rsidRPr="00B2057D">
        <w:t>Return to the place where identity was not rooted in miracles,</w:t>
      </w:r>
    </w:p>
    <w:p w14:paraId="64DEDBD2" w14:textId="77777777" w:rsidR="00B2057D" w:rsidRPr="00B2057D" w:rsidRDefault="00B2057D" w:rsidP="00B2057D">
      <w:pPr>
        <w:pStyle w:val="CSP-ChapterBodyText"/>
      </w:pPr>
      <w:r w:rsidRPr="00B2057D">
        <w:t xml:space="preserve">but in </w:t>
      </w:r>
      <w:proofErr w:type="spellStart"/>
      <w:r w:rsidRPr="00B2057D">
        <w:rPr>
          <w:i/>
        </w:rPr>
        <w:t>belovedness</w:t>
      </w:r>
      <w:proofErr w:type="spellEnd"/>
      <w:r w:rsidRPr="00B2057D">
        <w:rPr>
          <w:i/>
        </w:rPr>
        <w:t>.</w:t>
      </w:r>
    </w:p>
    <w:p w14:paraId="54A3E373" w14:textId="77777777" w:rsidR="00B2057D" w:rsidRPr="00B2057D" w:rsidRDefault="00B2057D" w:rsidP="00B2057D">
      <w:pPr>
        <w:pStyle w:val="CSP-ChapterBodyText"/>
      </w:pPr>
    </w:p>
    <w:p w14:paraId="2E599CA7" w14:textId="77777777" w:rsidR="00B2057D" w:rsidRPr="00B2057D" w:rsidRDefault="00B2057D" w:rsidP="00B2057D">
      <w:pPr>
        <w:pStyle w:val="CSP-ChapterBodyText"/>
      </w:pPr>
      <w:r w:rsidRPr="00B2057D">
        <w:t>“This is My Son… in whom I am well pleased.”</w:t>
      </w:r>
    </w:p>
    <w:p w14:paraId="3EDB7F65" w14:textId="77777777" w:rsidR="00B2057D" w:rsidRPr="00B2057D" w:rsidRDefault="00B2057D" w:rsidP="00B2057D">
      <w:pPr>
        <w:pStyle w:val="CSP-ChapterBodyText"/>
      </w:pPr>
    </w:p>
    <w:p w14:paraId="05B31F89" w14:textId="77777777" w:rsidR="00B2057D" w:rsidRPr="00B2057D" w:rsidRDefault="00B2057D" w:rsidP="00B2057D">
      <w:pPr>
        <w:pStyle w:val="CSP-ChapterBodyText"/>
      </w:pPr>
      <w:r w:rsidRPr="00B2057D">
        <w:t>That was declared over Me before I ever preached a sermon,</w:t>
      </w:r>
    </w:p>
    <w:p w14:paraId="43CD7614" w14:textId="77777777" w:rsidR="00B2057D" w:rsidRPr="00B2057D" w:rsidRDefault="00B2057D" w:rsidP="00B2057D">
      <w:pPr>
        <w:pStyle w:val="CSP-ChapterBodyText"/>
      </w:pPr>
      <w:r w:rsidRPr="00B2057D">
        <w:t>before I ever healed a blind man,</w:t>
      </w:r>
    </w:p>
    <w:p w14:paraId="3C37B6A8" w14:textId="77777777" w:rsidR="00B2057D" w:rsidRPr="00B2057D" w:rsidRDefault="00B2057D" w:rsidP="00B2057D">
      <w:pPr>
        <w:pStyle w:val="CSP-ChapterBodyText"/>
      </w:pPr>
      <w:r w:rsidRPr="00B2057D">
        <w:t>before I called a single disciple.</w:t>
      </w:r>
    </w:p>
    <w:p w14:paraId="40671942" w14:textId="77777777" w:rsidR="00B2057D" w:rsidRPr="00B2057D" w:rsidRDefault="00B2057D" w:rsidP="00B2057D">
      <w:pPr>
        <w:pStyle w:val="CSP-ChapterBodyText"/>
      </w:pPr>
    </w:p>
    <w:p w14:paraId="4E40C4BB" w14:textId="77777777" w:rsidR="00B2057D" w:rsidRPr="00B2057D" w:rsidRDefault="00B2057D" w:rsidP="00B2057D">
      <w:pPr>
        <w:pStyle w:val="CSP-ChapterBodyText"/>
      </w:pPr>
      <w:r w:rsidRPr="00B2057D">
        <w:t xml:space="preserve">Before I </w:t>
      </w:r>
      <w:r w:rsidRPr="00B2057D">
        <w:rPr>
          <w:i/>
        </w:rPr>
        <w:t>did</w:t>
      </w:r>
      <w:r w:rsidRPr="00B2057D">
        <w:t>, I was.</w:t>
      </w:r>
    </w:p>
    <w:p w14:paraId="25C805EA" w14:textId="77777777" w:rsidR="00B2057D" w:rsidRPr="00B2057D" w:rsidRDefault="00B2057D" w:rsidP="00B2057D">
      <w:pPr>
        <w:pStyle w:val="CSP-ChapterBodyText"/>
      </w:pPr>
    </w:p>
    <w:p w14:paraId="05979C88" w14:textId="77777777" w:rsidR="00B2057D" w:rsidRPr="00B2057D" w:rsidRDefault="00B2057D" w:rsidP="00B2057D">
      <w:pPr>
        <w:pStyle w:val="CSP-ChapterBodyText"/>
      </w:pPr>
      <w:r w:rsidRPr="00B2057D">
        <w:t>And I never let ministry replace that rhythm.</w:t>
      </w:r>
    </w:p>
    <w:p w14:paraId="245CBB90" w14:textId="77777777" w:rsidR="00B2057D" w:rsidRPr="00B2057D" w:rsidRDefault="00B2057D" w:rsidP="00B2057D">
      <w:pPr>
        <w:pStyle w:val="CSP-ChapterBodyText"/>
      </w:pPr>
    </w:p>
    <w:p w14:paraId="149458F5" w14:textId="77777777" w:rsidR="00B2057D" w:rsidRPr="00B2057D" w:rsidRDefault="00B2057D" w:rsidP="00B2057D">
      <w:pPr>
        <w:pStyle w:val="CSP-ChapterBodyText"/>
      </w:pPr>
      <w:r w:rsidRPr="00B2057D">
        <w:t>I rose early.</w:t>
      </w:r>
    </w:p>
    <w:p w14:paraId="1A257A16" w14:textId="77777777" w:rsidR="00B2057D" w:rsidRPr="00B2057D" w:rsidRDefault="00B2057D" w:rsidP="00B2057D">
      <w:pPr>
        <w:pStyle w:val="CSP-ChapterBodyText"/>
      </w:pPr>
      <w:r w:rsidRPr="00B2057D">
        <w:t>I left when it was inconvenient.</w:t>
      </w:r>
    </w:p>
    <w:p w14:paraId="2AC9519F" w14:textId="77777777" w:rsidR="00B2057D" w:rsidRPr="00B2057D" w:rsidRDefault="00B2057D" w:rsidP="00B2057D">
      <w:pPr>
        <w:pStyle w:val="CSP-ChapterBodyText"/>
      </w:pPr>
      <w:r w:rsidRPr="00B2057D">
        <w:t>I chose silence over platforms.</w:t>
      </w:r>
    </w:p>
    <w:p w14:paraId="084CFA03" w14:textId="77777777" w:rsidR="00B2057D" w:rsidRPr="00B2057D" w:rsidRDefault="00B2057D" w:rsidP="00B2057D">
      <w:pPr>
        <w:pStyle w:val="CSP-ChapterBodyText"/>
      </w:pPr>
      <w:r w:rsidRPr="00B2057D">
        <w:t xml:space="preserve">I withdrew—again and again—because </w:t>
      </w:r>
      <w:r w:rsidRPr="00B2057D">
        <w:rPr>
          <w:i/>
        </w:rPr>
        <w:t>Presence was My source.</w:t>
      </w:r>
    </w:p>
    <w:p w14:paraId="0C1FEFE1" w14:textId="77777777" w:rsidR="00B2057D" w:rsidRPr="00B2057D" w:rsidRDefault="00B2057D" w:rsidP="00B2057D">
      <w:pPr>
        <w:pStyle w:val="CSP-ChapterBodyText"/>
      </w:pPr>
    </w:p>
    <w:p w14:paraId="4042335A" w14:textId="77777777" w:rsidR="00B2057D" w:rsidRPr="00B2057D" w:rsidRDefault="00B2057D" w:rsidP="00B2057D">
      <w:pPr>
        <w:pStyle w:val="CSP-ChapterBodyText"/>
      </w:pPr>
      <w:r w:rsidRPr="00B2057D">
        <w:t xml:space="preserve">I only said what I heard the </w:t>
      </w:r>
      <w:proofErr w:type="gramStart"/>
      <w:r w:rsidRPr="00B2057D">
        <w:t>Father</w:t>
      </w:r>
      <w:proofErr w:type="gramEnd"/>
      <w:r w:rsidRPr="00B2057D">
        <w:t xml:space="preserve"> saying.</w:t>
      </w:r>
    </w:p>
    <w:p w14:paraId="46B8C868" w14:textId="77777777" w:rsidR="00B2057D" w:rsidRPr="00B2057D" w:rsidRDefault="00B2057D" w:rsidP="00B2057D">
      <w:pPr>
        <w:pStyle w:val="CSP-ChapterBodyText"/>
      </w:pPr>
      <w:r w:rsidRPr="00B2057D">
        <w:t>I only did what I saw Him doing.</w:t>
      </w:r>
    </w:p>
    <w:p w14:paraId="39ED06E9" w14:textId="77777777" w:rsidR="00B2057D" w:rsidRPr="00B2057D" w:rsidRDefault="00B2057D" w:rsidP="00B2057D">
      <w:pPr>
        <w:pStyle w:val="CSP-ChapterBodyText"/>
      </w:pPr>
      <w:r w:rsidRPr="00B2057D">
        <w:t>But to hear Him…</w:t>
      </w:r>
    </w:p>
    <w:p w14:paraId="552EFD46" w14:textId="77777777" w:rsidR="00B2057D" w:rsidRPr="00B2057D" w:rsidRDefault="00B2057D" w:rsidP="00B2057D">
      <w:pPr>
        <w:pStyle w:val="CSP-ChapterBodyText"/>
      </w:pPr>
      <w:r w:rsidRPr="00B2057D">
        <w:t>to see Him…</w:t>
      </w:r>
    </w:p>
    <w:p w14:paraId="06B73E1A" w14:textId="77777777" w:rsidR="00B2057D" w:rsidRPr="00B2057D" w:rsidRDefault="00B2057D" w:rsidP="00B2057D">
      <w:pPr>
        <w:pStyle w:val="CSP-ChapterBodyText"/>
      </w:pPr>
      <w:r w:rsidRPr="00B2057D">
        <w:t>I had to be with Him.</w:t>
      </w:r>
    </w:p>
    <w:p w14:paraId="3ED60C7D" w14:textId="77777777" w:rsidR="00B2057D" w:rsidRPr="00B2057D" w:rsidRDefault="00B2057D" w:rsidP="00B2057D">
      <w:pPr>
        <w:pStyle w:val="CSP-ChapterBodyText"/>
      </w:pPr>
    </w:p>
    <w:p w14:paraId="34A9F539" w14:textId="77777777" w:rsidR="00B2057D" w:rsidRPr="00B2057D" w:rsidRDefault="00B2057D" w:rsidP="00B2057D">
      <w:pPr>
        <w:pStyle w:val="CSP-ChapterBodyText"/>
      </w:pPr>
      <w:r w:rsidRPr="00B2057D">
        <w:t>There were times I sent the disciples ahead.</w:t>
      </w:r>
    </w:p>
    <w:p w14:paraId="77314F11" w14:textId="77777777" w:rsidR="00B2057D" w:rsidRPr="00B2057D" w:rsidRDefault="00B2057D" w:rsidP="00B2057D">
      <w:pPr>
        <w:pStyle w:val="CSP-ChapterBodyText"/>
      </w:pPr>
      <w:r w:rsidRPr="00B2057D">
        <w:t>Times I left the revival behind.</w:t>
      </w:r>
    </w:p>
    <w:p w14:paraId="39B32454" w14:textId="77777777" w:rsidR="00B2057D" w:rsidRPr="00B2057D" w:rsidRDefault="00B2057D" w:rsidP="00B2057D">
      <w:pPr>
        <w:pStyle w:val="CSP-ChapterBodyText"/>
      </w:pPr>
      <w:r w:rsidRPr="00B2057D">
        <w:t>Times I climbed mountains not to preach,</w:t>
      </w:r>
    </w:p>
    <w:p w14:paraId="28858C99" w14:textId="77777777" w:rsidR="00B2057D" w:rsidRPr="00B2057D" w:rsidRDefault="00B2057D" w:rsidP="00B2057D">
      <w:pPr>
        <w:pStyle w:val="CSP-ChapterBodyText"/>
      </w:pPr>
      <w:r w:rsidRPr="00B2057D">
        <w:t xml:space="preserve">but to </w:t>
      </w:r>
      <w:r w:rsidRPr="00B2057D">
        <w:rPr>
          <w:i/>
        </w:rPr>
        <w:t>commune.</w:t>
      </w:r>
    </w:p>
    <w:p w14:paraId="266F9A82" w14:textId="77777777" w:rsidR="00B2057D" w:rsidRPr="00B2057D" w:rsidRDefault="00B2057D" w:rsidP="00B2057D">
      <w:pPr>
        <w:pStyle w:val="CSP-ChapterBodyText"/>
      </w:pPr>
    </w:p>
    <w:p w14:paraId="2287274C" w14:textId="77777777" w:rsidR="00B2057D" w:rsidRPr="00B2057D" w:rsidRDefault="00B2057D" w:rsidP="00B2057D">
      <w:pPr>
        <w:pStyle w:val="CSP-ChapterBodyText"/>
      </w:pPr>
      <w:r w:rsidRPr="00B2057D">
        <w:t>I knew the weight of assignment.</w:t>
      </w:r>
    </w:p>
    <w:p w14:paraId="35FB5FAF" w14:textId="77777777" w:rsidR="00B2057D" w:rsidRPr="00B2057D" w:rsidRDefault="00B2057D" w:rsidP="00B2057D">
      <w:pPr>
        <w:pStyle w:val="CSP-ChapterBodyText"/>
      </w:pPr>
      <w:r w:rsidRPr="00B2057D">
        <w:t>But I also knew that assignment not anchored in Presence</w:t>
      </w:r>
    </w:p>
    <w:p w14:paraId="07928496" w14:textId="77777777" w:rsidR="00B2057D" w:rsidRPr="00B2057D" w:rsidRDefault="00B2057D" w:rsidP="00B2057D">
      <w:pPr>
        <w:pStyle w:val="CSP-ChapterBodyText"/>
      </w:pPr>
      <w:r w:rsidRPr="00B2057D">
        <w:t>becomes performance.</w:t>
      </w:r>
    </w:p>
    <w:p w14:paraId="1AF510F6" w14:textId="77777777" w:rsidR="00B2057D" w:rsidRPr="00B2057D" w:rsidRDefault="00B2057D" w:rsidP="00B2057D">
      <w:pPr>
        <w:pStyle w:val="CSP-ChapterBodyText"/>
      </w:pPr>
    </w:p>
    <w:p w14:paraId="4698761F" w14:textId="77777777" w:rsidR="00B2057D" w:rsidRPr="00B2057D" w:rsidRDefault="00B2057D" w:rsidP="00B2057D">
      <w:pPr>
        <w:pStyle w:val="CSP-ChapterBodyText"/>
      </w:pPr>
      <w:r w:rsidRPr="00B2057D">
        <w:t>And I would not perform.</w:t>
      </w:r>
    </w:p>
    <w:p w14:paraId="61F86B69" w14:textId="77777777" w:rsidR="00B2057D" w:rsidRPr="00B2057D" w:rsidRDefault="00B2057D" w:rsidP="00B2057D">
      <w:pPr>
        <w:pStyle w:val="CSP-ChapterBodyText"/>
      </w:pPr>
    </w:p>
    <w:p w14:paraId="123D876B" w14:textId="77777777" w:rsidR="00B2057D" w:rsidRPr="00B2057D" w:rsidRDefault="00B2057D" w:rsidP="00B2057D">
      <w:pPr>
        <w:pStyle w:val="CSP-ChapterBodyText"/>
      </w:pPr>
      <w:r w:rsidRPr="00B2057D">
        <w:t xml:space="preserve">I came to reveal the </w:t>
      </w:r>
      <w:proofErr w:type="gramStart"/>
      <w:r w:rsidRPr="00B2057D">
        <w:t>Father</w:t>
      </w:r>
      <w:proofErr w:type="gramEnd"/>
      <w:r w:rsidRPr="00B2057D">
        <w:t>.</w:t>
      </w:r>
    </w:p>
    <w:p w14:paraId="5D80D967" w14:textId="77777777" w:rsidR="00B2057D" w:rsidRPr="00B2057D" w:rsidRDefault="00B2057D" w:rsidP="00B2057D">
      <w:pPr>
        <w:pStyle w:val="CSP-ChapterBodyText"/>
      </w:pPr>
      <w:r w:rsidRPr="00B2057D">
        <w:t>And I could not reveal what I did not remain in.</w:t>
      </w:r>
    </w:p>
    <w:p w14:paraId="332133D6" w14:textId="77777777" w:rsidR="00B2057D" w:rsidRPr="00B2057D" w:rsidRDefault="00B2057D" w:rsidP="00B2057D">
      <w:pPr>
        <w:pStyle w:val="CSP-ChapterBodyText"/>
      </w:pPr>
    </w:p>
    <w:p w14:paraId="1BCE7668" w14:textId="77777777" w:rsidR="00B2057D" w:rsidRPr="00B2057D" w:rsidRDefault="00B2057D" w:rsidP="00B2057D">
      <w:pPr>
        <w:pStyle w:val="CSP-ChapterBodyText"/>
      </w:pPr>
      <w:r w:rsidRPr="00B2057D">
        <w:t>So yes—</w:t>
      </w:r>
    </w:p>
    <w:p w14:paraId="5AA12934" w14:textId="77777777" w:rsidR="00B2057D" w:rsidRPr="00B2057D" w:rsidRDefault="00B2057D" w:rsidP="00B2057D">
      <w:pPr>
        <w:pStyle w:val="CSP-ChapterBodyText"/>
      </w:pPr>
      <w:r w:rsidRPr="00B2057D">
        <w:t>even I withdrew.</w:t>
      </w:r>
    </w:p>
    <w:p w14:paraId="73B69D48" w14:textId="77777777" w:rsidR="00B2057D" w:rsidRPr="00B2057D" w:rsidRDefault="00B2057D" w:rsidP="00B2057D">
      <w:pPr>
        <w:pStyle w:val="CSP-ChapterBodyText"/>
      </w:pPr>
    </w:p>
    <w:p w14:paraId="3FBCDADA" w14:textId="77777777" w:rsidR="00B2057D" w:rsidRPr="00B2057D" w:rsidRDefault="00B2057D" w:rsidP="00B2057D">
      <w:pPr>
        <w:pStyle w:val="CSP-ChapterBodyText"/>
      </w:pPr>
      <w:proofErr w:type="gramStart"/>
      <w:r w:rsidRPr="00B2057D">
        <w:t>So</w:t>
      </w:r>
      <w:proofErr w:type="gramEnd"/>
      <w:r w:rsidRPr="00B2057D">
        <w:t xml:space="preserve"> you would know it’s not weakness to stop.</w:t>
      </w:r>
    </w:p>
    <w:p w14:paraId="4B24B53C" w14:textId="77777777" w:rsidR="00B2057D" w:rsidRPr="00B2057D" w:rsidRDefault="00B2057D" w:rsidP="00B2057D">
      <w:pPr>
        <w:pStyle w:val="CSP-ChapterBodyText"/>
      </w:pPr>
      <w:r w:rsidRPr="00B2057D">
        <w:t>It’s wisdom.</w:t>
      </w:r>
    </w:p>
    <w:p w14:paraId="5A49A90B" w14:textId="77777777" w:rsidR="00B2057D" w:rsidRPr="00B2057D" w:rsidRDefault="00B2057D" w:rsidP="00B2057D">
      <w:pPr>
        <w:pStyle w:val="CSP-ChapterBodyText"/>
      </w:pPr>
    </w:p>
    <w:p w14:paraId="56E6FA90" w14:textId="77777777" w:rsidR="00B2057D" w:rsidRPr="00B2057D" w:rsidRDefault="00B2057D" w:rsidP="00B2057D">
      <w:pPr>
        <w:pStyle w:val="CSP-ChapterBodyText"/>
      </w:pPr>
      <w:r w:rsidRPr="00B2057D">
        <w:t>If I needed to withdraw,</w:t>
      </w:r>
    </w:p>
    <w:p w14:paraId="762751E8" w14:textId="77777777" w:rsidR="00B2057D" w:rsidRPr="00B2057D" w:rsidRDefault="00B2057D" w:rsidP="00B2057D">
      <w:pPr>
        <w:pStyle w:val="CSP-ChapterBodyText"/>
      </w:pPr>
      <w:r w:rsidRPr="00B2057D">
        <w:t>why do you think you can run nonstop?</w:t>
      </w:r>
    </w:p>
    <w:p w14:paraId="5D7E2B30" w14:textId="77777777" w:rsidR="00B2057D" w:rsidRPr="00B2057D" w:rsidRDefault="00B2057D" w:rsidP="00B2057D">
      <w:pPr>
        <w:pStyle w:val="CSP-ChapterBodyText"/>
      </w:pPr>
    </w:p>
    <w:p w14:paraId="4C4BBEA8" w14:textId="77777777" w:rsidR="00B2057D" w:rsidRPr="00B2057D" w:rsidRDefault="00B2057D" w:rsidP="00B2057D">
      <w:pPr>
        <w:pStyle w:val="CSP-ChapterBodyText"/>
      </w:pPr>
      <w:r w:rsidRPr="00B2057D">
        <w:lastRenderedPageBreak/>
        <w:t xml:space="preserve">If I, the </w:t>
      </w:r>
      <w:proofErr w:type="gramStart"/>
      <w:r w:rsidRPr="00B2057D">
        <w:t>Son</w:t>
      </w:r>
      <w:proofErr w:type="gramEnd"/>
      <w:r w:rsidRPr="00B2057D">
        <w:t>, needed solitude,</w:t>
      </w:r>
    </w:p>
    <w:p w14:paraId="10DE144B" w14:textId="77777777" w:rsidR="00B2057D" w:rsidRPr="00B2057D" w:rsidRDefault="00B2057D" w:rsidP="00B2057D">
      <w:pPr>
        <w:pStyle w:val="CSP-ChapterBodyText"/>
      </w:pPr>
      <w:r w:rsidRPr="00B2057D">
        <w:t>needed silence,</w:t>
      </w:r>
    </w:p>
    <w:p w14:paraId="32BD2BE2" w14:textId="77777777" w:rsidR="00B2057D" w:rsidRPr="00B2057D" w:rsidRDefault="00B2057D" w:rsidP="00B2057D">
      <w:pPr>
        <w:pStyle w:val="CSP-ChapterBodyText"/>
      </w:pPr>
      <w:r w:rsidRPr="00B2057D">
        <w:t>needed stillness—</w:t>
      </w:r>
    </w:p>
    <w:p w14:paraId="1E493E24" w14:textId="77777777" w:rsidR="00B2057D" w:rsidRPr="00B2057D" w:rsidRDefault="00B2057D" w:rsidP="00B2057D">
      <w:pPr>
        <w:pStyle w:val="CSP-ChapterBodyText"/>
      </w:pPr>
    </w:p>
    <w:p w14:paraId="7AE1B807" w14:textId="77777777" w:rsidR="00B2057D" w:rsidRPr="00B2057D" w:rsidRDefault="00B2057D" w:rsidP="00B2057D">
      <w:pPr>
        <w:pStyle w:val="CSP-ChapterBodyText"/>
      </w:pPr>
      <w:r w:rsidRPr="00B2057D">
        <w:t xml:space="preserve">How much more do </w:t>
      </w:r>
      <w:r w:rsidRPr="00B2057D">
        <w:rPr>
          <w:i/>
        </w:rPr>
        <w:t>you?</w:t>
      </w:r>
    </w:p>
    <w:p w14:paraId="405DD34A" w14:textId="77777777" w:rsidR="00B2057D" w:rsidRPr="00B2057D" w:rsidRDefault="00B2057D" w:rsidP="00B2057D">
      <w:pPr>
        <w:pStyle w:val="CSP-ChapterBodyText"/>
      </w:pPr>
    </w:p>
    <w:p w14:paraId="6A7F8330" w14:textId="77777777" w:rsidR="00B2057D" w:rsidRPr="00B2057D" w:rsidRDefault="00B2057D" w:rsidP="00B2057D">
      <w:pPr>
        <w:pStyle w:val="CSP-ChapterBodyText"/>
      </w:pPr>
      <w:r w:rsidRPr="00B2057D">
        <w:t>Don’t call it selfish.</w:t>
      </w:r>
    </w:p>
    <w:p w14:paraId="38D8C951" w14:textId="77777777" w:rsidR="00B2057D" w:rsidRPr="00B2057D" w:rsidRDefault="00B2057D" w:rsidP="00B2057D">
      <w:pPr>
        <w:pStyle w:val="CSP-ChapterBodyText"/>
      </w:pPr>
      <w:r w:rsidRPr="00B2057D">
        <w:t>Don’t call it lazy.</w:t>
      </w:r>
    </w:p>
    <w:p w14:paraId="6FAFEC15" w14:textId="77777777" w:rsidR="00B2057D" w:rsidRPr="00B2057D" w:rsidRDefault="00B2057D" w:rsidP="00B2057D">
      <w:pPr>
        <w:pStyle w:val="CSP-ChapterBodyText"/>
      </w:pPr>
      <w:r w:rsidRPr="00B2057D">
        <w:t>Call it what it is:</w:t>
      </w:r>
    </w:p>
    <w:p w14:paraId="4B00E2A8" w14:textId="77777777" w:rsidR="00B2057D" w:rsidRPr="00B2057D" w:rsidRDefault="00B2057D" w:rsidP="00B2057D">
      <w:pPr>
        <w:pStyle w:val="CSP-ChapterBodyText"/>
      </w:pPr>
    </w:p>
    <w:p w14:paraId="7C0418A0" w14:textId="77777777" w:rsidR="00B2057D" w:rsidRPr="00B2057D" w:rsidRDefault="00B2057D" w:rsidP="00B2057D">
      <w:pPr>
        <w:pStyle w:val="CSP-ChapterBodyText"/>
      </w:pPr>
      <w:r w:rsidRPr="00B2057D">
        <w:rPr>
          <w:b/>
          <w:bCs/>
        </w:rPr>
        <w:t>Communion.</w:t>
      </w:r>
    </w:p>
    <w:p w14:paraId="4431AAE9" w14:textId="77777777" w:rsidR="00B2057D" w:rsidRPr="00B2057D" w:rsidRDefault="00B2057D" w:rsidP="00B2057D">
      <w:pPr>
        <w:pStyle w:val="CSP-ChapterBodyText"/>
      </w:pPr>
    </w:p>
    <w:p w14:paraId="40767EFE" w14:textId="77777777" w:rsidR="00B2057D" w:rsidRPr="00B2057D" w:rsidRDefault="00B2057D" w:rsidP="00B2057D">
      <w:pPr>
        <w:pStyle w:val="CSP-ChapterBodyText"/>
      </w:pPr>
      <w:r w:rsidRPr="00B2057D">
        <w:t>Let them wait.</w:t>
      </w:r>
    </w:p>
    <w:p w14:paraId="1CF2A1A7" w14:textId="77777777" w:rsidR="00B2057D" w:rsidRPr="00B2057D" w:rsidRDefault="00B2057D" w:rsidP="00B2057D">
      <w:pPr>
        <w:pStyle w:val="CSP-ChapterBodyText"/>
      </w:pPr>
      <w:r w:rsidRPr="00B2057D">
        <w:t>Let the schedule pause.</w:t>
      </w:r>
    </w:p>
    <w:p w14:paraId="2330532B" w14:textId="77777777" w:rsidR="00B2057D" w:rsidRPr="00B2057D" w:rsidRDefault="00B2057D" w:rsidP="00B2057D">
      <w:pPr>
        <w:pStyle w:val="CSP-ChapterBodyText"/>
      </w:pPr>
      <w:r w:rsidRPr="00B2057D">
        <w:t>Let the phone ring.</w:t>
      </w:r>
    </w:p>
    <w:p w14:paraId="0FF367C0" w14:textId="77777777" w:rsidR="00B2057D" w:rsidRPr="00B2057D" w:rsidRDefault="00B2057D" w:rsidP="00B2057D">
      <w:pPr>
        <w:pStyle w:val="CSP-ChapterBodyText"/>
      </w:pPr>
    </w:p>
    <w:p w14:paraId="07DFDD09" w14:textId="77777777" w:rsidR="00B2057D" w:rsidRPr="00B2057D" w:rsidRDefault="00B2057D" w:rsidP="00B2057D">
      <w:pPr>
        <w:pStyle w:val="CSP-ChapterBodyText"/>
      </w:pPr>
      <w:r w:rsidRPr="00B2057D">
        <w:t xml:space="preserve">But </w:t>
      </w:r>
      <w:r w:rsidRPr="00B2057D">
        <w:rPr>
          <w:i/>
        </w:rPr>
        <w:t>do not miss Me.</w:t>
      </w:r>
    </w:p>
    <w:p w14:paraId="322F6329" w14:textId="77777777" w:rsidR="00B2057D" w:rsidRPr="00B2057D" w:rsidRDefault="00B2057D" w:rsidP="00B2057D">
      <w:pPr>
        <w:pStyle w:val="CSP-ChapterBodyText"/>
      </w:pPr>
    </w:p>
    <w:p w14:paraId="5EFBDAE8" w14:textId="77777777" w:rsidR="00B2057D" w:rsidRPr="00B2057D" w:rsidRDefault="00B2057D" w:rsidP="00B2057D">
      <w:pPr>
        <w:pStyle w:val="CSP-ChapterBodyText"/>
      </w:pPr>
      <w:r w:rsidRPr="00B2057D">
        <w:t>Because the oil you pour in public</w:t>
      </w:r>
    </w:p>
    <w:p w14:paraId="7F09ED44" w14:textId="77777777" w:rsidR="00B2057D" w:rsidRPr="00B2057D" w:rsidRDefault="00B2057D" w:rsidP="00B2057D">
      <w:pPr>
        <w:pStyle w:val="CSP-ChapterBodyText"/>
      </w:pPr>
      <w:r w:rsidRPr="00B2057D">
        <w:t>is pressed in private.</w:t>
      </w:r>
    </w:p>
    <w:p w14:paraId="3AE034A0" w14:textId="77777777" w:rsidR="00B2057D" w:rsidRPr="00B2057D" w:rsidRDefault="00B2057D" w:rsidP="00B2057D">
      <w:pPr>
        <w:pStyle w:val="CSP-ChapterBodyText"/>
      </w:pPr>
    </w:p>
    <w:p w14:paraId="464FBFC2" w14:textId="77777777" w:rsidR="00B2057D" w:rsidRPr="00B2057D" w:rsidRDefault="00B2057D" w:rsidP="00B2057D">
      <w:pPr>
        <w:pStyle w:val="CSP-ChapterBodyText"/>
      </w:pPr>
      <w:r w:rsidRPr="00B2057D">
        <w:t>And the glory you carry in crowds</w:t>
      </w:r>
    </w:p>
    <w:p w14:paraId="7C7C42F3" w14:textId="77777777" w:rsidR="00B2057D" w:rsidRPr="00B2057D" w:rsidRDefault="00B2057D" w:rsidP="00B2057D">
      <w:pPr>
        <w:pStyle w:val="CSP-ChapterBodyText"/>
      </w:pPr>
      <w:r w:rsidRPr="00B2057D">
        <w:t>is gathered in caves.</w:t>
      </w:r>
    </w:p>
    <w:p w14:paraId="46215D70" w14:textId="77777777" w:rsidR="00B2057D" w:rsidRPr="00B2057D" w:rsidRDefault="00B2057D" w:rsidP="00B2057D">
      <w:pPr>
        <w:pStyle w:val="CSP-ChapterBodyText"/>
      </w:pPr>
    </w:p>
    <w:p w14:paraId="090A6097" w14:textId="77777777" w:rsidR="00B2057D" w:rsidRPr="00B2057D" w:rsidRDefault="00B2057D" w:rsidP="00B2057D">
      <w:pPr>
        <w:pStyle w:val="CSP-ChapterBodyText"/>
      </w:pPr>
      <w:r w:rsidRPr="00B2057D">
        <w:lastRenderedPageBreak/>
        <w:t>Even I withdrew—</w:t>
      </w:r>
    </w:p>
    <w:p w14:paraId="6E283E98" w14:textId="77777777" w:rsidR="00B2057D" w:rsidRPr="00B2057D" w:rsidRDefault="00B2057D" w:rsidP="00B2057D">
      <w:pPr>
        <w:pStyle w:val="CSP-ChapterBodyText"/>
      </w:pPr>
      <w:r w:rsidRPr="00B2057D">
        <w:t>to stay full.</w:t>
      </w:r>
    </w:p>
    <w:p w14:paraId="18F640D6" w14:textId="77777777" w:rsidR="00B2057D" w:rsidRPr="00B2057D" w:rsidRDefault="00B2057D" w:rsidP="00B2057D">
      <w:pPr>
        <w:pStyle w:val="CSP-ChapterBodyText"/>
      </w:pPr>
    </w:p>
    <w:p w14:paraId="3A220FB5" w14:textId="77777777" w:rsidR="00B2057D" w:rsidRPr="00B2057D" w:rsidRDefault="00B2057D" w:rsidP="00B2057D">
      <w:pPr>
        <w:pStyle w:val="CSP-ChapterBodyText"/>
      </w:pPr>
      <w:r w:rsidRPr="00B2057D">
        <w:t>And I am inviting you</w:t>
      </w:r>
    </w:p>
    <w:p w14:paraId="47C174E9" w14:textId="77777777" w:rsidR="00B2057D" w:rsidRPr="00B2057D" w:rsidRDefault="00B2057D" w:rsidP="00B2057D">
      <w:pPr>
        <w:pStyle w:val="CSP-ChapterBodyText"/>
      </w:pPr>
      <w:r w:rsidRPr="00B2057D">
        <w:t xml:space="preserve">to </w:t>
      </w:r>
      <w:r w:rsidRPr="00B2057D">
        <w:rPr>
          <w:i/>
        </w:rPr>
        <w:t>do the same.</w:t>
      </w:r>
    </w:p>
    <w:p w14:paraId="71BA02AC" w14:textId="7ED7E9D1" w:rsidR="00E2716E" w:rsidRDefault="00E2716E" w:rsidP="00C43B2A">
      <w:pPr>
        <w:pStyle w:val="CSP-ChapterBodyText"/>
      </w:pPr>
      <w:r>
        <w:br w:type="page"/>
      </w:r>
    </w:p>
    <w:p w14:paraId="1C2E1100" w14:textId="77777777" w:rsidR="000E3D9E" w:rsidRDefault="000E3D9E" w:rsidP="000E3D9E">
      <w:pPr>
        <w:pStyle w:val="CSP-ChapterBodyText"/>
        <w:jc w:val="center"/>
        <w:rPr>
          <w:b/>
          <w:bCs/>
        </w:rPr>
      </w:pPr>
      <w:r w:rsidRPr="000E3D9E">
        <w:rPr>
          <w:b/>
          <w:bCs/>
        </w:rPr>
        <w:lastRenderedPageBreak/>
        <w:t>In the stillness…</w:t>
      </w:r>
    </w:p>
    <w:p w14:paraId="08F5B01C" w14:textId="77777777" w:rsidR="000E3D9E" w:rsidRPr="000E3D9E" w:rsidRDefault="000E3D9E" w:rsidP="000E3D9E">
      <w:pPr>
        <w:pStyle w:val="CSP-ChapterBodyText"/>
        <w:jc w:val="center"/>
        <w:rPr>
          <w:b/>
          <w:bCs/>
        </w:rPr>
      </w:pPr>
    </w:p>
    <w:p w14:paraId="2E4EDF81" w14:textId="77777777" w:rsidR="000E3D9E" w:rsidRDefault="000E3D9E" w:rsidP="000E3D9E">
      <w:pPr>
        <w:pStyle w:val="CSP-ChapterBodyText"/>
        <w:numPr>
          <w:ilvl w:val="0"/>
          <w:numId w:val="347"/>
        </w:numPr>
      </w:pPr>
      <w:r w:rsidRPr="000E3D9E">
        <w:t xml:space="preserve">Where have you prioritized momentum over meeting with the </w:t>
      </w:r>
      <w:proofErr w:type="gramStart"/>
      <w:r w:rsidRPr="000E3D9E">
        <w:t>Father</w:t>
      </w:r>
      <w:proofErr w:type="gramEnd"/>
      <w:r w:rsidRPr="000E3D9E">
        <w:t>?</w:t>
      </w:r>
    </w:p>
    <w:p w14:paraId="307CAEAF" w14:textId="77777777" w:rsidR="000E3D9E" w:rsidRDefault="000E3D9E" w:rsidP="000E3D9E">
      <w:pPr>
        <w:pStyle w:val="CSP-ChapterBodyText"/>
        <w:ind w:left="720" w:firstLine="0"/>
      </w:pPr>
    </w:p>
    <w:p w14:paraId="33AF4DDF" w14:textId="77777777" w:rsidR="000E3D9E" w:rsidRPr="000E3D9E" w:rsidRDefault="000E3D9E" w:rsidP="000E3D9E">
      <w:pPr>
        <w:pStyle w:val="CSP-ChapterBodyText"/>
        <w:ind w:left="720" w:firstLine="0"/>
      </w:pPr>
    </w:p>
    <w:p w14:paraId="22E11BAD" w14:textId="77777777" w:rsidR="000E3D9E" w:rsidRDefault="000E3D9E" w:rsidP="000E3D9E">
      <w:pPr>
        <w:pStyle w:val="CSP-ChapterBodyText"/>
        <w:numPr>
          <w:ilvl w:val="0"/>
          <w:numId w:val="347"/>
        </w:numPr>
      </w:pPr>
      <w:r w:rsidRPr="000E3D9E">
        <w:t>What parts of your life have become too loud to hear His leading?</w:t>
      </w:r>
    </w:p>
    <w:p w14:paraId="4D935A3A" w14:textId="77777777" w:rsidR="000E3D9E" w:rsidRDefault="000E3D9E" w:rsidP="000E3D9E">
      <w:pPr>
        <w:pStyle w:val="CSP-ChapterBodyText"/>
      </w:pPr>
    </w:p>
    <w:p w14:paraId="7E79F31A" w14:textId="77777777" w:rsidR="000E3D9E" w:rsidRPr="000E3D9E" w:rsidRDefault="000E3D9E" w:rsidP="000E3D9E">
      <w:pPr>
        <w:pStyle w:val="CSP-ChapterBodyText"/>
      </w:pPr>
    </w:p>
    <w:p w14:paraId="30EF7E16" w14:textId="77777777" w:rsidR="000E3D9E" w:rsidRPr="000E3D9E" w:rsidRDefault="000E3D9E" w:rsidP="000E3D9E">
      <w:pPr>
        <w:pStyle w:val="CSP-ChapterBodyText"/>
        <w:numPr>
          <w:ilvl w:val="0"/>
          <w:numId w:val="347"/>
        </w:numPr>
      </w:pPr>
      <w:r w:rsidRPr="000E3D9E">
        <w:t>If even Jesus withdrew, what makes you think you don’t need to?</w:t>
      </w:r>
    </w:p>
    <w:p w14:paraId="74250DEC" w14:textId="11256CA2" w:rsidR="000E3D9E" w:rsidRDefault="000E3D9E" w:rsidP="000E3D9E">
      <w:pPr>
        <w:pStyle w:val="CSP-ChapterBodyText"/>
      </w:pPr>
      <w:r>
        <w:br w:type="page"/>
      </w:r>
    </w:p>
    <w:p w14:paraId="63C53234" w14:textId="77777777" w:rsidR="009C663B" w:rsidRPr="00C40C47" w:rsidRDefault="009C663B" w:rsidP="009C663B">
      <w:pPr>
        <w:jc w:val="center"/>
        <w:rPr>
          <w:rFonts w:ascii="Garamond" w:hAnsi="Garamond"/>
          <w:iCs/>
          <w:sz w:val="44"/>
          <w:szCs w:val="44"/>
        </w:rPr>
      </w:pPr>
    </w:p>
    <w:p w14:paraId="4C940807" w14:textId="77777777" w:rsidR="009C663B" w:rsidRPr="00C40C47" w:rsidRDefault="009C663B" w:rsidP="009C663B">
      <w:pPr>
        <w:jc w:val="center"/>
        <w:rPr>
          <w:rFonts w:ascii="Garamond" w:hAnsi="Garamond"/>
          <w:iCs/>
          <w:sz w:val="44"/>
          <w:szCs w:val="44"/>
        </w:rPr>
      </w:pPr>
    </w:p>
    <w:p w14:paraId="6604C098" w14:textId="77777777" w:rsidR="009C663B" w:rsidRPr="00C40C47" w:rsidRDefault="009C663B" w:rsidP="009C663B">
      <w:pPr>
        <w:jc w:val="center"/>
        <w:rPr>
          <w:rFonts w:ascii="Garamond" w:hAnsi="Garamond"/>
          <w:iCs/>
          <w:sz w:val="44"/>
          <w:szCs w:val="44"/>
        </w:rPr>
      </w:pPr>
    </w:p>
    <w:p w14:paraId="5F5D6F11" w14:textId="77777777" w:rsidR="009C663B" w:rsidRPr="00C40C47" w:rsidRDefault="009C663B" w:rsidP="009C663B">
      <w:pPr>
        <w:jc w:val="center"/>
        <w:rPr>
          <w:rFonts w:ascii="Garamond" w:hAnsi="Garamond"/>
          <w:iCs/>
          <w:sz w:val="44"/>
          <w:szCs w:val="44"/>
        </w:rPr>
      </w:pPr>
    </w:p>
    <w:p w14:paraId="1E7AD5F1" w14:textId="77777777" w:rsidR="009C663B" w:rsidRPr="00C40C47" w:rsidRDefault="009C663B" w:rsidP="009C663B">
      <w:pPr>
        <w:jc w:val="center"/>
        <w:rPr>
          <w:rFonts w:ascii="Garamond" w:hAnsi="Garamond"/>
          <w:iCs/>
          <w:sz w:val="44"/>
          <w:szCs w:val="44"/>
        </w:rPr>
      </w:pPr>
    </w:p>
    <w:p w14:paraId="696E2E34" w14:textId="77777777" w:rsidR="009C663B" w:rsidRPr="00C40C47" w:rsidRDefault="009C663B" w:rsidP="009C663B">
      <w:pPr>
        <w:jc w:val="center"/>
        <w:rPr>
          <w:rFonts w:ascii="Garamond" w:hAnsi="Garamond"/>
          <w:iCs/>
          <w:sz w:val="44"/>
          <w:szCs w:val="44"/>
        </w:rPr>
      </w:pPr>
    </w:p>
    <w:p w14:paraId="42EF6ED0" w14:textId="616937BF" w:rsidR="009C663B" w:rsidRDefault="009C663B" w:rsidP="009C663B">
      <w:pPr>
        <w:pStyle w:val="CSP-ChapterTitle"/>
        <w:rPr>
          <w:rFonts w:ascii="Garamond" w:hAnsi="Garamond"/>
        </w:rPr>
      </w:pPr>
      <w:bookmarkStart w:id="10" w:name="_Toc198756981"/>
      <w:r>
        <w:rPr>
          <w:rFonts w:ascii="Garamond" w:hAnsi="Garamond"/>
        </w:rPr>
        <w:t>10 learning to linger</w:t>
      </w:r>
      <w:bookmarkEnd w:id="10"/>
    </w:p>
    <w:p w14:paraId="13A5F2A4" w14:textId="77777777" w:rsidR="009C663B" w:rsidRPr="0043150D" w:rsidRDefault="009C663B" w:rsidP="009C663B">
      <w:pPr>
        <w:pStyle w:val="CSP-ChapterTitle"/>
        <w:jc w:val="left"/>
        <w:rPr>
          <w:rFonts w:ascii="Garamond" w:hAnsi="Garamond"/>
          <w:b/>
          <w:bCs/>
          <w:iCs w:val="0"/>
        </w:rPr>
      </w:pPr>
    </w:p>
    <w:p w14:paraId="6B1D3349" w14:textId="77777777" w:rsidR="009C663B" w:rsidRPr="009C663B" w:rsidRDefault="009C663B" w:rsidP="009C663B">
      <w:pPr>
        <w:pStyle w:val="CSP-ChapterBodyText"/>
      </w:pPr>
      <w:r w:rsidRPr="009C663B">
        <w:t>It was slow with them.</w:t>
      </w:r>
    </w:p>
    <w:p w14:paraId="5A457A6B" w14:textId="77777777" w:rsidR="009C663B" w:rsidRPr="009C663B" w:rsidRDefault="009C663B" w:rsidP="009C663B">
      <w:pPr>
        <w:pStyle w:val="CSP-ChapterBodyText"/>
      </w:pPr>
      <w:r w:rsidRPr="009C663B">
        <w:t>Not because they didn’t love Me,</w:t>
      </w:r>
    </w:p>
    <w:p w14:paraId="3676414D" w14:textId="77777777" w:rsidR="009C663B" w:rsidRPr="009C663B" w:rsidRDefault="009C663B" w:rsidP="009C663B">
      <w:pPr>
        <w:pStyle w:val="CSP-ChapterBodyText"/>
      </w:pPr>
      <w:r w:rsidRPr="009C663B">
        <w:t xml:space="preserve">but because they didn’t yet understand </w:t>
      </w:r>
      <w:r w:rsidRPr="009C663B">
        <w:rPr>
          <w:i/>
        </w:rPr>
        <w:t>how</w:t>
      </w:r>
      <w:r w:rsidRPr="009C663B">
        <w:t xml:space="preserve"> to be with Me.</w:t>
      </w:r>
    </w:p>
    <w:p w14:paraId="71B3E60F" w14:textId="77777777" w:rsidR="009C663B" w:rsidRPr="009C663B" w:rsidRDefault="009C663B" w:rsidP="009C663B">
      <w:pPr>
        <w:pStyle w:val="CSP-ChapterBodyText"/>
      </w:pPr>
    </w:p>
    <w:p w14:paraId="1D8DCB68" w14:textId="77777777" w:rsidR="009C663B" w:rsidRPr="009C663B" w:rsidRDefault="009C663B" w:rsidP="009C663B">
      <w:pPr>
        <w:pStyle w:val="CSP-ChapterBodyText"/>
      </w:pPr>
      <w:r w:rsidRPr="009C663B">
        <w:t>They followed Me with zeal,</w:t>
      </w:r>
    </w:p>
    <w:p w14:paraId="63C1154B" w14:textId="77777777" w:rsidR="009C663B" w:rsidRPr="009C663B" w:rsidRDefault="009C663B" w:rsidP="009C663B">
      <w:pPr>
        <w:pStyle w:val="CSP-ChapterBodyText"/>
      </w:pPr>
      <w:r w:rsidRPr="009C663B">
        <w:t>but often tried to lead.</w:t>
      </w:r>
    </w:p>
    <w:p w14:paraId="015AC726" w14:textId="77777777" w:rsidR="009C663B" w:rsidRPr="009C663B" w:rsidRDefault="009C663B" w:rsidP="009C663B">
      <w:pPr>
        <w:pStyle w:val="CSP-ChapterBodyText"/>
      </w:pPr>
    </w:p>
    <w:p w14:paraId="1296BBAC" w14:textId="77777777" w:rsidR="009C663B" w:rsidRPr="009C663B" w:rsidRDefault="009C663B" w:rsidP="009C663B">
      <w:pPr>
        <w:pStyle w:val="CSP-ChapterBodyText"/>
      </w:pPr>
      <w:r w:rsidRPr="009C663B">
        <w:t>They wanted to serve Me,</w:t>
      </w:r>
    </w:p>
    <w:p w14:paraId="3BAA782C" w14:textId="77777777" w:rsidR="009C663B" w:rsidRPr="009C663B" w:rsidRDefault="009C663B" w:rsidP="009C663B">
      <w:pPr>
        <w:pStyle w:val="CSP-ChapterBodyText"/>
      </w:pPr>
      <w:r w:rsidRPr="009C663B">
        <w:t xml:space="preserve">but didn’t yet know how to </w:t>
      </w:r>
      <w:r w:rsidRPr="009C663B">
        <w:rPr>
          <w:i/>
        </w:rPr>
        <w:t>sit with Me.</w:t>
      </w:r>
    </w:p>
    <w:p w14:paraId="15D1084A" w14:textId="77777777" w:rsidR="009C663B" w:rsidRPr="009C663B" w:rsidRDefault="009C663B" w:rsidP="009C663B">
      <w:pPr>
        <w:pStyle w:val="CSP-ChapterBodyText"/>
      </w:pPr>
    </w:p>
    <w:p w14:paraId="0F37C804" w14:textId="77777777" w:rsidR="009C663B" w:rsidRPr="009C663B" w:rsidRDefault="009C663B" w:rsidP="009C663B">
      <w:pPr>
        <w:pStyle w:val="CSP-ChapterBodyText"/>
      </w:pPr>
      <w:r w:rsidRPr="009C663B">
        <w:t>They argued about greatness</w:t>
      </w:r>
    </w:p>
    <w:p w14:paraId="6A00FFB7" w14:textId="77777777" w:rsidR="009C663B" w:rsidRPr="009C663B" w:rsidRDefault="009C663B" w:rsidP="009C663B">
      <w:pPr>
        <w:pStyle w:val="CSP-ChapterBodyText"/>
      </w:pPr>
      <w:r w:rsidRPr="009C663B">
        <w:t>while I prepared to wash feet.</w:t>
      </w:r>
    </w:p>
    <w:p w14:paraId="435F0D83" w14:textId="77777777" w:rsidR="009C663B" w:rsidRPr="009C663B" w:rsidRDefault="009C663B" w:rsidP="009C663B">
      <w:pPr>
        <w:pStyle w:val="CSP-ChapterBodyText"/>
      </w:pPr>
    </w:p>
    <w:p w14:paraId="309621FF" w14:textId="77777777" w:rsidR="009C663B" w:rsidRPr="009C663B" w:rsidRDefault="009C663B" w:rsidP="009C663B">
      <w:pPr>
        <w:pStyle w:val="CSP-ChapterBodyText"/>
      </w:pPr>
      <w:r w:rsidRPr="009C663B">
        <w:t>They watched Me pray—</w:t>
      </w:r>
    </w:p>
    <w:p w14:paraId="0AA31173" w14:textId="77777777" w:rsidR="009C663B" w:rsidRPr="009C663B" w:rsidRDefault="009C663B" w:rsidP="009C663B">
      <w:pPr>
        <w:pStyle w:val="CSP-ChapterBodyText"/>
      </w:pPr>
      <w:r w:rsidRPr="009C663B">
        <w:t>but struggled to stay awake in Gethsemane.</w:t>
      </w:r>
    </w:p>
    <w:p w14:paraId="2CE12C24" w14:textId="77777777" w:rsidR="009C663B" w:rsidRPr="009C663B" w:rsidRDefault="009C663B" w:rsidP="009C663B">
      <w:pPr>
        <w:pStyle w:val="CSP-ChapterBodyText"/>
      </w:pPr>
    </w:p>
    <w:p w14:paraId="55671FDE" w14:textId="77777777" w:rsidR="009C663B" w:rsidRPr="009C663B" w:rsidRDefault="009C663B" w:rsidP="009C663B">
      <w:pPr>
        <w:pStyle w:val="CSP-ChapterBodyText"/>
      </w:pPr>
      <w:r w:rsidRPr="009C663B">
        <w:lastRenderedPageBreak/>
        <w:t>And still… I loved them.</w:t>
      </w:r>
    </w:p>
    <w:p w14:paraId="703E69BA" w14:textId="77777777" w:rsidR="009C663B" w:rsidRPr="009C663B" w:rsidRDefault="009C663B" w:rsidP="009C663B">
      <w:pPr>
        <w:pStyle w:val="CSP-ChapterBodyText"/>
      </w:pPr>
    </w:p>
    <w:p w14:paraId="256AFBDC" w14:textId="77777777" w:rsidR="009C663B" w:rsidRPr="009C663B" w:rsidRDefault="009C663B" w:rsidP="009C663B">
      <w:pPr>
        <w:pStyle w:val="CSP-ChapterBodyText"/>
      </w:pPr>
      <w:r w:rsidRPr="009C663B">
        <w:t>Still, I invited them deeper.</w:t>
      </w:r>
    </w:p>
    <w:p w14:paraId="144CE0FF" w14:textId="77777777" w:rsidR="009C663B" w:rsidRPr="009C663B" w:rsidRDefault="009C663B" w:rsidP="009C663B">
      <w:pPr>
        <w:pStyle w:val="CSP-ChapterBodyText"/>
      </w:pPr>
    </w:p>
    <w:p w14:paraId="64604158" w14:textId="77777777" w:rsidR="009C663B" w:rsidRPr="009C663B" w:rsidRDefault="009C663B" w:rsidP="009C663B">
      <w:pPr>
        <w:pStyle w:val="CSP-ChapterBodyText"/>
      </w:pPr>
      <w:r w:rsidRPr="009C663B">
        <w:t>Because Presence isn’t about getting it right the first time—</w:t>
      </w:r>
    </w:p>
    <w:p w14:paraId="5BB7BB56" w14:textId="77777777" w:rsidR="009C663B" w:rsidRPr="009C663B" w:rsidRDefault="009C663B" w:rsidP="009C663B">
      <w:pPr>
        <w:pStyle w:val="CSP-ChapterBodyText"/>
      </w:pPr>
      <w:r w:rsidRPr="009C663B">
        <w:t>it’s about returning again and again,</w:t>
      </w:r>
    </w:p>
    <w:p w14:paraId="329AC170" w14:textId="77777777" w:rsidR="009C663B" w:rsidRPr="009C663B" w:rsidRDefault="009C663B" w:rsidP="009C663B">
      <w:pPr>
        <w:pStyle w:val="CSP-ChapterBodyText"/>
      </w:pPr>
      <w:r w:rsidRPr="009C663B">
        <w:t xml:space="preserve">until the rhythm of stillness becomes </w:t>
      </w:r>
      <w:r w:rsidRPr="009C663B">
        <w:rPr>
          <w:i/>
        </w:rPr>
        <w:t>natural.</w:t>
      </w:r>
    </w:p>
    <w:p w14:paraId="75FBAE71" w14:textId="77777777" w:rsidR="009C663B" w:rsidRPr="009C663B" w:rsidRDefault="009C663B" w:rsidP="009C663B">
      <w:pPr>
        <w:pStyle w:val="CSP-ChapterBodyText"/>
      </w:pPr>
    </w:p>
    <w:p w14:paraId="53600D33" w14:textId="77777777" w:rsidR="009C663B" w:rsidRPr="009C663B" w:rsidRDefault="009C663B" w:rsidP="009C663B">
      <w:pPr>
        <w:pStyle w:val="CSP-ChapterBodyText"/>
      </w:pPr>
      <w:r w:rsidRPr="009C663B">
        <w:t>They didn’t start as men of lingering.</w:t>
      </w:r>
    </w:p>
    <w:p w14:paraId="26E749CD" w14:textId="77777777" w:rsidR="009C663B" w:rsidRPr="009C663B" w:rsidRDefault="009C663B" w:rsidP="009C663B">
      <w:pPr>
        <w:pStyle w:val="CSP-ChapterBodyText"/>
      </w:pPr>
      <w:r w:rsidRPr="009C663B">
        <w:t>But I remember the moments they finally stopped.</w:t>
      </w:r>
    </w:p>
    <w:p w14:paraId="12070302" w14:textId="77777777" w:rsidR="009C663B" w:rsidRPr="009C663B" w:rsidRDefault="00835DB8" w:rsidP="009C663B">
      <w:pPr>
        <w:pStyle w:val="CSP-ChapterBodyText"/>
      </w:pPr>
      <w:r>
        <w:rPr>
          <w:noProof/>
        </w:rPr>
        <w:pict w14:anchorId="568811E5">
          <v:rect id="_x0000_i1029" alt="" style="width:468pt;height:.05pt;mso-width-percent:0;mso-height-percent:0;mso-width-percent:0;mso-height-percent:0" o:hralign="center" o:hrstd="t" o:hr="t" fillcolor="#a0a0a0" stroked="f"/>
        </w:pict>
      </w:r>
    </w:p>
    <w:p w14:paraId="320B2CC8" w14:textId="77777777" w:rsidR="009C663B" w:rsidRPr="009C663B" w:rsidRDefault="009C663B" w:rsidP="009C663B">
      <w:pPr>
        <w:pStyle w:val="CSP-ChapterBodyText"/>
      </w:pPr>
      <w:r w:rsidRPr="009C663B">
        <w:rPr>
          <w:b/>
          <w:bCs/>
        </w:rPr>
        <w:t>I remember John…</w:t>
      </w:r>
    </w:p>
    <w:p w14:paraId="71C1D250" w14:textId="77777777" w:rsidR="009C663B" w:rsidRPr="009C663B" w:rsidRDefault="009C663B" w:rsidP="009C663B">
      <w:pPr>
        <w:pStyle w:val="CSP-ChapterBodyText"/>
      </w:pPr>
      <w:r w:rsidRPr="009C663B">
        <w:t>Leaning into Me at the table.</w:t>
      </w:r>
    </w:p>
    <w:p w14:paraId="33AE4937" w14:textId="77777777" w:rsidR="009C663B" w:rsidRPr="009C663B" w:rsidRDefault="009C663B" w:rsidP="009C663B">
      <w:pPr>
        <w:pStyle w:val="CSP-ChapterBodyText"/>
      </w:pPr>
      <w:r w:rsidRPr="009C663B">
        <w:t xml:space="preserve">While others spoke, he </w:t>
      </w:r>
      <w:r w:rsidRPr="009C663B">
        <w:rPr>
          <w:i/>
        </w:rPr>
        <w:t>listened.</w:t>
      </w:r>
    </w:p>
    <w:p w14:paraId="403B8A16" w14:textId="77777777" w:rsidR="009C663B" w:rsidRPr="009C663B" w:rsidRDefault="009C663B" w:rsidP="009C663B">
      <w:pPr>
        <w:pStyle w:val="CSP-ChapterBodyText"/>
      </w:pPr>
      <w:r w:rsidRPr="009C663B">
        <w:t>He rested his head on My chest—</w:t>
      </w:r>
    </w:p>
    <w:p w14:paraId="472D564B" w14:textId="77777777" w:rsidR="009C663B" w:rsidRPr="009C663B" w:rsidRDefault="009C663B" w:rsidP="009C663B">
      <w:pPr>
        <w:pStyle w:val="CSP-ChapterBodyText"/>
      </w:pPr>
      <w:r w:rsidRPr="009C663B">
        <w:t>the one place where heaven’s heartbeat was clearest.</w:t>
      </w:r>
    </w:p>
    <w:p w14:paraId="31544F18" w14:textId="77777777" w:rsidR="009C663B" w:rsidRPr="009C663B" w:rsidRDefault="009C663B" w:rsidP="009C663B">
      <w:pPr>
        <w:pStyle w:val="CSP-ChapterBodyText"/>
      </w:pPr>
      <w:r w:rsidRPr="009C663B">
        <w:t>He didn’t preach.</w:t>
      </w:r>
    </w:p>
    <w:p w14:paraId="0A6B0904" w14:textId="77777777" w:rsidR="009C663B" w:rsidRPr="009C663B" w:rsidRDefault="009C663B" w:rsidP="009C663B">
      <w:pPr>
        <w:pStyle w:val="CSP-ChapterBodyText"/>
      </w:pPr>
      <w:r w:rsidRPr="009C663B">
        <w:t>He didn’t posture.</w:t>
      </w:r>
    </w:p>
    <w:p w14:paraId="474581E5" w14:textId="77777777" w:rsidR="009C663B" w:rsidRPr="009C663B" w:rsidRDefault="009C663B" w:rsidP="009C663B">
      <w:pPr>
        <w:pStyle w:val="CSP-ChapterBodyText"/>
      </w:pPr>
      <w:r w:rsidRPr="009C663B">
        <w:t>He leaned.</w:t>
      </w:r>
    </w:p>
    <w:p w14:paraId="509504CF" w14:textId="77777777" w:rsidR="009C663B" w:rsidRPr="009C663B" w:rsidRDefault="009C663B" w:rsidP="009C663B">
      <w:pPr>
        <w:pStyle w:val="CSP-ChapterBodyText"/>
      </w:pPr>
      <w:r w:rsidRPr="009C663B">
        <w:t>And that’s why I trusted him with My revelation.</w:t>
      </w:r>
    </w:p>
    <w:p w14:paraId="7FE65223" w14:textId="77777777" w:rsidR="009C663B" w:rsidRPr="009C663B" w:rsidRDefault="00835DB8" w:rsidP="009C663B">
      <w:pPr>
        <w:pStyle w:val="CSP-ChapterBodyText"/>
      </w:pPr>
      <w:r>
        <w:rPr>
          <w:noProof/>
        </w:rPr>
        <w:pict w14:anchorId="68B9FA5F">
          <v:rect id="_x0000_i1028" alt="" style="width:468pt;height:.05pt;mso-width-percent:0;mso-height-percent:0;mso-width-percent:0;mso-height-percent:0" o:hralign="center" o:hrstd="t" o:hr="t" fillcolor="#a0a0a0" stroked="f"/>
        </w:pict>
      </w:r>
    </w:p>
    <w:p w14:paraId="41E9F9DB" w14:textId="77777777" w:rsidR="009C663B" w:rsidRPr="009C663B" w:rsidRDefault="009C663B" w:rsidP="009C663B">
      <w:pPr>
        <w:pStyle w:val="CSP-ChapterBodyText"/>
      </w:pPr>
      <w:r w:rsidRPr="009C663B">
        <w:rPr>
          <w:b/>
          <w:bCs/>
        </w:rPr>
        <w:t>I remember the mountain…</w:t>
      </w:r>
    </w:p>
    <w:p w14:paraId="48232B0A" w14:textId="77777777" w:rsidR="009C663B" w:rsidRPr="009C663B" w:rsidRDefault="009C663B" w:rsidP="009C663B">
      <w:pPr>
        <w:pStyle w:val="CSP-ChapterBodyText"/>
      </w:pPr>
      <w:r w:rsidRPr="009C663B">
        <w:t>Peter, James, and John—</w:t>
      </w:r>
    </w:p>
    <w:p w14:paraId="0836E85E" w14:textId="77777777" w:rsidR="009C663B" w:rsidRPr="009C663B" w:rsidRDefault="009C663B" w:rsidP="009C663B">
      <w:pPr>
        <w:pStyle w:val="CSP-ChapterBodyText"/>
      </w:pPr>
      <w:r w:rsidRPr="009C663B">
        <w:t>heavy with sleep but caught in glory.</w:t>
      </w:r>
    </w:p>
    <w:p w14:paraId="3D7D076F" w14:textId="77777777" w:rsidR="009C663B" w:rsidRPr="009C663B" w:rsidRDefault="009C663B" w:rsidP="009C663B">
      <w:pPr>
        <w:pStyle w:val="CSP-ChapterBodyText"/>
      </w:pPr>
      <w:r w:rsidRPr="009C663B">
        <w:lastRenderedPageBreak/>
        <w:t>They saw Me transfigured.</w:t>
      </w:r>
    </w:p>
    <w:p w14:paraId="00930A64" w14:textId="77777777" w:rsidR="009C663B" w:rsidRPr="009C663B" w:rsidRDefault="009C663B" w:rsidP="009C663B">
      <w:pPr>
        <w:pStyle w:val="CSP-ChapterBodyText"/>
      </w:pPr>
      <w:r w:rsidRPr="009C663B">
        <w:t>They heard the voice of the Father.</w:t>
      </w:r>
    </w:p>
    <w:p w14:paraId="2402425F" w14:textId="77777777" w:rsidR="009C663B" w:rsidRPr="009C663B" w:rsidRDefault="009C663B" w:rsidP="009C663B">
      <w:pPr>
        <w:pStyle w:val="CSP-ChapterBodyText"/>
      </w:pPr>
      <w:r w:rsidRPr="009C663B">
        <w:t>And Peter wanted to build something—</w:t>
      </w:r>
    </w:p>
    <w:p w14:paraId="05B8F827" w14:textId="77777777" w:rsidR="009C663B" w:rsidRPr="009C663B" w:rsidRDefault="009C663B" w:rsidP="009C663B">
      <w:pPr>
        <w:pStyle w:val="CSP-ChapterBodyText"/>
      </w:pPr>
      <w:r w:rsidRPr="009C663B">
        <w:t xml:space="preserve">but I wanted them to </w:t>
      </w:r>
      <w:r w:rsidRPr="009C663B">
        <w:rPr>
          <w:i/>
        </w:rPr>
        <w:t>behold.</w:t>
      </w:r>
    </w:p>
    <w:p w14:paraId="2414B3A5" w14:textId="77777777" w:rsidR="009C663B" w:rsidRPr="009C663B" w:rsidRDefault="009C663B" w:rsidP="009C663B">
      <w:pPr>
        <w:pStyle w:val="CSP-ChapterBodyText"/>
      </w:pPr>
      <w:r w:rsidRPr="009C663B">
        <w:t xml:space="preserve">“This is My Son… </w:t>
      </w:r>
      <w:r w:rsidRPr="009C663B">
        <w:rPr>
          <w:i/>
        </w:rPr>
        <w:t>listen</w:t>
      </w:r>
      <w:r w:rsidRPr="009C663B">
        <w:t xml:space="preserve"> to Him.”</w:t>
      </w:r>
    </w:p>
    <w:p w14:paraId="493C7700" w14:textId="77777777" w:rsidR="009C663B" w:rsidRPr="009C663B" w:rsidRDefault="009C663B" w:rsidP="009C663B">
      <w:pPr>
        <w:pStyle w:val="CSP-ChapterBodyText"/>
      </w:pPr>
      <w:r w:rsidRPr="009C663B">
        <w:t>Not “hurry.”</w:t>
      </w:r>
    </w:p>
    <w:p w14:paraId="2FAE2A15" w14:textId="77777777" w:rsidR="009C663B" w:rsidRPr="009C663B" w:rsidRDefault="009C663B" w:rsidP="009C663B">
      <w:pPr>
        <w:pStyle w:val="CSP-ChapterBodyText"/>
      </w:pPr>
      <w:r w:rsidRPr="009C663B">
        <w:t>Not “organize.”</w:t>
      </w:r>
    </w:p>
    <w:p w14:paraId="47913927" w14:textId="77777777" w:rsidR="009C663B" w:rsidRPr="009C663B" w:rsidRDefault="009C663B" w:rsidP="009C663B">
      <w:pPr>
        <w:pStyle w:val="CSP-ChapterBodyText"/>
      </w:pPr>
      <w:r w:rsidRPr="009C663B">
        <w:t xml:space="preserve">Just </w:t>
      </w:r>
      <w:r w:rsidRPr="009C663B">
        <w:rPr>
          <w:i/>
        </w:rPr>
        <w:t>listen.</w:t>
      </w:r>
    </w:p>
    <w:p w14:paraId="294A589F" w14:textId="77777777" w:rsidR="009C663B" w:rsidRPr="009C663B" w:rsidRDefault="00835DB8" w:rsidP="009C663B">
      <w:pPr>
        <w:pStyle w:val="CSP-ChapterBodyText"/>
      </w:pPr>
      <w:r>
        <w:rPr>
          <w:noProof/>
        </w:rPr>
        <w:pict w14:anchorId="4C0A3125">
          <v:rect id="_x0000_i1027" alt="" style="width:468pt;height:.05pt;mso-width-percent:0;mso-height-percent:0;mso-width-percent:0;mso-height-percent:0" o:hralign="center" o:hrstd="t" o:hr="t" fillcolor="#a0a0a0" stroked="f"/>
        </w:pict>
      </w:r>
    </w:p>
    <w:p w14:paraId="2436A23B" w14:textId="77777777" w:rsidR="009C663B" w:rsidRPr="009C663B" w:rsidRDefault="009C663B" w:rsidP="009C663B">
      <w:pPr>
        <w:pStyle w:val="CSP-ChapterBodyText"/>
      </w:pPr>
      <w:r w:rsidRPr="009C663B">
        <w:rPr>
          <w:b/>
          <w:bCs/>
        </w:rPr>
        <w:t>I remember the upper room…</w:t>
      </w:r>
    </w:p>
    <w:p w14:paraId="5EFA7C6F" w14:textId="77777777" w:rsidR="009C663B" w:rsidRPr="009C663B" w:rsidRDefault="009C663B" w:rsidP="009C663B">
      <w:pPr>
        <w:pStyle w:val="CSP-ChapterBodyText"/>
      </w:pPr>
      <w:r w:rsidRPr="009C663B">
        <w:t xml:space="preserve">When they finally obeyed the hardest </w:t>
      </w:r>
      <w:proofErr w:type="gramStart"/>
      <w:r w:rsidRPr="009C663B">
        <w:t>command</w:t>
      </w:r>
      <w:proofErr w:type="gramEnd"/>
      <w:r w:rsidRPr="009C663B">
        <w:t xml:space="preserve"> I gave:</w:t>
      </w:r>
    </w:p>
    <w:p w14:paraId="4A84A7B5" w14:textId="77777777" w:rsidR="009C663B" w:rsidRPr="009C663B" w:rsidRDefault="009C663B" w:rsidP="009C663B">
      <w:pPr>
        <w:pStyle w:val="CSP-ChapterBodyText"/>
      </w:pPr>
      <w:r w:rsidRPr="009C663B">
        <w:rPr>
          <w:i/>
        </w:rPr>
        <w:t>Wait.</w:t>
      </w:r>
    </w:p>
    <w:p w14:paraId="5E22AE7B" w14:textId="77777777" w:rsidR="009C663B" w:rsidRPr="009C663B" w:rsidRDefault="009C663B" w:rsidP="009C663B">
      <w:pPr>
        <w:pStyle w:val="CSP-ChapterBodyText"/>
      </w:pPr>
      <w:r w:rsidRPr="009C663B">
        <w:t>Not go.</w:t>
      </w:r>
    </w:p>
    <w:p w14:paraId="738C9BD1" w14:textId="77777777" w:rsidR="009C663B" w:rsidRPr="009C663B" w:rsidRDefault="009C663B" w:rsidP="009C663B">
      <w:pPr>
        <w:pStyle w:val="CSP-ChapterBodyText"/>
      </w:pPr>
      <w:r w:rsidRPr="009C663B">
        <w:t>Not do.</w:t>
      </w:r>
    </w:p>
    <w:p w14:paraId="744299C8" w14:textId="77777777" w:rsidR="009C663B" w:rsidRPr="009C663B" w:rsidRDefault="009C663B" w:rsidP="009C663B">
      <w:pPr>
        <w:pStyle w:val="CSP-ChapterBodyText"/>
      </w:pPr>
      <w:r w:rsidRPr="009C663B">
        <w:t>Just… wait.</w:t>
      </w:r>
    </w:p>
    <w:p w14:paraId="3A128D69" w14:textId="77777777" w:rsidR="009C663B" w:rsidRPr="009C663B" w:rsidRDefault="009C663B" w:rsidP="009C663B">
      <w:pPr>
        <w:pStyle w:val="CSP-ChapterBodyText"/>
      </w:pPr>
    </w:p>
    <w:p w14:paraId="74C7C371" w14:textId="77777777" w:rsidR="009C663B" w:rsidRPr="009C663B" w:rsidRDefault="009C663B" w:rsidP="009C663B">
      <w:pPr>
        <w:pStyle w:val="CSP-ChapterBodyText"/>
      </w:pPr>
      <w:r w:rsidRPr="009C663B">
        <w:t>They stayed.</w:t>
      </w:r>
    </w:p>
    <w:p w14:paraId="2EA1BF23" w14:textId="77777777" w:rsidR="009C663B" w:rsidRPr="009C663B" w:rsidRDefault="009C663B" w:rsidP="009C663B">
      <w:pPr>
        <w:pStyle w:val="CSP-ChapterBodyText"/>
      </w:pPr>
      <w:r w:rsidRPr="009C663B">
        <w:t>One hundred and twenty of them.</w:t>
      </w:r>
    </w:p>
    <w:p w14:paraId="0E2E6993" w14:textId="77777777" w:rsidR="009C663B" w:rsidRPr="009C663B" w:rsidRDefault="009C663B" w:rsidP="009C663B">
      <w:pPr>
        <w:pStyle w:val="CSP-ChapterBodyText"/>
      </w:pPr>
      <w:r w:rsidRPr="009C663B">
        <w:t>Not for a moment—</w:t>
      </w:r>
    </w:p>
    <w:p w14:paraId="2594E74C" w14:textId="77777777" w:rsidR="009C663B" w:rsidRPr="009C663B" w:rsidRDefault="009C663B" w:rsidP="009C663B">
      <w:pPr>
        <w:pStyle w:val="CSP-ChapterBodyText"/>
      </w:pPr>
      <w:r w:rsidRPr="009C663B">
        <w:t xml:space="preserve">but for </w:t>
      </w:r>
      <w:r w:rsidRPr="009C663B">
        <w:rPr>
          <w:i/>
        </w:rPr>
        <w:t>ten days</w:t>
      </w:r>
      <w:r w:rsidRPr="009C663B">
        <w:t xml:space="preserve"> of unmarked time.</w:t>
      </w:r>
    </w:p>
    <w:p w14:paraId="5C7A1F9B" w14:textId="77777777" w:rsidR="009C663B" w:rsidRPr="009C663B" w:rsidRDefault="009C663B" w:rsidP="009C663B">
      <w:pPr>
        <w:pStyle w:val="CSP-ChapterBodyText"/>
      </w:pPr>
    </w:p>
    <w:p w14:paraId="541B64B5" w14:textId="77777777" w:rsidR="009C663B" w:rsidRPr="009C663B" w:rsidRDefault="009C663B" w:rsidP="009C663B">
      <w:pPr>
        <w:pStyle w:val="CSP-ChapterBodyText"/>
      </w:pPr>
      <w:r w:rsidRPr="009C663B">
        <w:t>And because they lingered,</w:t>
      </w:r>
    </w:p>
    <w:p w14:paraId="39F36712" w14:textId="77777777" w:rsidR="009C663B" w:rsidRPr="009C663B" w:rsidRDefault="009C663B" w:rsidP="009C663B">
      <w:pPr>
        <w:pStyle w:val="CSP-ChapterBodyText"/>
      </w:pPr>
      <w:r w:rsidRPr="009C663B">
        <w:t>My Spirit came.</w:t>
      </w:r>
    </w:p>
    <w:p w14:paraId="49C5E5EB" w14:textId="77777777" w:rsidR="009C663B" w:rsidRPr="009C663B" w:rsidRDefault="009C663B" w:rsidP="009C663B">
      <w:pPr>
        <w:pStyle w:val="CSP-ChapterBodyText"/>
      </w:pPr>
    </w:p>
    <w:p w14:paraId="4812540B" w14:textId="77777777" w:rsidR="009C663B" w:rsidRPr="009C663B" w:rsidRDefault="009C663B" w:rsidP="009C663B">
      <w:pPr>
        <w:pStyle w:val="CSP-ChapterBodyText"/>
      </w:pPr>
      <w:r w:rsidRPr="009C663B">
        <w:lastRenderedPageBreak/>
        <w:t>Not to the crowds.</w:t>
      </w:r>
    </w:p>
    <w:p w14:paraId="022F0483" w14:textId="77777777" w:rsidR="009C663B" w:rsidRPr="009C663B" w:rsidRDefault="009C663B" w:rsidP="009C663B">
      <w:pPr>
        <w:pStyle w:val="CSP-ChapterBodyText"/>
      </w:pPr>
      <w:r w:rsidRPr="009C663B">
        <w:t xml:space="preserve">To the </w:t>
      </w:r>
      <w:r w:rsidRPr="009C663B">
        <w:rPr>
          <w:i/>
        </w:rPr>
        <w:t>room of those who stayed.</w:t>
      </w:r>
    </w:p>
    <w:p w14:paraId="60CCD940" w14:textId="77777777" w:rsidR="009C663B" w:rsidRPr="009C663B" w:rsidRDefault="00835DB8" w:rsidP="009C663B">
      <w:pPr>
        <w:pStyle w:val="CSP-ChapterBodyText"/>
      </w:pPr>
      <w:r>
        <w:rPr>
          <w:noProof/>
        </w:rPr>
        <w:pict w14:anchorId="1750E23A">
          <v:rect id="_x0000_i1026" alt="" style="width:468pt;height:.05pt;mso-width-percent:0;mso-height-percent:0;mso-width-percent:0;mso-height-percent:0" o:hralign="center" o:hrstd="t" o:hr="t" fillcolor="#a0a0a0" stroked="f"/>
        </w:pict>
      </w:r>
    </w:p>
    <w:p w14:paraId="2DB746EB" w14:textId="77777777" w:rsidR="009C663B" w:rsidRPr="009C663B" w:rsidRDefault="009C663B" w:rsidP="009C663B">
      <w:pPr>
        <w:pStyle w:val="CSP-ChapterBodyText"/>
      </w:pPr>
      <w:r w:rsidRPr="009C663B">
        <w:rPr>
          <w:b/>
          <w:bCs/>
        </w:rPr>
        <w:t>I remember the shoreline…</w:t>
      </w:r>
    </w:p>
    <w:p w14:paraId="6B28679B" w14:textId="77777777" w:rsidR="009C663B" w:rsidRPr="009C663B" w:rsidRDefault="009C663B" w:rsidP="009C663B">
      <w:pPr>
        <w:pStyle w:val="CSP-ChapterBodyText"/>
      </w:pPr>
      <w:r w:rsidRPr="009C663B">
        <w:t>Peter—once loud, now quiet.</w:t>
      </w:r>
    </w:p>
    <w:p w14:paraId="081B9508" w14:textId="77777777" w:rsidR="009C663B" w:rsidRPr="009C663B" w:rsidRDefault="009C663B" w:rsidP="009C663B">
      <w:pPr>
        <w:pStyle w:val="CSP-ChapterBodyText"/>
      </w:pPr>
      <w:r w:rsidRPr="009C663B">
        <w:t>Once leading, now unsure.</w:t>
      </w:r>
    </w:p>
    <w:p w14:paraId="253100CA" w14:textId="77777777" w:rsidR="009C663B" w:rsidRPr="009C663B" w:rsidRDefault="009C663B" w:rsidP="009C663B">
      <w:pPr>
        <w:pStyle w:val="CSP-ChapterBodyText"/>
      </w:pPr>
      <w:r w:rsidRPr="009C663B">
        <w:t>He came back to the nets… but I met him with fire.</w:t>
      </w:r>
    </w:p>
    <w:p w14:paraId="63F817A7" w14:textId="77777777" w:rsidR="009C663B" w:rsidRPr="009C663B" w:rsidRDefault="009C663B" w:rsidP="009C663B">
      <w:pPr>
        <w:pStyle w:val="CSP-ChapterBodyText"/>
      </w:pPr>
      <w:r w:rsidRPr="009C663B">
        <w:t>Not the fire of judgment—</w:t>
      </w:r>
    </w:p>
    <w:p w14:paraId="3FB04C71" w14:textId="77777777" w:rsidR="009C663B" w:rsidRPr="009C663B" w:rsidRDefault="009C663B" w:rsidP="009C663B">
      <w:pPr>
        <w:pStyle w:val="CSP-ChapterBodyText"/>
      </w:pPr>
      <w:r w:rsidRPr="009C663B">
        <w:t>the fire of breakfast.</w:t>
      </w:r>
    </w:p>
    <w:p w14:paraId="69715EAB" w14:textId="77777777" w:rsidR="009C663B" w:rsidRPr="009C663B" w:rsidRDefault="009C663B" w:rsidP="009C663B">
      <w:pPr>
        <w:pStyle w:val="CSP-ChapterBodyText"/>
      </w:pPr>
    </w:p>
    <w:p w14:paraId="3D49BB3C" w14:textId="77777777" w:rsidR="009C663B" w:rsidRPr="009C663B" w:rsidRDefault="009C663B" w:rsidP="009C663B">
      <w:pPr>
        <w:pStyle w:val="CSP-ChapterBodyText"/>
      </w:pPr>
      <w:r w:rsidRPr="009C663B">
        <w:t>He sat with Me again.</w:t>
      </w:r>
    </w:p>
    <w:p w14:paraId="50A0C2F7" w14:textId="77777777" w:rsidR="009C663B" w:rsidRPr="009C663B" w:rsidRDefault="009C663B" w:rsidP="009C663B">
      <w:pPr>
        <w:pStyle w:val="CSP-ChapterBodyText"/>
      </w:pPr>
      <w:r w:rsidRPr="009C663B">
        <w:t>No stage.</w:t>
      </w:r>
    </w:p>
    <w:p w14:paraId="42645339" w14:textId="77777777" w:rsidR="009C663B" w:rsidRPr="009C663B" w:rsidRDefault="009C663B" w:rsidP="009C663B">
      <w:pPr>
        <w:pStyle w:val="CSP-ChapterBodyText"/>
      </w:pPr>
      <w:r w:rsidRPr="009C663B">
        <w:t>No storm.</w:t>
      </w:r>
    </w:p>
    <w:p w14:paraId="1DD99537" w14:textId="77777777" w:rsidR="009C663B" w:rsidRPr="009C663B" w:rsidRDefault="009C663B" w:rsidP="009C663B">
      <w:pPr>
        <w:pStyle w:val="CSP-ChapterBodyText"/>
      </w:pPr>
      <w:r w:rsidRPr="009C663B">
        <w:t xml:space="preserve">Just </w:t>
      </w:r>
      <w:r w:rsidRPr="009C663B">
        <w:rPr>
          <w:i/>
        </w:rPr>
        <w:t>bread and questions.</w:t>
      </w:r>
    </w:p>
    <w:p w14:paraId="3F3E1AD9" w14:textId="77777777" w:rsidR="009C663B" w:rsidRPr="009C663B" w:rsidRDefault="009C663B" w:rsidP="009C663B">
      <w:pPr>
        <w:pStyle w:val="CSP-ChapterBodyText"/>
      </w:pPr>
    </w:p>
    <w:p w14:paraId="4C98D5B1" w14:textId="77777777" w:rsidR="009C663B" w:rsidRPr="009C663B" w:rsidRDefault="009C663B" w:rsidP="009C663B">
      <w:pPr>
        <w:pStyle w:val="CSP-ChapterBodyText"/>
      </w:pPr>
      <w:r w:rsidRPr="009C663B">
        <w:t>“Do you love Me?”</w:t>
      </w:r>
    </w:p>
    <w:p w14:paraId="1E4ABF7E" w14:textId="77777777" w:rsidR="009C663B" w:rsidRPr="009C663B" w:rsidRDefault="009C663B" w:rsidP="009C663B">
      <w:pPr>
        <w:pStyle w:val="CSP-ChapterBodyText"/>
      </w:pPr>
    </w:p>
    <w:p w14:paraId="34A11699" w14:textId="77777777" w:rsidR="009C663B" w:rsidRPr="009C663B" w:rsidRDefault="009C663B" w:rsidP="009C663B">
      <w:pPr>
        <w:pStyle w:val="CSP-ChapterBodyText"/>
      </w:pPr>
      <w:r w:rsidRPr="009C663B">
        <w:t>He didn’t try to impress Me.</w:t>
      </w:r>
    </w:p>
    <w:p w14:paraId="22ECAC8C" w14:textId="77777777" w:rsidR="009C663B" w:rsidRPr="009C663B" w:rsidRDefault="009C663B" w:rsidP="009C663B">
      <w:pPr>
        <w:pStyle w:val="CSP-ChapterBodyText"/>
      </w:pPr>
      <w:r w:rsidRPr="009C663B">
        <w:t>He just said yes.</w:t>
      </w:r>
    </w:p>
    <w:p w14:paraId="6CA43CD7" w14:textId="77777777" w:rsidR="009C663B" w:rsidRPr="009C663B" w:rsidRDefault="009C663B" w:rsidP="009C663B">
      <w:pPr>
        <w:pStyle w:val="CSP-ChapterBodyText"/>
      </w:pPr>
    </w:p>
    <w:p w14:paraId="73BEF6F8" w14:textId="77777777" w:rsidR="009C663B" w:rsidRPr="009C663B" w:rsidRDefault="009C663B" w:rsidP="009C663B">
      <w:pPr>
        <w:pStyle w:val="CSP-ChapterBodyText"/>
      </w:pPr>
      <w:r w:rsidRPr="009C663B">
        <w:t>And I reinstated him—</w:t>
      </w:r>
    </w:p>
    <w:p w14:paraId="00157378" w14:textId="77777777" w:rsidR="009C663B" w:rsidRPr="009C663B" w:rsidRDefault="009C663B" w:rsidP="009C663B">
      <w:pPr>
        <w:pStyle w:val="CSP-ChapterBodyText"/>
      </w:pPr>
      <w:r w:rsidRPr="009C663B">
        <w:t>not through miracles,</w:t>
      </w:r>
    </w:p>
    <w:p w14:paraId="51FB814F" w14:textId="77777777" w:rsidR="009C663B" w:rsidRPr="009C663B" w:rsidRDefault="009C663B" w:rsidP="009C663B">
      <w:pPr>
        <w:pStyle w:val="CSP-ChapterBodyText"/>
      </w:pPr>
      <w:r w:rsidRPr="009C663B">
        <w:t xml:space="preserve">but through </w:t>
      </w:r>
      <w:r w:rsidRPr="009C663B">
        <w:rPr>
          <w:i/>
        </w:rPr>
        <w:t>presence.</w:t>
      </w:r>
    </w:p>
    <w:p w14:paraId="389C8ED0" w14:textId="77777777" w:rsidR="009C663B" w:rsidRPr="009C663B" w:rsidRDefault="00835DB8" w:rsidP="009C663B">
      <w:pPr>
        <w:pStyle w:val="CSP-ChapterBodyText"/>
      </w:pPr>
      <w:r>
        <w:rPr>
          <w:noProof/>
        </w:rPr>
        <w:pict w14:anchorId="2581FBB4">
          <v:rect id="_x0000_i1025" alt="" style="width:468pt;height:.05pt;mso-width-percent:0;mso-height-percent:0;mso-width-percent:0;mso-height-percent:0" o:hralign="center" o:hrstd="t" o:hr="t" fillcolor="#a0a0a0" stroked="f"/>
        </w:pict>
      </w:r>
    </w:p>
    <w:p w14:paraId="691FA43E" w14:textId="77777777" w:rsidR="009C663B" w:rsidRPr="009C663B" w:rsidRDefault="009C663B" w:rsidP="009C663B">
      <w:pPr>
        <w:pStyle w:val="CSP-ChapterBodyText"/>
      </w:pPr>
      <w:r w:rsidRPr="009C663B">
        <w:lastRenderedPageBreak/>
        <w:t>They were slow to learn,</w:t>
      </w:r>
    </w:p>
    <w:p w14:paraId="7DECC0D3" w14:textId="77777777" w:rsidR="009C663B" w:rsidRPr="009C663B" w:rsidRDefault="009C663B" w:rsidP="009C663B">
      <w:pPr>
        <w:pStyle w:val="CSP-ChapterBodyText"/>
      </w:pPr>
      <w:r w:rsidRPr="009C663B">
        <w:t>but they learned.</w:t>
      </w:r>
    </w:p>
    <w:p w14:paraId="7EAE6AD7" w14:textId="77777777" w:rsidR="009C663B" w:rsidRPr="009C663B" w:rsidRDefault="009C663B" w:rsidP="009C663B">
      <w:pPr>
        <w:pStyle w:val="CSP-ChapterBodyText"/>
      </w:pPr>
    </w:p>
    <w:p w14:paraId="0445B49E" w14:textId="77777777" w:rsidR="009C663B" w:rsidRPr="009C663B" w:rsidRDefault="009C663B" w:rsidP="009C663B">
      <w:pPr>
        <w:pStyle w:val="CSP-ChapterBodyText"/>
      </w:pPr>
      <w:r w:rsidRPr="009C663B">
        <w:t>They went from striving</w:t>
      </w:r>
    </w:p>
    <w:p w14:paraId="012EC447" w14:textId="77777777" w:rsidR="009C663B" w:rsidRPr="009C663B" w:rsidRDefault="009C663B" w:rsidP="009C663B">
      <w:pPr>
        <w:pStyle w:val="CSP-ChapterBodyText"/>
      </w:pPr>
      <w:r w:rsidRPr="009C663B">
        <w:t>to surrender.</w:t>
      </w:r>
    </w:p>
    <w:p w14:paraId="7A2C9814" w14:textId="77777777" w:rsidR="009C663B" w:rsidRPr="009C663B" w:rsidRDefault="009C663B" w:rsidP="009C663B">
      <w:pPr>
        <w:pStyle w:val="CSP-ChapterBodyText"/>
      </w:pPr>
      <w:r w:rsidRPr="009C663B">
        <w:t>From chasing greatness</w:t>
      </w:r>
    </w:p>
    <w:p w14:paraId="1BD331A1" w14:textId="77777777" w:rsidR="009C663B" w:rsidRPr="009C663B" w:rsidRDefault="009C663B" w:rsidP="009C663B">
      <w:pPr>
        <w:pStyle w:val="CSP-ChapterBodyText"/>
      </w:pPr>
      <w:r w:rsidRPr="009C663B">
        <w:t>to carrying glory.</w:t>
      </w:r>
    </w:p>
    <w:p w14:paraId="10239DD2" w14:textId="77777777" w:rsidR="009C663B" w:rsidRPr="009C663B" w:rsidRDefault="009C663B" w:rsidP="009C663B">
      <w:pPr>
        <w:pStyle w:val="CSP-ChapterBodyText"/>
      </w:pPr>
    </w:p>
    <w:p w14:paraId="416A3AD6" w14:textId="77777777" w:rsidR="009C663B" w:rsidRPr="009C663B" w:rsidRDefault="009C663B" w:rsidP="009C663B">
      <w:pPr>
        <w:pStyle w:val="CSP-ChapterBodyText"/>
      </w:pPr>
      <w:r w:rsidRPr="009C663B">
        <w:t>Because Presence changes men.</w:t>
      </w:r>
    </w:p>
    <w:p w14:paraId="235FEA67" w14:textId="77777777" w:rsidR="009C663B" w:rsidRPr="009C663B" w:rsidRDefault="009C663B" w:rsidP="009C663B">
      <w:pPr>
        <w:pStyle w:val="CSP-ChapterBodyText"/>
      </w:pPr>
      <w:r w:rsidRPr="009C663B">
        <w:t xml:space="preserve">It doesn’t use them—it </w:t>
      </w:r>
      <w:r w:rsidRPr="009C663B">
        <w:rPr>
          <w:i/>
        </w:rPr>
        <w:t>transforms</w:t>
      </w:r>
      <w:r w:rsidRPr="009C663B">
        <w:t xml:space="preserve"> them.</w:t>
      </w:r>
    </w:p>
    <w:p w14:paraId="31B02FE9" w14:textId="77777777" w:rsidR="009C663B" w:rsidRPr="009C663B" w:rsidRDefault="009C663B" w:rsidP="009C663B">
      <w:pPr>
        <w:pStyle w:val="CSP-ChapterBodyText"/>
      </w:pPr>
    </w:p>
    <w:p w14:paraId="4F2AC3DA" w14:textId="77777777" w:rsidR="009C663B" w:rsidRPr="009C663B" w:rsidRDefault="009C663B" w:rsidP="009C663B">
      <w:pPr>
        <w:pStyle w:val="CSP-ChapterBodyText"/>
      </w:pPr>
      <w:r w:rsidRPr="009C663B">
        <w:t>And I’m still patient with disciples who struggle to sit.</w:t>
      </w:r>
    </w:p>
    <w:p w14:paraId="36A8639A" w14:textId="77777777" w:rsidR="009C663B" w:rsidRPr="009C663B" w:rsidRDefault="009C663B" w:rsidP="009C663B">
      <w:pPr>
        <w:pStyle w:val="CSP-ChapterBodyText"/>
      </w:pPr>
      <w:r w:rsidRPr="009C663B">
        <w:t>I still wait on rooftops.</w:t>
      </w:r>
    </w:p>
    <w:p w14:paraId="7501E9E0" w14:textId="77777777" w:rsidR="009C663B" w:rsidRPr="009C663B" w:rsidRDefault="009C663B" w:rsidP="009C663B">
      <w:pPr>
        <w:pStyle w:val="CSP-ChapterBodyText"/>
      </w:pPr>
      <w:r w:rsidRPr="009C663B">
        <w:t>I still call fishermen to fires.</w:t>
      </w:r>
    </w:p>
    <w:p w14:paraId="65763BE5" w14:textId="77777777" w:rsidR="009C663B" w:rsidRPr="009C663B" w:rsidRDefault="009C663B" w:rsidP="009C663B">
      <w:pPr>
        <w:pStyle w:val="CSP-ChapterBodyText"/>
      </w:pPr>
      <w:r w:rsidRPr="009C663B">
        <w:t>I still honor the ones who lean,</w:t>
      </w:r>
    </w:p>
    <w:p w14:paraId="03E4B442" w14:textId="77777777" w:rsidR="009C663B" w:rsidRPr="009C663B" w:rsidRDefault="009C663B" w:rsidP="009C663B">
      <w:pPr>
        <w:pStyle w:val="CSP-ChapterBodyText"/>
      </w:pPr>
      <w:r w:rsidRPr="009C663B">
        <w:t>who linger,</w:t>
      </w:r>
    </w:p>
    <w:p w14:paraId="77E40950" w14:textId="77777777" w:rsidR="009C663B" w:rsidRPr="009C663B" w:rsidRDefault="009C663B" w:rsidP="009C663B">
      <w:pPr>
        <w:pStyle w:val="CSP-ChapterBodyText"/>
      </w:pPr>
      <w:r w:rsidRPr="009C663B">
        <w:t xml:space="preserve">who </w:t>
      </w:r>
      <w:r w:rsidRPr="009C663B">
        <w:rPr>
          <w:i/>
        </w:rPr>
        <w:t>listen.</w:t>
      </w:r>
    </w:p>
    <w:p w14:paraId="02462AE4" w14:textId="77777777" w:rsidR="009C663B" w:rsidRPr="009C663B" w:rsidRDefault="009C663B" w:rsidP="009C663B">
      <w:pPr>
        <w:pStyle w:val="CSP-ChapterBodyText"/>
      </w:pPr>
    </w:p>
    <w:p w14:paraId="58E824CC" w14:textId="77777777" w:rsidR="009C663B" w:rsidRPr="009C663B" w:rsidRDefault="009C663B" w:rsidP="009C663B">
      <w:pPr>
        <w:pStyle w:val="CSP-ChapterBodyText"/>
      </w:pPr>
      <w:proofErr w:type="gramStart"/>
      <w:r w:rsidRPr="009C663B">
        <w:t>So</w:t>
      </w:r>
      <w:proofErr w:type="gramEnd"/>
      <w:r w:rsidRPr="009C663B">
        <w:t xml:space="preserve"> if you’ve followed Me in busyness—</w:t>
      </w:r>
    </w:p>
    <w:p w14:paraId="5CD89A40" w14:textId="77777777" w:rsidR="009C663B" w:rsidRPr="009C663B" w:rsidRDefault="009C663B" w:rsidP="009C663B">
      <w:pPr>
        <w:pStyle w:val="CSP-ChapterBodyText"/>
      </w:pPr>
      <w:r w:rsidRPr="009C663B">
        <w:t>come now in stillness.</w:t>
      </w:r>
    </w:p>
    <w:p w14:paraId="7CA2688E" w14:textId="77777777" w:rsidR="009C663B" w:rsidRPr="009C663B" w:rsidRDefault="009C663B" w:rsidP="009C663B">
      <w:pPr>
        <w:pStyle w:val="CSP-ChapterBodyText"/>
      </w:pPr>
    </w:p>
    <w:p w14:paraId="7D921195" w14:textId="77777777" w:rsidR="009C663B" w:rsidRPr="009C663B" w:rsidRDefault="009C663B" w:rsidP="009C663B">
      <w:pPr>
        <w:pStyle w:val="CSP-ChapterBodyText"/>
      </w:pPr>
      <w:r w:rsidRPr="009C663B">
        <w:t>You don’t have to get it right all at once.</w:t>
      </w:r>
    </w:p>
    <w:p w14:paraId="67B98706" w14:textId="77777777" w:rsidR="009C663B" w:rsidRPr="009C663B" w:rsidRDefault="009C663B" w:rsidP="009C663B">
      <w:pPr>
        <w:pStyle w:val="CSP-ChapterBodyText"/>
      </w:pPr>
      <w:r w:rsidRPr="009C663B">
        <w:t xml:space="preserve">But you do have to </w:t>
      </w:r>
      <w:r w:rsidRPr="009C663B">
        <w:rPr>
          <w:i/>
        </w:rPr>
        <w:t>stop.</w:t>
      </w:r>
    </w:p>
    <w:p w14:paraId="537DE1CC" w14:textId="27703AE3" w:rsidR="000E3D9E" w:rsidRDefault="000E3D9E">
      <w:pPr>
        <w:spacing w:after="160" w:line="259" w:lineRule="auto"/>
        <w:rPr>
          <w:iCs/>
        </w:rPr>
      </w:pPr>
      <w:r>
        <w:br w:type="page"/>
      </w:r>
    </w:p>
    <w:p w14:paraId="1F4C292D" w14:textId="454C148B" w:rsidR="009C663B" w:rsidRPr="009C663B" w:rsidRDefault="009C663B" w:rsidP="009C663B">
      <w:pPr>
        <w:pStyle w:val="CSP-ChapterBodyText"/>
      </w:pPr>
      <w:r w:rsidRPr="009C663B">
        <w:lastRenderedPageBreak/>
        <w:t>And I promise—</w:t>
      </w:r>
    </w:p>
    <w:p w14:paraId="47D46390" w14:textId="77777777" w:rsidR="009C663B" w:rsidRPr="009C663B" w:rsidRDefault="009C663B" w:rsidP="009C663B">
      <w:pPr>
        <w:pStyle w:val="CSP-ChapterBodyText"/>
      </w:pPr>
      <w:r w:rsidRPr="009C663B">
        <w:t>if you stay long enough,</w:t>
      </w:r>
    </w:p>
    <w:p w14:paraId="39FC5857" w14:textId="77777777" w:rsidR="009C663B" w:rsidRPr="009C663B" w:rsidRDefault="009C663B" w:rsidP="009C663B">
      <w:pPr>
        <w:pStyle w:val="CSP-ChapterBodyText"/>
      </w:pPr>
      <w:r w:rsidRPr="009C663B">
        <w:t>you’ll never want to leave.</w:t>
      </w:r>
    </w:p>
    <w:p w14:paraId="6163EA95" w14:textId="77777777" w:rsidR="00BF35D8" w:rsidRDefault="009C663B" w:rsidP="00BF35D8">
      <w:pPr>
        <w:pStyle w:val="CSP-ChapterBodyText"/>
        <w:jc w:val="center"/>
        <w:rPr>
          <w:b/>
          <w:bCs/>
        </w:rPr>
      </w:pPr>
      <w:r>
        <w:br w:type="page"/>
      </w:r>
      <w:r w:rsidR="00BF35D8" w:rsidRPr="000E3D9E">
        <w:rPr>
          <w:b/>
          <w:bCs/>
        </w:rPr>
        <w:lastRenderedPageBreak/>
        <w:t>In the stillness…</w:t>
      </w:r>
    </w:p>
    <w:p w14:paraId="512B4672" w14:textId="77777777" w:rsidR="00BF35D8" w:rsidRPr="000E3D9E" w:rsidRDefault="00BF35D8" w:rsidP="00BF35D8">
      <w:pPr>
        <w:pStyle w:val="CSP-ChapterBodyText"/>
        <w:jc w:val="center"/>
        <w:rPr>
          <w:b/>
          <w:bCs/>
        </w:rPr>
      </w:pPr>
    </w:p>
    <w:p w14:paraId="043A67F9" w14:textId="77777777" w:rsidR="00BF35D8" w:rsidRDefault="00BF35D8" w:rsidP="00BF35D8">
      <w:pPr>
        <w:pStyle w:val="CSP-ChapterBodyText"/>
        <w:numPr>
          <w:ilvl w:val="0"/>
          <w:numId w:val="348"/>
        </w:numPr>
      </w:pPr>
      <w:r w:rsidRPr="000E3D9E">
        <w:t xml:space="preserve">Where have you confused following Him with </w:t>
      </w:r>
      <w:r w:rsidRPr="000E3D9E">
        <w:rPr>
          <w:i/>
        </w:rPr>
        <w:t>working for</w:t>
      </w:r>
      <w:r w:rsidRPr="000E3D9E">
        <w:t xml:space="preserve"> Him?</w:t>
      </w:r>
    </w:p>
    <w:p w14:paraId="4FB365CA" w14:textId="77777777" w:rsidR="00BF35D8" w:rsidRDefault="00BF35D8" w:rsidP="00BF35D8">
      <w:pPr>
        <w:pStyle w:val="CSP-ChapterBodyText"/>
        <w:ind w:left="720" w:firstLine="0"/>
      </w:pPr>
    </w:p>
    <w:p w14:paraId="3054E846" w14:textId="77777777" w:rsidR="00BF35D8" w:rsidRPr="000E3D9E" w:rsidRDefault="00BF35D8" w:rsidP="00BF35D8">
      <w:pPr>
        <w:pStyle w:val="CSP-ChapterBodyText"/>
        <w:ind w:left="720" w:firstLine="0"/>
      </w:pPr>
    </w:p>
    <w:p w14:paraId="445FA2DE" w14:textId="77777777" w:rsidR="00BF35D8" w:rsidRDefault="00BF35D8" w:rsidP="00BF35D8">
      <w:pPr>
        <w:pStyle w:val="CSP-ChapterBodyText"/>
        <w:numPr>
          <w:ilvl w:val="0"/>
          <w:numId w:val="348"/>
        </w:numPr>
      </w:pPr>
      <w:r w:rsidRPr="000E3D9E">
        <w:t xml:space="preserve">What have you rushed past that He was </w:t>
      </w:r>
      <w:proofErr w:type="gramStart"/>
      <w:r w:rsidRPr="000E3D9E">
        <w:t>actually inviting</w:t>
      </w:r>
      <w:proofErr w:type="gramEnd"/>
      <w:r w:rsidRPr="000E3D9E">
        <w:t xml:space="preserve"> you to stay in?</w:t>
      </w:r>
    </w:p>
    <w:p w14:paraId="23F7E588" w14:textId="77777777" w:rsidR="00BF35D8" w:rsidRDefault="00BF35D8" w:rsidP="00BF35D8">
      <w:pPr>
        <w:pStyle w:val="CSP-ChapterBodyText"/>
      </w:pPr>
    </w:p>
    <w:p w14:paraId="782D65CC" w14:textId="77777777" w:rsidR="00BF35D8" w:rsidRPr="000E3D9E" w:rsidRDefault="00BF35D8" w:rsidP="00BF35D8">
      <w:pPr>
        <w:pStyle w:val="CSP-ChapterBodyText"/>
      </w:pPr>
    </w:p>
    <w:p w14:paraId="00A749AF" w14:textId="77777777" w:rsidR="00BF35D8" w:rsidRPr="000E3D9E" w:rsidRDefault="00BF35D8" w:rsidP="00BF35D8">
      <w:pPr>
        <w:pStyle w:val="CSP-ChapterBodyText"/>
        <w:numPr>
          <w:ilvl w:val="0"/>
          <w:numId w:val="348"/>
        </w:numPr>
      </w:pPr>
      <w:r w:rsidRPr="000E3D9E">
        <w:t xml:space="preserve">What would it look like for you to stop </w:t>
      </w:r>
      <w:r w:rsidRPr="000E3D9E">
        <w:rPr>
          <w:i/>
        </w:rPr>
        <w:t>doing</w:t>
      </w:r>
      <w:r w:rsidRPr="000E3D9E">
        <w:t xml:space="preserve"> and start </w:t>
      </w:r>
      <w:r w:rsidRPr="000E3D9E">
        <w:rPr>
          <w:i/>
        </w:rPr>
        <w:t>dwelling</w:t>
      </w:r>
      <w:r w:rsidRPr="000E3D9E">
        <w:t>?</w:t>
      </w:r>
    </w:p>
    <w:p w14:paraId="7FFACFAA" w14:textId="2CC27ABE" w:rsidR="00BF35D8" w:rsidRDefault="00BF35D8">
      <w:pPr>
        <w:spacing w:after="160" w:line="259" w:lineRule="auto"/>
      </w:pPr>
      <w:r>
        <w:br w:type="page"/>
      </w:r>
    </w:p>
    <w:p w14:paraId="79C6F9A3" w14:textId="77777777" w:rsidR="009C663B" w:rsidRDefault="009C663B">
      <w:pPr>
        <w:spacing w:after="160" w:line="259" w:lineRule="auto"/>
        <w:rPr>
          <w:iCs/>
        </w:rPr>
      </w:pPr>
    </w:p>
    <w:p w14:paraId="45F983CA" w14:textId="77777777" w:rsidR="009C663B" w:rsidRPr="00C40C47" w:rsidRDefault="009C663B" w:rsidP="009C663B">
      <w:pPr>
        <w:jc w:val="center"/>
        <w:rPr>
          <w:rFonts w:ascii="Garamond" w:hAnsi="Garamond"/>
          <w:iCs/>
          <w:sz w:val="44"/>
          <w:szCs w:val="44"/>
        </w:rPr>
      </w:pPr>
    </w:p>
    <w:p w14:paraId="1041C5CF" w14:textId="77777777" w:rsidR="009C663B" w:rsidRPr="00C40C47" w:rsidRDefault="009C663B" w:rsidP="009C663B">
      <w:pPr>
        <w:jc w:val="center"/>
        <w:rPr>
          <w:rFonts w:ascii="Garamond" w:hAnsi="Garamond"/>
          <w:iCs/>
          <w:sz w:val="44"/>
          <w:szCs w:val="44"/>
        </w:rPr>
      </w:pPr>
    </w:p>
    <w:p w14:paraId="464E5F7B" w14:textId="77777777" w:rsidR="009C663B" w:rsidRPr="00C40C47" w:rsidRDefault="009C663B" w:rsidP="009C663B">
      <w:pPr>
        <w:jc w:val="center"/>
        <w:rPr>
          <w:rFonts w:ascii="Garamond" w:hAnsi="Garamond"/>
          <w:iCs/>
          <w:sz w:val="44"/>
          <w:szCs w:val="44"/>
        </w:rPr>
      </w:pPr>
    </w:p>
    <w:p w14:paraId="47B1BDE3" w14:textId="77777777" w:rsidR="009C663B" w:rsidRPr="00C40C47" w:rsidRDefault="009C663B" w:rsidP="009C663B">
      <w:pPr>
        <w:jc w:val="center"/>
        <w:rPr>
          <w:rFonts w:ascii="Garamond" w:hAnsi="Garamond"/>
          <w:iCs/>
          <w:sz w:val="44"/>
          <w:szCs w:val="44"/>
        </w:rPr>
      </w:pPr>
    </w:p>
    <w:p w14:paraId="08CE7CE4" w14:textId="77777777" w:rsidR="009C663B" w:rsidRPr="00C40C47" w:rsidRDefault="009C663B" w:rsidP="009C663B">
      <w:pPr>
        <w:jc w:val="center"/>
        <w:rPr>
          <w:rFonts w:ascii="Garamond" w:hAnsi="Garamond"/>
          <w:iCs/>
          <w:sz w:val="44"/>
          <w:szCs w:val="44"/>
        </w:rPr>
      </w:pPr>
    </w:p>
    <w:p w14:paraId="7499FEFB" w14:textId="77777777" w:rsidR="009C663B" w:rsidRPr="00C40C47" w:rsidRDefault="009C663B" w:rsidP="009C663B">
      <w:pPr>
        <w:jc w:val="center"/>
        <w:rPr>
          <w:rFonts w:ascii="Garamond" w:hAnsi="Garamond"/>
          <w:iCs/>
          <w:sz w:val="44"/>
          <w:szCs w:val="44"/>
        </w:rPr>
      </w:pPr>
    </w:p>
    <w:p w14:paraId="52D7E050" w14:textId="4C6493AC" w:rsidR="009C663B" w:rsidRPr="0043150D" w:rsidRDefault="009C663B" w:rsidP="009C663B">
      <w:pPr>
        <w:pStyle w:val="CSP-ChapterTitle"/>
        <w:rPr>
          <w:rFonts w:ascii="Garamond" w:hAnsi="Garamond"/>
          <w:b/>
          <w:bCs/>
          <w:iCs w:val="0"/>
        </w:rPr>
      </w:pPr>
      <w:bookmarkStart w:id="11" w:name="_Toc198756982"/>
      <w:r>
        <w:rPr>
          <w:rFonts w:ascii="Garamond" w:hAnsi="Garamond"/>
        </w:rPr>
        <w:t>11 the one who finally stopped</w:t>
      </w:r>
      <w:bookmarkEnd w:id="11"/>
    </w:p>
    <w:p w14:paraId="5A309FE1" w14:textId="77777777" w:rsidR="009C663B" w:rsidRDefault="009C663B" w:rsidP="009C663B">
      <w:pPr>
        <w:pStyle w:val="CSP-ChapterBodyText"/>
      </w:pPr>
    </w:p>
    <w:p w14:paraId="1691869C" w14:textId="0238DADA" w:rsidR="009C663B" w:rsidRPr="009C663B" w:rsidRDefault="009C663B" w:rsidP="009C663B">
      <w:pPr>
        <w:pStyle w:val="CSP-ChapterBodyText"/>
      </w:pPr>
      <w:r w:rsidRPr="009C663B">
        <w:t>You ran.</w:t>
      </w:r>
    </w:p>
    <w:p w14:paraId="67E5C5F8" w14:textId="77777777" w:rsidR="009C663B" w:rsidRPr="009C663B" w:rsidRDefault="009C663B" w:rsidP="009C663B">
      <w:pPr>
        <w:pStyle w:val="CSP-ChapterBodyText"/>
      </w:pPr>
      <w:r w:rsidRPr="009C663B">
        <w:t>Not from Me—</w:t>
      </w:r>
    </w:p>
    <w:p w14:paraId="74E896E1" w14:textId="77777777" w:rsidR="009C663B" w:rsidRPr="009C663B" w:rsidRDefault="009C663B" w:rsidP="009C663B">
      <w:pPr>
        <w:pStyle w:val="CSP-ChapterBodyText"/>
      </w:pPr>
      <w:r w:rsidRPr="009C663B">
        <w:t>but for Me.</w:t>
      </w:r>
    </w:p>
    <w:p w14:paraId="19F12323" w14:textId="77777777" w:rsidR="009C663B" w:rsidRPr="009C663B" w:rsidRDefault="009C663B" w:rsidP="009C663B">
      <w:pPr>
        <w:pStyle w:val="CSP-ChapterBodyText"/>
      </w:pPr>
    </w:p>
    <w:p w14:paraId="52DDB0AF" w14:textId="77777777" w:rsidR="009C663B" w:rsidRPr="009C663B" w:rsidRDefault="009C663B" w:rsidP="009C663B">
      <w:pPr>
        <w:pStyle w:val="CSP-ChapterBodyText"/>
      </w:pPr>
      <w:r w:rsidRPr="009C663B">
        <w:t>You poured out.</w:t>
      </w:r>
    </w:p>
    <w:p w14:paraId="1DD0018B" w14:textId="77777777" w:rsidR="009C663B" w:rsidRPr="009C663B" w:rsidRDefault="009C663B" w:rsidP="009C663B">
      <w:pPr>
        <w:pStyle w:val="CSP-ChapterBodyText"/>
      </w:pPr>
      <w:r w:rsidRPr="009C663B">
        <w:t>You led.</w:t>
      </w:r>
    </w:p>
    <w:p w14:paraId="4FD7EE6A" w14:textId="77777777" w:rsidR="009C663B" w:rsidRPr="009C663B" w:rsidRDefault="009C663B" w:rsidP="009C663B">
      <w:pPr>
        <w:pStyle w:val="CSP-ChapterBodyText"/>
      </w:pPr>
      <w:r w:rsidRPr="009C663B">
        <w:t>You served.</w:t>
      </w:r>
    </w:p>
    <w:p w14:paraId="29E225D6" w14:textId="77777777" w:rsidR="009C663B" w:rsidRPr="009C663B" w:rsidRDefault="009C663B" w:rsidP="009C663B">
      <w:pPr>
        <w:pStyle w:val="CSP-ChapterBodyText"/>
      </w:pPr>
      <w:r w:rsidRPr="009C663B">
        <w:t>You tried so hard to be faithful.</w:t>
      </w:r>
    </w:p>
    <w:p w14:paraId="63D24799" w14:textId="77777777" w:rsidR="009C663B" w:rsidRPr="009C663B" w:rsidRDefault="009C663B" w:rsidP="009C663B">
      <w:pPr>
        <w:pStyle w:val="CSP-ChapterBodyText"/>
      </w:pPr>
      <w:r w:rsidRPr="009C663B">
        <w:t>You thought movement was obedience.</w:t>
      </w:r>
    </w:p>
    <w:p w14:paraId="1511B604" w14:textId="77777777" w:rsidR="009C663B" w:rsidRPr="009C663B" w:rsidRDefault="009C663B" w:rsidP="009C663B">
      <w:pPr>
        <w:pStyle w:val="CSP-ChapterBodyText"/>
      </w:pPr>
      <w:r w:rsidRPr="009C663B">
        <w:t>That if you just did enough, I’d be pleased.</w:t>
      </w:r>
    </w:p>
    <w:p w14:paraId="63806D79" w14:textId="77777777" w:rsidR="009C663B" w:rsidRPr="009C663B" w:rsidRDefault="009C663B" w:rsidP="009C663B">
      <w:pPr>
        <w:pStyle w:val="CSP-ChapterBodyText"/>
      </w:pPr>
    </w:p>
    <w:p w14:paraId="50F4B9BC" w14:textId="77777777" w:rsidR="009C663B" w:rsidRPr="009C663B" w:rsidRDefault="009C663B" w:rsidP="009C663B">
      <w:pPr>
        <w:pStyle w:val="CSP-ChapterBodyText"/>
      </w:pPr>
      <w:r w:rsidRPr="009C663B">
        <w:t xml:space="preserve">But I was never asking for </w:t>
      </w:r>
      <w:r w:rsidRPr="009C663B">
        <w:rPr>
          <w:i/>
        </w:rPr>
        <w:t>more.</w:t>
      </w:r>
    </w:p>
    <w:p w14:paraId="57864806" w14:textId="77777777" w:rsidR="009C663B" w:rsidRPr="009C663B" w:rsidRDefault="009C663B" w:rsidP="009C663B">
      <w:pPr>
        <w:pStyle w:val="CSP-ChapterBodyText"/>
      </w:pPr>
    </w:p>
    <w:p w14:paraId="5585E924" w14:textId="77777777" w:rsidR="009C663B" w:rsidRPr="009C663B" w:rsidRDefault="009C663B" w:rsidP="009C663B">
      <w:pPr>
        <w:pStyle w:val="CSP-ChapterBodyText"/>
      </w:pPr>
      <w:r w:rsidRPr="009C663B">
        <w:t>I was waiting for you to stop.</w:t>
      </w:r>
    </w:p>
    <w:p w14:paraId="0D4DF78D" w14:textId="77777777" w:rsidR="009C663B" w:rsidRPr="009C663B" w:rsidRDefault="009C663B" w:rsidP="009C663B">
      <w:pPr>
        <w:pStyle w:val="CSP-ChapterBodyText"/>
      </w:pPr>
    </w:p>
    <w:p w14:paraId="031E9E2A" w14:textId="77777777" w:rsidR="009C663B" w:rsidRPr="009C663B" w:rsidRDefault="009C663B" w:rsidP="009C663B">
      <w:pPr>
        <w:pStyle w:val="CSP-ChapterBodyText"/>
      </w:pPr>
      <w:r w:rsidRPr="009C663B">
        <w:lastRenderedPageBreak/>
        <w:t>Stop chasing identity in the work.</w:t>
      </w:r>
    </w:p>
    <w:p w14:paraId="48A65EBD" w14:textId="77777777" w:rsidR="009C663B" w:rsidRPr="009C663B" w:rsidRDefault="009C663B" w:rsidP="009C663B">
      <w:pPr>
        <w:pStyle w:val="CSP-ChapterBodyText"/>
      </w:pPr>
      <w:r w:rsidRPr="009C663B">
        <w:t>Stop proving your worth through the ministry.</w:t>
      </w:r>
    </w:p>
    <w:p w14:paraId="318D5C51" w14:textId="77777777" w:rsidR="009C663B" w:rsidRPr="009C663B" w:rsidRDefault="009C663B" w:rsidP="009C663B">
      <w:pPr>
        <w:pStyle w:val="CSP-ChapterBodyText"/>
      </w:pPr>
      <w:r w:rsidRPr="009C663B">
        <w:t>Stop wearing exhaustion like a badge.</w:t>
      </w:r>
    </w:p>
    <w:p w14:paraId="171B703C" w14:textId="77777777" w:rsidR="009C663B" w:rsidRPr="009C663B" w:rsidRDefault="009C663B" w:rsidP="009C663B">
      <w:pPr>
        <w:pStyle w:val="CSP-ChapterBodyText"/>
      </w:pPr>
    </w:p>
    <w:p w14:paraId="12AD7B5A" w14:textId="77777777" w:rsidR="009C663B" w:rsidRPr="009C663B" w:rsidRDefault="009C663B" w:rsidP="009C663B">
      <w:pPr>
        <w:pStyle w:val="CSP-ChapterBodyText"/>
      </w:pPr>
      <w:r w:rsidRPr="009C663B">
        <w:t>And now—</w:t>
      </w:r>
    </w:p>
    <w:p w14:paraId="2461DF19" w14:textId="77777777" w:rsidR="009C663B" w:rsidRPr="009C663B" w:rsidRDefault="009C663B" w:rsidP="009C663B">
      <w:pPr>
        <w:pStyle w:val="CSP-ChapterBodyText"/>
      </w:pPr>
      <w:r w:rsidRPr="009C663B">
        <w:t>you’re here.</w:t>
      </w:r>
    </w:p>
    <w:p w14:paraId="59B88CC9" w14:textId="77777777" w:rsidR="009C663B" w:rsidRPr="009C663B" w:rsidRDefault="009C663B" w:rsidP="009C663B">
      <w:pPr>
        <w:pStyle w:val="CSP-ChapterBodyText"/>
      </w:pPr>
    </w:p>
    <w:p w14:paraId="17FDD888" w14:textId="77777777" w:rsidR="009C663B" w:rsidRPr="009C663B" w:rsidRDefault="009C663B" w:rsidP="009C663B">
      <w:pPr>
        <w:pStyle w:val="CSP-ChapterBodyText"/>
      </w:pPr>
      <w:r w:rsidRPr="009C663B">
        <w:t>Not because you figured it all out,</w:t>
      </w:r>
    </w:p>
    <w:p w14:paraId="0068A743" w14:textId="77777777" w:rsidR="009C663B" w:rsidRPr="009C663B" w:rsidRDefault="009C663B" w:rsidP="009C663B">
      <w:pPr>
        <w:pStyle w:val="CSP-ChapterBodyText"/>
      </w:pPr>
      <w:r w:rsidRPr="009C663B">
        <w:t>but because you finally let go.</w:t>
      </w:r>
    </w:p>
    <w:p w14:paraId="49E55E40" w14:textId="77777777" w:rsidR="009C663B" w:rsidRPr="009C663B" w:rsidRDefault="009C663B" w:rsidP="009C663B">
      <w:pPr>
        <w:pStyle w:val="CSP-ChapterBodyText"/>
      </w:pPr>
    </w:p>
    <w:p w14:paraId="7F5D9DD5" w14:textId="77777777" w:rsidR="009C663B" w:rsidRPr="009C663B" w:rsidRDefault="009C663B" w:rsidP="009C663B">
      <w:pPr>
        <w:pStyle w:val="CSP-ChapterBodyText"/>
      </w:pPr>
      <w:r w:rsidRPr="009C663B">
        <w:t>You put the clipboard down.</w:t>
      </w:r>
    </w:p>
    <w:p w14:paraId="457CE1C6" w14:textId="77777777" w:rsidR="009C663B" w:rsidRPr="009C663B" w:rsidRDefault="009C663B" w:rsidP="009C663B">
      <w:pPr>
        <w:pStyle w:val="CSP-ChapterBodyText"/>
      </w:pPr>
      <w:r w:rsidRPr="009C663B">
        <w:t>You stopped rehearsing the next assignment.</w:t>
      </w:r>
    </w:p>
    <w:p w14:paraId="62EE4A42" w14:textId="77777777" w:rsidR="009C663B" w:rsidRPr="009C663B" w:rsidRDefault="009C663B" w:rsidP="009C663B">
      <w:pPr>
        <w:pStyle w:val="CSP-ChapterBodyText"/>
      </w:pPr>
      <w:r w:rsidRPr="009C663B">
        <w:t>You turned down the volume.</w:t>
      </w:r>
    </w:p>
    <w:p w14:paraId="6AA3C44E" w14:textId="77777777" w:rsidR="009C663B" w:rsidRPr="009C663B" w:rsidRDefault="009C663B" w:rsidP="009C663B">
      <w:pPr>
        <w:pStyle w:val="CSP-ChapterBodyText"/>
      </w:pPr>
      <w:r w:rsidRPr="009C663B">
        <w:t xml:space="preserve">You </w:t>
      </w:r>
      <w:r w:rsidRPr="009C663B">
        <w:rPr>
          <w:i/>
        </w:rPr>
        <w:t>sat still.</w:t>
      </w:r>
    </w:p>
    <w:p w14:paraId="27AEC79E" w14:textId="77777777" w:rsidR="009C663B" w:rsidRPr="009C663B" w:rsidRDefault="009C663B" w:rsidP="009C663B">
      <w:pPr>
        <w:pStyle w:val="CSP-ChapterBodyText"/>
      </w:pPr>
    </w:p>
    <w:p w14:paraId="772CC5B9" w14:textId="77777777" w:rsidR="009C663B" w:rsidRPr="009C663B" w:rsidRDefault="009C663B" w:rsidP="009C663B">
      <w:pPr>
        <w:pStyle w:val="CSP-ChapterBodyText"/>
      </w:pPr>
      <w:r w:rsidRPr="009C663B">
        <w:t>And I—wept.</w:t>
      </w:r>
    </w:p>
    <w:p w14:paraId="0BAA356F" w14:textId="77777777" w:rsidR="009C663B" w:rsidRPr="009C663B" w:rsidRDefault="009C663B" w:rsidP="009C663B">
      <w:pPr>
        <w:pStyle w:val="CSP-ChapterBodyText"/>
      </w:pPr>
    </w:p>
    <w:p w14:paraId="1BD0941B" w14:textId="77777777" w:rsidR="009C663B" w:rsidRPr="009C663B" w:rsidRDefault="009C663B" w:rsidP="009C663B">
      <w:pPr>
        <w:pStyle w:val="CSP-ChapterBodyText"/>
      </w:pPr>
      <w:r w:rsidRPr="009C663B">
        <w:t>Because this—</w:t>
      </w:r>
    </w:p>
    <w:p w14:paraId="2BCE8CCD" w14:textId="77777777" w:rsidR="009C663B" w:rsidRPr="009C663B" w:rsidRDefault="009C663B" w:rsidP="009C663B">
      <w:pPr>
        <w:pStyle w:val="CSP-ChapterBodyText"/>
      </w:pPr>
      <w:r w:rsidRPr="009C663B">
        <w:rPr>
          <w:i/>
        </w:rPr>
        <w:t>you, here, with Me</w:t>
      </w:r>
      <w:r w:rsidRPr="009C663B">
        <w:t>—</w:t>
      </w:r>
    </w:p>
    <w:p w14:paraId="2DFC68C5" w14:textId="77777777" w:rsidR="009C663B" w:rsidRPr="009C663B" w:rsidRDefault="009C663B" w:rsidP="009C663B">
      <w:pPr>
        <w:pStyle w:val="CSP-ChapterBodyText"/>
      </w:pPr>
      <w:r w:rsidRPr="009C663B">
        <w:t>is the moment I’ve been waiting for.</w:t>
      </w:r>
    </w:p>
    <w:p w14:paraId="474C0E4E" w14:textId="77777777" w:rsidR="009C663B" w:rsidRPr="009C663B" w:rsidRDefault="009C663B" w:rsidP="009C663B">
      <w:pPr>
        <w:pStyle w:val="CSP-ChapterBodyText"/>
      </w:pPr>
    </w:p>
    <w:p w14:paraId="4BCD9DC7" w14:textId="77777777" w:rsidR="009C663B" w:rsidRPr="009C663B" w:rsidRDefault="009C663B" w:rsidP="009C663B">
      <w:pPr>
        <w:pStyle w:val="CSP-ChapterBodyText"/>
      </w:pPr>
      <w:r w:rsidRPr="009C663B">
        <w:t>You thought you needed to bring Me something.</w:t>
      </w:r>
    </w:p>
    <w:p w14:paraId="2A2AB429" w14:textId="77777777" w:rsidR="009C663B" w:rsidRPr="009C663B" w:rsidRDefault="009C663B" w:rsidP="009C663B">
      <w:pPr>
        <w:pStyle w:val="CSP-ChapterBodyText"/>
      </w:pPr>
      <w:r w:rsidRPr="009C663B">
        <w:t xml:space="preserve">But </w:t>
      </w:r>
      <w:r w:rsidRPr="009C663B">
        <w:rPr>
          <w:i/>
        </w:rPr>
        <w:t>you</w:t>
      </w:r>
      <w:r w:rsidRPr="009C663B">
        <w:t xml:space="preserve"> were the offering.</w:t>
      </w:r>
    </w:p>
    <w:p w14:paraId="434E4CB4" w14:textId="77777777" w:rsidR="009C663B" w:rsidRPr="009C663B" w:rsidRDefault="009C663B" w:rsidP="009C663B">
      <w:pPr>
        <w:pStyle w:val="CSP-ChapterBodyText"/>
      </w:pPr>
    </w:p>
    <w:p w14:paraId="2DE17DFE" w14:textId="77777777" w:rsidR="009C663B" w:rsidRPr="009C663B" w:rsidRDefault="009C663B" w:rsidP="009C663B">
      <w:pPr>
        <w:pStyle w:val="CSP-ChapterBodyText"/>
      </w:pPr>
      <w:r w:rsidRPr="009C663B">
        <w:lastRenderedPageBreak/>
        <w:t xml:space="preserve">Not </w:t>
      </w:r>
      <w:proofErr w:type="gramStart"/>
      <w:r w:rsidRPr="009C663B">
        <w:t>your</w:t>
      </w:r>
      <w:proofErr w:type="gramEnd"/>
      <w:r w:rsidRPr="009C663B">
        <w:t xml:space="preserve"> gifting.</w:t>
      </w:r>
    </w:p>
    <w:p w14:paraId="3EAB42A1" w14:textId="77777777" w:rsidR="009C663B" w:rsidRPr="009C663B" w:rsidRDefault="009C663B" w:rsidP="009C663B">
      <w:pPr>
        <w:pStyle w:val="CSP-ChapterBodyText"/>
      </w:pPr>
      <w:r w:rsidRPr="009C663B">
        <w:t>Not your wisdom.</w:t>
      </w:r>
    </w:p>
    <w:p w14:paraId="4B27EDA9" w14:textId="77777777" w:rsidR="009C663B" w:rsidRPr="009C663B" w:rsidRDefault="009C663B" w:rsidP="009C663B">
      <w:pPr>
        <w:pStyle w:val="CSP-ChapterBodyText"/>
      </w:pPr>
      <w:r w:rsidRPr="009C663B">
        <w:t>Not your strategy.</w:t>
      </w:r>
    </w:p>
    <w:p w14:paraId="55D537B2" w14:textId="77777777" w:rsidR="009C663B" w:rsidRPr="009C663B" w:rsidRDefault="009C663B" w:rsidP="009C663B">
      <w:pPr>
        <w:pStyle w:val="CSP-ChapterBodyText"/>
      </w:pPr>
    </w:p>
    <w:p w14:paraId="6FC6968E" w14:textId="77777777" w:rsidR="009C663B" w:rsidRPr="009C663B" w:rsidRDefault="009C663B" w:rsidP="009C663B">
      <w:pPr>
        <w:pStyle w:val="CSP-ChapterBodyText"/>
      </w:pPr>
      <w:r w:rsidRPr="009C663B">
        <w:t xml:space="preserve">Just your </w:t>
      </w:r>
      <w:r w:rsidRPr="009C663B">
        <w:rPr>
          <w:b/>
          <w:bCs/>
        </w:rPr>
        <w:t>presence</w:t>
      </w:r>
      <w:r w:rsidRPr="009C663B">
        <w:t xml:space="preserve"> in </w:t>
      </w:r>
      <w:r w:rsidRPr="009C663B">
        <w:rPr>
          <w:i/>
        </w:rPr>
        <w:t>Mine.</w:t>
      </w:r>
    </w:p>
    <w:p w14:paraId="308ABF32" w14:textId="77777777" w:rsidR="009C663B" w:rsidRPr="009C663B" w:rsidRDefault="009C663B" w:rsidP="009C663B">
      <w:pPr>
        <w:pStyle w:val="CSP-ChapterBodyText"/>
      </w:pPr>
    </w:p>
    <w:p w14:paraId="55D5B382" w14:textId="77777777" w:rsidR="009C663B" w:rsidRPr="009C663B" w:rsidRDefault="009C663B" w:rsidP="009C663B">
      <w:pPr>
        <w:pStyle w:val="CSP-ChapterBodyText"/>
      </w:pPr>
      <w:r w:rsidRPr="009C663B">
        <w:t>I never needed your platform.</w:t>
      </w:r>
    </w:p>
    <w:p w14:paraId="025473F9" w14:textId="77777777" w:rsidR="009C663B" w:rsidRPr="009C663B" w:rsidRDefault="009C663B" w:rsidP="009C663B">
      <w:pPr>
        <w:pStyle w:val="CSP-ChapterBodyText"/>
      </w:pPr>
      <w:r w:rsidRPr="009C663B">
        <w:t>I longed for your attention.</w:t>
      </w:r>
    </w:p>
    <w:p w14:paraId="7CF1C097" w14:textId="77777777" w:rsidR="009C663B" w:rsidRPr="009C663B" w:rsidRDefault="009C663B" w:rsidP="009C663B">
      <w:pPr>
        <w:pStyle w:val="CSP-ChapterBodyText"/>
      </w:pPr>
      <w:r w:rsidRPr="009C663B">
        <w:t>I never asked for your perfection.</w:t>
      </w:r>
    </w:p>
    <w:p w14:paraId="61765658" w14:textId="77777777" w:rsidR="009C663B" w:rsidRPr="009C663B" w:rsidRDefault="009C663B" w:rsidP="009C663B">
      <w:pPr>
        <w:pStyle w:val="CSP-ChapterBodyText"/>
      </w:pPr>
      <w:r w:rsidRPr="009C663B">
        <w:t>I waited for your stillness.</w:t>
      </w:r>
    </w:p>
    <w:p w14:paraId="13DB578C" w14:textId="77777777" w:rsidR="009C663B" w:rsidRPr="009C663B" w:rsidRDefault="009C663B" w:rsidP="009C663B">
      <w:pPr>
        <w:pStyle w:val="CSP-ChapterBodyText"/>
      </w:pPr>
    </w:p>
    <w:p w14:paraId="60BA46B6" w14:textId="77777777" w:rsidR="009C663B" w:rsidRPr="009C663B" w:rsidRDefault="009C663B" w:rsidP="009C663B">
      <w:pPr>
        <w:pStyle w:val="CSP-ChapterBodyText"/>
      </w:pPr>
      <w:r w:rsidRPr="009C663B">
        <w:t>And now, Heaven is silent.</w:t>
      </w:r>
    </w:p>
    <w:p w14:paraId="65379E70" w14:textId="77777777" w:rsidR="009C663B" w:rsidRPr="009C663B" w:rsidRDefault="009C663B" w:rsidP="009C663B">
      <w:pPr>
        <w:pStyle w:val="CSP-ChapterBodyText"/>
      </w:pPr>
    </w:p>
    <w:p w14:paraId="21C6253A" w14:textId="77777777" w:rsidR="009C663B" w:rsidRPr="009C663B" w:rsidRDefault="009C663B" w:rsidP="009C663B">
      <w:pPr>
        <w:pStyle w:val="CSP-ChapterBodyText"/>
      </w:pPr>
      <w:r w:rsidRPr="009C663B">
        <w:t>The angels are watching.</w:t>
      </w:r>
    </w:p>
    <w:p w14:paraId="498EE32F" w14:textId="77777777" w:rsidR="009C663B" w:rsidRPr="009C663B" w:rsidRDefault="009C663B" w:rsidP="009C663B">
      <w:pPr>
        <w:pStyle w:val="CSP-ChapterBodyText"/>
      </w:pPr>
      <w:r w:rsidRPr="009C663B">
        <w:t>Not because of your title—</w:t>
      </w:r>
    </w:p>
    <w:p w14:paraId="09AE55FF" w14:textId="77777777" w:rsidR="009C663B" w:rsidRPr="009C663B" w:rsidRDefault="009C663B" w:rsidP="009C663B">
      <w:pPr>
        <w:pStyle w:val="CSP-ChapterBodyText"/>
      </w:pPr>
      <w:r w:rsidRPr="009C663B">
        <w:t xml:space="preserve">but because of your </w:t>
      </w:r>
      <w:r w:rsidRPr="009C663B">
        <w:rPr>
          <w:i/>
        </w:rPr>
        <w:t>yes.</w:t>
      </w:r>
    </w:p>
    <w:p w14:paraId="0025DBE7" w14:textId="77777777" w:rsidR="009C663B" w:rsidRPr="009C663B" w:rsidRDefault="009C663B" w:rsidP="009C663B">
      <w:pPr>
        <w:pStyle w:val="CSP-ChapterBodyText"/>
      </w:pPr>
    </w:p>
    <w:p w14:paraId="4771CC3D" w14:textId="77777777" w:rsidR="009C663B" w:rsidRPr="009C663B" w:rsidRDefault="009C663B" w:rsidP="009C663B">
      <w:pPr>
        <w:pStyle w:val="CSP-ChapterBodyText"/>
      </w:pPr>
      <w:proofErr w:type="gramStart"/>
      <w:r w:rsidRPr="009C663B">
        <w:t>Yes</w:t>
      </w:r>
      <w:proofErr w:type="gramEnd"/>
      <w:r w:rsidRPr="009C663B">
        <w:t xml:space="preserve"> to stopping.</w:t>
      </w:r>
    </w:p>
    <w:p w14:paraId="73B51727" w14:textId="77777777" w:rsidR="009C663B" w:rsidRPr="009C663B" w:rsidRDefault="009C663B" w:rsidP="009C663B">
      <w:pPr>
        <w:pStyle w:val="CSP-ChapterBodyText"/>
      </w:pPr>
      <w:proofErr w:type="gramStart"/>
      <w:r w:rsidRPr="009C663B">
        <w:t>Yes</w:t>
      </w:r>
      <w:proofErr w:type="gramEnd"/>
      <w:r w:rsidRPr="009C663B">
        <w:t xml:space="preserve"> to unlearning the addiction to usefulness.</w:t>
      </w:r>
    </w:p>
    <w:p w14:paraId="054616FA" w14:textId="77777777" w:rsidR="009C663B" w:rsidRPr="009C663B" w:rsidRDefault="009C663B" w:rsidP="009C663B">
      <w:pPr>
        <w:pStyle w:val="CSP-ChapterBodyText"/>
      </w:pPr>
      <w:proofErr w:type="gramStart"/>
      <w:r w:rsidRPr="009C663B">
        <w:t>Yes</w:t>
      </w:r>
      <w:proofErr w:type="gramEnd"/>
      <w:r w:rsidRPr="009C663B">
        <w:t xml:space="preserve"> to believing that I want you,</w:t>
      </w:r>
    </w:p>
    <w:p w14:paraId="6CEC2632" w14:textId="77777777" w:rsidR="009C663B" w:rsidRPr="009C663B" w:rsidRDefault="009C663B" w:rsidP="009C663B">
      <w:pPr>
        <w:pStyle w:val="CSP-ChapterBodyText"/>
      </w:pPr>
      <w:r w:rsidRPr="009C663B">
        <w:t>even if you never do another thing in My name.</w:t>
      </w:r>
    </w:p>
    <w:p w14:paraId="3A8240E7" w14:textId="77777777" w:rsidR="009C663B" w:rsidRPr="009C663B" w:rsidRDefault="009C663B" w:rsidP="009C663B">
      <w:pPr>
        <w:pStyle w:val="CSP-ChapterBodyText"/>
      </w:pPr>
    </w:p>
    <w:p w14:paraId="3200B79C" w14:textId="77777777" w:rsidR="009C663B" w:rsidRPr="009C663B" w:rsidRDefault="009C663B" w:rsidP="009C663B">
      <w:pPr>
        <w:pStyle w:val="CSP-ChapterBodyText"/>
      </w:pPr>
      <w:r w:rsidRPr="009C663B">
        <w:t>Do you feel that?</w:t>
      </w:r>
    </w:p>
    <w:p w14:paraId="60909F68" w14:textId="77777777" w:rsidR="009C663B" w:rsidRPr="009C663B" w:rsidRDefault="009C663B" w:rsidP="009C663B">
      <w:pPr>
        <w:pStyle w:val="CSP-ChapterBodyText"/>
      </w:pPr>
    </w:p>
    <w:p w14:paraId="27403A6A" w14:textId="77777777" w:rsidR="009C663B" w:rsidRPr="009C663B" w:rsidRDefault="009C663B" w:rsidP="009C663B">
      <w:pPr>
        <w:pStyle w:val="CSP-ChapterBodyText"/>
      </w:pPr>
      <w:r w:rsidRPr="009C663B">
        <w:lastRenderedPageBreak/>
        <w:t>The ache leaving.</w:t>
      </w:r>
    </w:p>
    <w:p w14:paraId="660DC1FB" w14:textId="77777777" w:rsidR="009C663B" w:rsidRPr="009C663B" w:rsidRDefault="009C663B" w:rsidP="009C663B">
      <w:pPr>
        <w:pStyle w:val="CSP-ChapterBodyText"/>
      </w:pPr>
      <w:r w:rsidRPr="009C663B">
        <w:t xml:space="preserve">The </w:t>
      </w:r>
      <w:proofErr w:type="gramStart"/>
      <w:r w:rsidRPr="009C663B">
        <w:t>weight lifting</w:t>
      </w:r>
      <w:proofErr w:type="gramEnd"/>
      <w:r w:rsidRPr="009C663B">
        <w:t>.</w:t>
      </w:r>
    </w:p>
    <w:p w14:paraId="38D7B358" w14:textId="77777777" w:rsidR="009C663B" w:rsidRPr="009C663B" w:rsidRDefault="009C663B" w:rsidP="009C663B">
      <w:pPr>
        <w:pStyle w:val="CSP-ChapterBodyText"/>
      </w:pPr>
      <w:r w:rsidRPr="009C663B">
        <w:t>The breath returning.</w:t>
      </w:r>
    </w:p>
    <w:p w14:paraId="460805CB" w14:textId="77777777" w:rsidR="009C663B" w:rsidRPr="009C663B" w:rsidRDefault="009C663B" w:rsidP="009C663B">
      <w:pPr>
        <w:pStyle w:val="CSP-ChapterBodyText"/>
      </w:pPr>
    </w:p>
    <w:p w14:paraId="3CD319E2" w14:textId="77777777" w:rsidR="009C663B" w:rsidRPr="009C663B" w:rsidRDefault="009C663B" w:rsidP="009C663B">
      <w:pPr>
        <w:pStyle w:val="CSP-ChapterBodyText"/>
      </w:pPr>
      <w:r w:rsidRPr="009C663B">
        <w:t>You don’t need to rise just yet.</w:t>
      </w:r>
    </w:p>
    <w:p w14:paraId="0994C47A" w14:textId="77777777" w:rsidR="009C663B" w:rsidRPr="009C663B" w:rsidRDefault="009C663B" w:rsidP="009C663B">
      <w:pPr>
        <w:pStyle w:val="CSP-ChapterBodyText"/>
      </w:pPr>
      <w:r w:rsidRPr="009C663B">
        <w:t>Let the ground hold you.</w:t>
      </w:r>
    </w:p>
    <w:p w14:paraId="2B4239D7" w14:textId="77777777" w:rsidR="009C663B" w:rsidRPr="009C663B" w:rsidRDefault="009C663B" w:rsidP="009C663B">
      <w:pPr>
        <w:pStyle w:val="CSP-ChapterBodyText"/>
      </w:pPr>
      <w:r w:rsidRPr="009C663B">
        <w:t xml:space="preserve">Let My nearness </w:t>
      </w:r>
      <w:proofErr w:type="gramStart"/>
      <w:r w:rsidRPr="009C663B">
        <w:t>wrap</w:t>
      </w:r>
      <w:proofErr w:type="gramEnd"/>
      <w:r w:rsidRPr="009C663B">
        <w:t xml:space="preserve"> around you like warmth.</w:t>
      </w:r>
    </w:p>
    <w:p w14:paraId="26B1A574" w14:textId="77777777" w:rsidR="009C663B" w:rsidRPr="009C663B" w:rsidRDefault="009C663B" w:rsidP="009C663B">
      <w:pPr>
        <w:pStyle w:val="CSP-ChapterBodyText"/>
      </w:pPr>
    </w:p>
    <w:p w14:paraId="08251D66" w14:textId="77777777" w:rsidR="009C663B" w:rsidRPr="009C663B" w:rsidRDefault="009C663B" w:rsidP="009C663B">
      <w:pPr>
        <w:pStyle w:val="CSP-ChapterBodyText"/>
      </w:pPr>
      <w:r w:rsidRPr="009C663B">
        <w:t>Because this is the altar I was after all along.</w:t>
      </w:r>
    </w:p>
    <w:p w14:paraId="12E585C2" w14:textId="77777777" w:rsidR="009C663B" w:rsidRPr="009C663B" w:rsidRDefault="009C663B" w:rsidP="009C663B">
      <w:pPr>
        <w:pStyle w:val="CSP-ChapterBodyText"/>
      </w:pPr>
    </w:p>
    <w:p w14:paraId="0A4923B2" w14:textId="77777777" w:rsidR="009C663B" w:rsidRPr="009C663B" w:rsidRDefault="009C663B" w:rsidP="009C663B">
      <w:pPr>
        <w:pStyle w:val="CSP-ChapterBodyText"/>
      </w:pPr>
      <w:r w:rsidRPr="009C663B">
        <w:t>Not built with stone—</w:t>
      </w:r>
    </w:p>
    <w:p w14:paraId="32EB0A54" w14:textId="77777777" w:rsidR="009C663B" w:rsidRPr="009C663B" w:rsidRDefault="009C663B" w:rsidP="009C663B">
      <w:pPr>
        <w:pStyle w:val="CSP-ChapterBodyText"/>
      </w:pPr>
      <w:r w:rsidRPr="009C663B">
        <w:t>but with surrender.</w:t>
      </w:r>
    </w:p>
    <w:p w14:paraId="7DF807DC" w14:textId="77777777" w:rsidR="009C663B" w:rsidRPr="009C663B" w:rsidRDefault="009C663B" w:rsidP="009C663B">
      <w:pPr>
        <w:pStyle w:val="CSP-ChapterBodyText"/>
      </w:pPr>
    </w:p>
    <w:p w14:paraId="2F5290D6" w14:textId="77777777" w:rsidR="009C663B" w:rsidRPr="009C663B" w:rsidRDefault="009C663B" w:rsidP="009C663B">
      <w:pPr>
        <w:pStyle w:val="CSP-ChapterBodyText"/>
      </w:pPr>
      <w:r w:rsidRPr="009C663B">
        <w:t>You, the one who finally stopped…</w:t>
      </w:r>
    </w:p>
    <w:p w14:paraId="0D8B3CA2" w14:textId="77777777" w:rsidR="009C663B" w:rsidRPr="009C663B" w:rsidRDefault="009C663B" w:rsidP="009C663B">
      <w:pPr>
        <w:pStyle w:val="CSP-ChapterBodyText"/>
      </w:pPr>
    </w:p>
    <w:p w14:paraId="31A1D2FE" w14:textId="77777777" w:rsidR="009C663B" w:rsidRPr="009C663B" w:rsidRDefault="009C663B" w:rsidP="009C663B">
      <w:pPr>
        <w:pStyle w:val="CSP-ChapterBodyText"/>
      </w:pPr>
      <w:r w:rsidRPr="009C663B">
        <w:t>Have found what the hurried never will.</w:t>
      </w:r>
    </w:p>
    <w:p w14:paraId="28282055" w14:textId="77777777" w:rsidR="009C663B" w:rsidRPr="009C663B" w:rsidRDefault="009C663B" w:rsidP="009C663B">
      <w:pPr>
        <w:pStyle w:val="CSP-ChapterBodyText"/>
      </w:pPr>
    </w:p>
    <w:p w14:paraId="266D305A" w14:textId="77777777" w:rsidR="009C663B" w:rsidRPr="009C663B" w:rsidRDefault="009C663B" w:rsidP="009C663B">
      <w:pPr>
        <w:pStyle w:val="CSP-ChapterBodyText"/>
      </w:pPr>
      <w:r w:rsidRPr="009C663B">
        <w:t>And I am here.</w:t>
      </w:r>
    </w:p>
    <w:p w14:paraId="45E4AD82" w14:textId="77777777" w:rsidR="009C663B" w:rsidRPr="009C663B" w:rsidRDefault="009C663B" w:rsidP="009C663B">
      <w:pPr>
        <w:pStyle w:val="CSP-ChapterBodyText"/>
      </w:pPr>
      <w:r w:rsidRPr="009C663B">
        <w:t>Not to give you your next mission.</w:t>
      </w:r>
    </w:p>
    <w:p w14:paraId="70E132A2" w14:textId="77777777" w:rsidR="009C663B" w:rsidRPr="009C663B" w:rsidRDefault="009C663B" w:rsidP="009C663B">
      <w:pPr>
        <w:pStyle w:val="CSP-ChapterBodyText"/>
      </w:pPr>
      <w:r w:rsidRPr="009C663B">
        <w:t xml:space="preserve">But to give you </w:t>
      </w:r>
      <w:r w:rsidRPr="009C663B">
        <w:rPr>
          <w:i/>
        </w:rPr>
        <w:t>Me.</w:t>
      </w:r>
    </w:p>
    <w:p w14:paraId="0A606BF6" w14:textId="77777777" w:rsidR="009C663B" w:rsidRPr="009C663B" w:rsidRDefault="009C663B" w:rsidP="009C663B">
      <w:pPr>
        <w:pStyle w:val="CSP-ChapterBodyText"/>
      </w:pPr>
    </w:p>
    <w:p w14:paraId="301A80A1" w14:textId="77777777" w:rsidR="009C663B" w:rsidRPr="009C663B" w:rsidRDefault="009C663B" w:rsidP="009C663B">
      <w:pPr>
        <w:pStyle w:val="CSP-ChapterBodyText"/>
      </w:pPr>
      <w:r w:rsidRPr="009C663B">
        <w:t>Stay.</w:t>
      </w:r>
    </w:p>
    <w:p w14:paraId="3EEF2EBB" w14:textId="3BEB9F65" w:rsidR="00BF35D8" w:rsidRDefault="00BF35D8">
      <w:pPr>
        <w:spacing w:after="160" w:line="259" w:lineRule="auto"/>
        <w:rPr>
          <w:iCs/>
        </w:rPr>
      </w:pPr>
      <w:r>
        <w:rPr>
          <w:iCs/>
        </w:rPr>
        <w:br w:type="page"/>
      </w:r>
    </w:p>
    <w:p w14:paraId="1331758E" w14:textId="77777777" w:rsidR="00BF35D8" w:rsidRDefault="00BF35D8" w:rsidP="00BF35D8">
      <w:pPr>
        <w:pStyle w:val="CSP-ChapterBodyText"/>
        <w:jc w:val="center"/>
        <w:rPr>
          <w:b/>
          <w:bCs/>
        </w:rPr>
      </w:pPr>
      <w:r w:rsidRPr="00BF35D8">
        <w:rPr>
          <w:b/>
          <w:bCs/>
        </w:rPr>
        <w:lastRenderedPageBreak/>
        <w:t>In the stillness…</w:t>
      </w:r>
    </w:p>
    <w:p w14:paraId="04CE9080" w14:textId="77777777" w:rsidR="00BF35D8" w:rsidRPr="00BF35D8" w:rsidRDefault="00BF35D8" w:rsidP="00BF35D8">
      <w:pPr>
        <w:pStyle w:val="CSP-ChapterBodyText"/>
        <w:jc w:val="center"/>
        <w:rPr>
          <w:b/>
          <w:bCs/>
        </w:rPr>
      </w:pPr>
    </w:p>
    <w:p w14:paraId="6B778C78" w14:textId="77777777" w:rsidR="00BF35D8" w:rsidRDefault="00BF35D8" w:rsidP="00BF35D8">
      <w:pPr>
        <w:pStyle w:val="CSP-ChapterBodyText"/>
        <w:numPr>
          <w:ilvl w:val="0"/>
          <w:numId w:val="349"/>
        </w:numPr>
      </w:pPr>
      <w:r w:rsidRPr="00BF35D8">
        <w:t>What finally brought you to the end of striving?</w:t>
      </w:r>
    </w:p>
    <w:p w14:paraId="6855ADDC" w14:textId="77777777" w:rsidR="00BF35D8" w:rsidRDefault="00BF35D8" w:rsidP="00BF35D8">
      <w:pPr>
        <w:pStyle w:val="CSP-ChapterBodyText"/>
        <w:ind w:left="720" w:firstLine="0"/>
      </w:pPr>
    </w:p>
    <w:p w14:paraId="0A900173" w14:textId="77777777" w:rsidR="00BF35D8" w:rsidRPr="00BF35D8" w:rsidRDefault="00BF35D8" w:rsidP="00BF35D8">
      <w:pPr>
        <w:pStyle w:val="CSP-ChapterBodyText"/>
        <w:ind w:left="720" w:firstLine="0"/>
      </w:pPr>
    </w:p>
    <w:p w14:paraId="6454D587" w14:textId="77777777" w:rsidR="00BF35D8" w:rsidRDefault="00BF35D8" w:rsidP="00BF35D8">
      <w:pPr>
        <w:pStyle w:val="CSP-ChapterBodyText"/>
        <w:numPr>
          <w:ilvl w:val="0"/>
          <w:numId w:val="349"/>
        </w:numPr>
      </w:pPr>
      <w:r w:rsidRPr="00BF35D8">
        <w:t>Where do you still feel the pressure to prove your worth?</w:t>
      </w:r>
    </w:p>
    <w:p w14:paraId="427D3CEE" w14:textId="77777777" w:rsidR="00BF35D8" w:rsidRDefault="00BF35D8" w:rsidP="00BF35D8">
      <w:pPr>
        <w:pStyle w:val="CSP-ChapterBodyText"/>
      </w:pPr>
    </w:p>
    <w:p w14:paraId="1D4F4761" w14:textId="77777777" w:rsidR="00BF35D8" w:rsidRPr="00BF35D8" w:rsidRDefault="00BF35D8" w:rsidP="00BF35D8">
      <w:pPr>
        <w:pStyle w:val="CSP-ChapterBodyText"/>
      </w:pPr>
    </w:p>
    <w:p w14:paraId="25908AB7" w14:textId="77777777" w:rsidR="00BF35D8" w:rsidRPr="00BF35D8" w:rsidRDefault="00BF35D8" w:rsidP="00BF35D8">
      <w:pPr>
        <w:pStyle w:val="CSP-ChapterBodyText"/>
        <w:numPr>
          <w:ilvl w:val="0"/>
          <w:numId w:val="349"/>
        </w:numPr>
      </w:pPr>
      <w:r w:rsidRPr="00BF35D8">
        <w:t xml:space="preserve">What would change if you truly believed that sitting with Him is </w:t>
      </w:r>
      <w:r w:rsidRPr="00BF35D8">
        <w:rPr>
          <w:i/>
        </w:rPr>
        <w:t>enough</w:t>
      </w:r>
      <w:r w:rsidRPr="00BF35D8">
        <w:t>?</w:t>
      </w:r>
    </w:p>
    <w:p w14:paraId="594EB8E6" w14:textId="77777777" w:rsidR="00E2716E" w:rsidRPr="009C663B" w:rsidRDefault="00E2716E" w:rsidP="00BF35D8">
      <w:pPr>
        <w:pStyle w:val="CSP-ChapterBodyText"/>
      </w:pPr>
    </w:p>
    <w:sectPr w:rsidR="00E2716E" w:rsidRPr="009C663B" w:rsidSect="000E0BD7">
      <w:headerReference w:type="even" r:id="rId22"/>
      <w:headerReference w:type="default" r:id="rId23"/>
      <w:headerReference w:type="first" r:id="rId24"/>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023D0" w14:textId="77777777" w:rsidR="00835DB8" w:rsidRDefault="00835DB8">
      <w:r>
        <w:separator/>
      </w:r>
    </w:p>
  </w:endnote>
  <w:endnote w:type="continuationSeparator" w:id="0">
    <w:p w14:paraId="7DBEFD0D" w14:textId="77777777" w:rsidR="00835DB8" w:rsidRDefault="00835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63D7" w14:textId="77777777" w:rsidR="00235609" w:rsidRPr="00BC5DCA" w:rsidRDefault="00C112B4" w:rsidP="0050793C">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7603" w14:textId="75A5B7CD" w:rsidR="00235609" w:rsidRPr="007E22A4" w:rsidRDefault="007E22A4" w:rsidP="007E22A4">
    <w:pPr>
      <w:pStyle w:val="Footer"/>
      <w:rPr>
        <w:sz w:val="18"/>
      </w:rPr>
    </w:pPr>
    <w:r>
      <w:rPr>
        <w:rStyle w:val="PageNumber"/>
      </w:rPr>
      <w:fldChar w:fldCharType="begin"/>
    </w:r>
    <w:r>
      <w:rPr>
        <w:rStyle w:val="PageNumber"/>
      </w:rPr>
      <w:instrText xml:space="preserve"> FILENAME  \* MERGEFORMAT </w:instrText>
    </w:r>
    <w:r>
      <w:rPr>
        <w:rStyle w:val="PageNumber"/>
      </w:rPr>
      <w:fldChar w:fldCharType="separate"/>
    </w:r>
    <w:r w:rsidR="00C9650D">
      <w:rPr>
        <w:rStyle w:val="PageNumber"/>
        <w:noProof/>
      </w:rPr>
      <w:t>Abandon.docx</w:t>
    </w:r>
    <w:r>
      <w:rPr>
        <w:rStyle w:val="PageNumber"/>
      </w:rPr>
      <w:fldChar w:fldCharType="end"/>
    </w:r>
    <w:r>
      <w:rPr>
        <w:rStyle w:val="PageNumber"/>
      </w:rPr>
      <w:tab/>
    </w:r>
    <w:r w:rsidRPr="003F3D9B">
      <w:rPr>
        <w:rStyle w:val="PageNumber"/>
      </w:rPr>
      <w:fldChar w:fldCharType="begin"/>
    </w:r>
    <w:r w:rsidRPr="003F3D9B">
      <w:rPr>
        <w:rStyle w:val="PageNumber"/>
      </w:rPr>
      <w:instrText xml:space="preserve"> PAGE </w:instrText>
    </w:r>
    <w:r w:rsidRPr="003F3D9B">
      <w:rPr>
        <w:rStyle w:val="PageNumber"/>
      </w:rPr>
      <w:fldChar w:fldCharType="separate"/>
    </w:r>
    <w:r>
      <w:rPr>
        <w:rStyle w:val="PageNumber"/>
      </w:rPr>
      <w:t>6</w:t>
    </w:r>
    <w:r w:rsidRPr="003F3D9B">
      <w:rPr>
        <w:rStyle w:val="PageNumber"/>
      </w:rPr>
      <w:fldChar w:fldCharType="end"/>
    </w:r>
    <w:r>
      <w:rPr>
        <w:rStyle w:val="PageNumber"/>
      </w:rPr>
      <w:tab/>
    </w:r>
    <w:r>
      <w:rPr>
        <w:rStyle w:val="PageNumber"/>
      </w:rPr>
      <w:fldChar w:fldCharType="begin"/>
    </w:r>
    <w:r>
      <w:rPr>
        <w:rStyle w:val="PageNumber"/>
      </w:rPr>
      <w:instrText xml:space="preserve"> CREATEDATE  \* MERGEFORMAT </w:instrText>
    </w:r>
    <w:r>
      <w:rPr>
        <w:rStyle w:val="PageNumber"/>
      </w:rPr>
      <w:fldChar w:fldCharType="separate"/>
    </w:r>
    <w:r w:rsidR="00C9650D">
      <w:rPr>
        <w:rStyle w:val="PageNumber"/>
        <w:noProof/>
      </w:rPr>
      <w:t>5/16/25 5:10:00 AM</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DCFF1" w14:textId="77777777" w:rsidR="00235609" w:rsidRPr="00F718AB" w:rsidRDefault="00235609" w:rsidP="005079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DEDA" w14:textId="77777777" w:rsidR="00235609" w:rsidRPr="007A2990" w:rsidRDefault="00C112B4" w:rsidP="0050793C">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1B7CD" w14:textId="4B372CA7" w:rsidR="00235609" w:rsidRPr="003F3D9B" w:rsidRDefault="00FC551C" w:rsidP="00FC551C">
    <w:pPr>
      <w:pStyle w:val="Footer"/>
      <w:rPr>
        <w:rStyle w:val="PageNumber"/>
      </w:rPr>
    </w:pPr>
    <w:r>
      <w:rPr>
        <w:rStyle w:val="PageNumber"/>
      </w:rPr>
      <w:fldChar w:fldCharType="begin"/>
    </w:r>
    <w:r>
      <w:rPr>
        <w:rStyle w:val="PageNumber"/>
      </w:rPr>
      <w:instrText xml:space="preserve"> FILENAME  \* MERGEFORMAT </w:instrText>
    </w:r>
    <w:r>
      <w:rPr>
        <w:rStyle w:val="PageNumber"/>
      </w:rPr>
      <w:fldChar w:fldCharType="separate"/>
    </w:r>
    <w:r w:rsidR="00C9650D">
      <w:rPr>
        <w:rStyle w:val="PageNumber"/>
        <w:noProof/>
      </w:rPr>
      <w:t>Abandon.docx</w:t>
    </w:r>
    <w:r>
      <w:rPr>
        <w:rStyle w:val="PageNumber"/>
      </w:rPr>
      <w:fldChar w:fldCharType="end"/>
    </w:r>
    <w:r>
      <w:rPr>
        <w:rStyle w:val="PageNumber"/>
      </w:rPr>
      <w:tab/>
    </w:r>
    <w:r w:rsidR="00C112B4" w:rsidRPr="003F3D9B">
      <w:rPr>
        <w:rStyle w:val="PageNumber"/>
      </w:rPr>
      <w:fldChar w:fldCharType="begin"/>
    </w:r>
    <w:r w:rsidR="00C112B4" w:rsidRPr="003F3D9B">
      <w:rPr>
        <w:rStyle w:val="PageNumber"/>
      </w:rPr>
      <w:instrText xml:space="preserve"> PAGE </w:instrText>
    </w:r>
    <w:r w:rsidR="00C112B4" w:rsidRPr="003F3D9B">
      <w:rPr>
        <w:rStyle w:val="PageNumber"/>
      </w:rPr>
      <w:fldChar w:fldCharType="separate"/>
    </w:r>
    <w:r w:rsidR="0065567F">
      <w:rPr>
        <w:rStyle w:val="PageNumber"/>
        <w:noProof/>
      </w:rPr>
      <w:t>1</w:t>
    </w:r>
    <w:r w:rsidR="00C112B4" w:rsidRPr="003F3D9B">
      <w:rPr>
        <w:rStyle w:val="PageNumber"/>
      </w:rPr>
      <w:fldChar w:fldCharType="end"/>
    </w:r>
    <w:r>
      <w:rPr>
        <w:rStyle w:val="PageNumber"/>
      </w:rPr>
      <w:tab/>
    </w:r>
    <w:r>
      <w:rPr>
        <w:rStyle w:val="PageNumber"/>
      </w:rPr>
      <w:fldChar w:fldCharType="begin"/>
    </w:r>
    <w:r>
      <w:rPr>
        <w:rStyle w:val="PageNumber"/>
      </w:rPr>
      <w:instrText xml:space="preserve"> CREATEDATE  \* MERGEFORMAT </w:instrText>
    </w:r>
    <w:r>
      <w:rPr>
        <w:rStyle w:val="PageNumber"/>
      </w:rPr>
      <w:fldChar w:fldCharType="separate"/>
    </w:r>
    <w:r w:rsidR="00C9650D">
      <w:rPr>
        <w:rStyle w:val="PageNumber"/>
        <w:noProof/>
      </w:rPr>
      <w:t>5/16/25 5:10:00 AM</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CC3D2" w14:textId="77777777" w:rsidR="00835DB8" w:rsidRDefault="00835DB8">
      <w:r>
        <w:separator/>
      </w:r>
    </w:p>
  </w:footnote>
  <w:footnote w:type="continuationSeparator" w:id="0">
    <w:p w14:paraId="642EC34B" w14:textId="77777777" w:rsidR="00835DB8" w:rsidRDefault="00835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934C" w14:textId="77777777" w:rsidR="00235609" w:rsidRPr="00F718AB" w:rsidRDefault="00835DB8" w:rsidP="0050793C">
    <w:pPr>
      <w:pStyle w:val="Header"/>
      <w:jc w:val="center"/>
      <w:rPr>
        <w:sz w:val="18"/>
        <w:szCs w:val="18"/>
      </w:rPr>
    </w:pPr>
    <w:r>
      <w:rPr>
        <w:noProof/>
        <w:sz w:val="18"/>
        <w:szCs w:val="18"/>
      </w:rPr>
      <w:pict w14:anchorId="2E5B9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79" o:spid="_x0000_s1036" type="#_x0000_t75" alt="" style="position:absolute;left:0;text-align:left;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r w:rsidR="00C112B4" w:rsidRPr="00F718AB">
      <w:rPr>
        <w:sz w:val="18"/>
        <w:szCs w:val="18"/>
      </w:rPr>
      <w:t>AUTHOR NAME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0478" w14:textId="77777777" w:rsidR="00401D8F" w:rsidRDefault="00835DB8">
    <w:pPr>
      <w:pStyle w:val="Header"/>
    </w:pPr>
    <w:r>
      <w:rPr>
        <w:noProof/>
      </w:rPr>
      <w:pict w14:anchorId="445F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503" o:spid="_x0000_s1027"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A61D" w14:textId="77777777" w:rsidR="00401D8F" w:rsidRDefault="00835DB8">
    <w:pPr>
      <w:pStyle w:val="Header"/>
    </w:pPr>
    <w:r>
      <w:rPr>
        <w:noProof/>
      </w:rPr>
      <w:pict w14:anchorId="12F0A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504" o:spid="_x0000_s1026" type="#_x0000_t75" alt="" style="position:absolute;margin-left:0;margin-top:0;width:467.95pt;height:467.95pt;z-index:-251645952;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2073" w14:textId="77777777" w:rsidR="00401D8F" w:rsidRDefault="00835DB8">
    <w:pPr>
      <w:pStyle w:val="Header"/>
    </w:pPr>
    <w:r>
      <w:rPr>
        <w:noProof/>
      </w:rPr>
      <w:pict w14:anchorId="3CAB5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502" o:spid="_x0000_s1025" type="#_x0000_t75" alt="" style="position:absolute;margin-left:0;margin-top:0;width:467.95pt;height:467.95pt;z-index:-251648000;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0D" w14:textId="77777777" w:rsidR="00194CDA" w:rsidRDefault="00835DB8" w:rsidP="0050793C">
    <w:pPr>
      <w:pStyle w:val="Header"/>
      <w:jc w:val="center"/>
      <w:rPr>
        <w:sz w:val="18"/>
        <w:szCs w:val="18"/>
      </w:rPr>
    </w:pPr>
    <w:r>
      <w:rPr>
        <w:noProof/>
        <w:sz w:val="18"/>
        <w:szCs w:val="18"/>
      </w:rPr>
      <w:pict w14:anchorId="6F869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0" o:spid="_x0000_s1035" type="#_x0000_t75" alt="" style="position:absolute;left:0;text-align:left;margin-left:0;margin-top:0;width:467.95pt;height:467.95pt;z-index:-251655168;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p w14:paraId="442D1734" w14:textId="77777777" w:rsidR="00C71802" w:rsidRPr="00F718AB" w:rsidRDefault="00C71802" w:rsidP="0050793C">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728C" w14:textId="77777777" w:rsidR="00401D8F" w:rsidRDefault="00835DB8">
    <w:pPr>
      <w:pStyle w:val="Header"/>
    </w:pPr>
    <w:r>
      <w:rPr>
        <w:noProof/>
      </w:rPr>
      <w:pict w14:anchorId="34C4D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78" o:spid="_x0000_s1034" type="#_x0000_t75" alt="" style="position:absolute;margin-left:0;margin-top:0;width:467.95pt;height:467.95pt;z-index:-251657216;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48E7" w14:textId="77777777" w:rsidR="00401D8F" w:rsidRDefault="00835DB8">
    <w:pPr>
      <w:pStyle w:val="Header"/>
    </w:pPr>
    <w:r>
      <w:rPr>
        <w:noProof/>
      </w:rPr>
      <w:pict w14:anchorId="3DE18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2" o:spid="_x0000_s1033" type="#_x0000_t75" alt="" style="position:absolute;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E24B" w14:textId="77777777" w:rsidR="00401D8F" w:rsidRDefault="00835DB8">
    <w:pPr>
      <w:pStyle w:val="Header"/>
    </w:pPr>
    <w:r>
      <w:rPr>
        <w:noProof/>
      </w:rPr>
      <w:pict w14:anchorId="71C23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3" o:spid="_x0000_s1032" type="#_x0000_t75" alt="" style="position:absolute;margin-left:0;margin-top:0;width:467.95pt;height:467.95pt;z-index:-251652096;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342E" w14:textId="77777777" w:rsidR="00401D8F" w:rsidRDefault="00835DB8">
    <w:pPr>
      <w:pStyle w:val="Header"/>
    </w:pPr>
    <w:r>
      <w:rPr>
        <w:noProof/>
      </w:rPr>
      <w:pict w14:anchorId="7319B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1" o:spid="_x0000_s1031" type="#_x0000_t75" alt="" style="position:absolute;margin-left:0;margin-top:0;width:467.95pt;height:467.95pt;z-index:-251654144;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23C1" w14:textId="77777777" w:rsidR="00401D8F" w:rsidRDefault="00835DB8">
    <w:pPr>
      <w:pStyle w:val="Header"/>
    </w:pPr>
    <w:r>
      <w:rPr>
        <w:noProof/>
      </w:rPr>
      <w:pict w14:anchorId="73619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8" o:spid="_x0000_s1030" type="#_x0000_t75" alt="" style="position:absolute;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71E7D" w14:textId="77777777" w:rsidR="00401D8F" w:rsidRDefault="00835DB8">
    <w:pPr>
      <w:pStyle w:val="Header"/>
    </w:pPr>
    <w:r>
      <w:rPr>
        <w:noProof/>
      </w:rPr>
      <w:pict w14:anchorId="167B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9" o:spid="_x0000_s1029" type="#_x0000_t75" alt="" style="position:absolute;margin-left:0;margin-top:0;width:467.95pt;height:467.95pt;z-index:-251649024;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646C" w14:textId="77777777" w:rsidR="00401D8F" w:rsidRDefault="00835DB8">
    <w:pPr>
      <w:pStyle w:val="Header"/>
    </w:pPr>
    <w:r>
      <w:rPr>
        <w:noProof/>
      </w:rPr>
      <w:pict w14:anchorId="2B433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487" o:spid="_x0000_s1028" type="#_x0000_t75" alt="" style="position:absolute;margin-left:0;margin-top:0;width:467.95pt;height:467.95pt;z-index:-251651072;mso-wrap-edited:f;mso-width-percent:0;mso-height-percent:0;mso-position-horizontal:center;mso-position-horizontal-relative:margin;mso-position-vertical:center;mso-position-vertical-relative:margin;mso-width-percent:0;mso-height-percent:0" o:allowincell="f">
          <v:imagedata r:id="rId1" o:title="code techne cover im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66B40"/>
    <w:multiLevelType w:val="multilevel"/>
    <w:tmpl w:val="ADE4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6334DB"/>
    <w:multiLevelType w:val="multilevel"/>
    <w:tmpl w:val="F53483B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A0AEC"/>
    <w:multiLevelType w:val="multilevel"/>
    <w:tmpl w:val="6E18F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A6574"/>
    <w:multiLevelType w:val="hybridMultilevel"/>
    <w:tmpl w:val="9ECA4AB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134EEA"/>
    <w:multiLevelType w:val="multilevel"/>
    <w:tmpl w:val="6B00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6E7569"/>
    <w:multiLevelType w:val="hybridMultilevel"/>
    <w:tmpl w:val="9ECA4AB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AC32EA"/>
    <w:multiLevelType w:val="multilevel"/>
    <w:tmpl w:val="E156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0876DD"/>
    <w:multiLevelType w:val="multilevel"/>
    <w:tmpl w:val="9E9E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681762"/>
    <w:multiLevelType w:val="multilevel"/>
    <w:tmpl w:val="910E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4B2AC1"/>
    <w:multiLevelType w:val="multilevel"/>
    <w:tmpl w:val="B83A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727F73"/>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8E0D7A"/>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337394"/>
    <w:multiLevelType w:val="multilevel"/>
    <w:tmpl w:val="9836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5132EFC"/>
    <w:multiLevelType w:val="multilevel"/>
    <w:tmpl w:val="660C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59106C7"/>
    <w:multiLevelType w:val="multilevel"/>
    <w:tmpl w:val="79E4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DD7BD7"/>
    <w:multiLevelType w:val="hybridMultilevel"/>
    <w:tmpl w:val="7AEAC5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5EC2960"/>
    <w:multiLevelType w:val="multilevel"/>
    <w:tmpl w:val="13ECAD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9F3015"/>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A21C2C"/>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6D151D"/>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DEA4067"/>
    <w:multiLevelType w:val="multilevel"/>
    <w:tmpl w:val="D352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F90193C"/>
    <w:multiLevelType w:val="multilevel"/>
    <w:tmpl w:val="8F76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2A71854"/>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4114FED"/>
    <w:multiLevelType w:val="multilevel"/>
    <w:tmpl w:val="F7BEF5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47A2009"/>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8D770EC"/>
    <w:multiLevelType w:val="multilevel"/>
    <w:tmpl w:val="AE8CB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9793D5B"/>
    <w:multiLevelType w:val="multilevel"/>
    <w:tmpl w:val="1332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B84118F"/>
    <w:multiLevelType w:val="multilevel"/>
    <w:tmpl w:val="8BAE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5"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1F121F6"/>
    <w:multiLevelType w:val="multilevel"/>
    <w:tmpl w:val="139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4863D1B"/>
    <w:multiLevelType w:val="multilevel"/>
    <w:tmpl w:val="D036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56C35B0"/>
    <w:multiLevelType w:val="hybridMultilevel"/>
    <w:tmpl w:val="878A5B6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359728D5"/>
    <w:multiLevelType w:val="multilevel"/>
    <w:tmpl w:val="4EE2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5D85691"/>
    <w:multiLevelType w:val="multilevel"/>
    <w:tmpl w:val="A1FE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2"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C8D3BAD"/>
    <w:multiLevelType w:val="multilevel"/>
    <w:tmpl w:val="3E629F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7"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FA44794"/>
    <w:multiLevelType w:val="multilevel"/>
    <w:tmpl w:val="74FE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0067977"/>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07214AC"/>
    <w:multiLevelType w:val="multilevel"/>
    <w:tmpl w:val="91C24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119288B"/>
    <w:multiLevelType w:val="multilevel"/>
    <w:tmpl w:val="3086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1B212A1"/>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290566C"/>
    <w:multiLevelType w:val="multilevel"/>
    <w:tmpl w:val="64C2F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2A73A40"/>
    <w:multiLevelType w:val="multilevel"/>
    <w:tmpl w:val="BDF6F88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8" w15:restartNumberingAfterBreak="0">
    <w:nsid w:val="436C58E4"/>
    <w:multiLevelType w:val="multilevel"/>
    <w:tmpl w:val="DB34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8B33071"/>
    <w:multiLevelType w:val="multilevel"/>
    <w:tmpl w:val="47DE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B1D5745"/>
    <w:multiLevelType w:val="hybridMultilevel"/>
    <w:tmpl w:val="A89880C0"/>
    <w:lvl w:ilvl="0" w:tplc="C5A878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D556924"/>
    <w:multiLevelType w:val="multilevel"/>
    <w:tmpl w:val="C59E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15603EA"/>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2AD10C8"/>
    <w:multiLevelType w:val="multilevel"/>
    <w:tmpl w:val="137A9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36C12DF"/>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48066F7"/>
    <w:multiLevelType w:val="multilevel"/>
    <w:tmpl w:val="AE4E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84A50F3"/>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88B137C"/>
    <w:multiLevelType w:val="multilevel"/>
    <w:tmpl w:val="4084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A900D0E"/>
    <w:multiLevelType w:val="multilevel"/>
    <w:tmpl w:val="E560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B4A0259"/>
    <w:multiLevelType w:val="multilevel"/>
    <w:tmpl w:val="8C30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D44404C"/>
    <w:multiLevelType w:val="hybridMultilevel"/>
    <w:tmpl w:val="9ECA4ABE"/>
    <w:lvl w:ilvl="0" w:tplc="453806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D5C6467"/>
    <w:multiLevelType w:val="multilevel"/>
    <w:tmpl w:val="09E2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E4415A4"/>
    <w:multiLevelType w:val="multilevel"/>
    <w:tmpl w:val="F7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0364716"/>
    <w:multiLevelType w:val="multilevel"/>
    <w:tmpl w:val="97C4B8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8" w15:restartNumberingAfterBreak="0">
    <w:nsid w:val="603C248F"/>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21802A7"/>
    <w:multiLevelType w:val="multilevel"/>
    <w:tmpl w:val="D86C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2581DA0"/>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25D620F"/>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3416FCA"/>
    <w:multiLevelType w:val="multilevel"/>
    <w:tmpl w:val="CE02DBC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8" w15:restartNumberingAfterBreak="0">
    <w:nsid w:val="64317100"/>
    <w:multiLevelType w:val="multilevel"/>
    <w:tmpl w:val="C8DC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4A96BE0"/>
    <w:multiLevelType w:val="multilevel"/>
    <w:tmpl w:val="81A8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52A3EFC"/>
    <w:multiLevelType w:val="multilevel"/>
    <w:tmpl w:val="1BCE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5507717"/>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7BD1AE1"/>
    <w:multiLevelType w:val="multilevel"/>
    <w:tmpl w:val="9B62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7F15019"/>
    <w:multiLevelType w:val="multilevel"/>
    <w:tmpl w:val="3C6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9442C90"/>
    <w:multiLevelType w:val="multilevel"/>
    <w:tmpl w:val="98C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A4072C5"/>
    <w:multiLevelType w:val="multilevel"/>
    <w:tmpl w:val="7ECCC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C670A5C"/>
    <w:multiLevelType w:val="multilevel"/>
    <w:tmpl w:val="50F4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C7D5616"/>
    <w:multiLevelType w:val="multilevel"/>
    <w:tmpl w:val="BE2A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D3B2D0B"/>
    <w:multiLevelType w:val="hybridMultilevel"/>
    <w:tmpl w:val="5964C0D6"/>
    <w:lvl w:ilvl="0" w:tplc="C5A8785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07A4039"/>
    <w:multiLevelType w:val="hybridMultilevel"/>
    <w:tmpl w:val="B032FECC"/>
    <w:lvl w:ilvl="0" w:tplc="C5A878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1D42A8C"/>
    <w:multiLevelType w:val="hybridMultilevel"/>
    <w:tmpl w:val="2F424838"/>
    <w:lvl w:ilvl="0" w:tplc="C5A878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1F45E7C"/>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28D6C8A"/>
    <w:multiLevelType w:val="multilevel"/>
    <w:tmpl w:val="6A6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61F60B5"/>
    <w:multiLevelType w:val="multilevel"/>
    <w:tmpl w:val="9742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77502C9"/>
    <w:multiLevelType w:val="multilevel"/>
    <w:tmpl w:val="28D2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78A2FDF"/>
    <w:multiLevelType w:val="multilevel"/>
    <w:tmpl w:val="5BAC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976649A"/>
    <w:multiLevelType w:val="multilevel"/>
    <w:tmpl w:val="600A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30" w15:restartNumberingAfterBreak="0">
    <w:nsid w:val="79CA04E0"/>
    <w:multiLevelType w:val="hybridMultilevel"/>
    <w:tmpl w:val="4EF0B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15:restartNumberingAfterBreak="0">
    <w:nsid w:val="79EA5686"/>
    <w:multiLevelType w:val="multilevel"/>
    <w:tmpl w:val="498287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2"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D7557FA"/>
    <w:multiLevelType w:val="multilevel"/>
    <w:tmpl w:val="A72C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44"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13"/>
  </w:num>
  <w:num w:numId="2" w16cid:durableId="845561735">
    <w:abstractNumId w:val="244"/>
  </w:num>
  <w:num w:numId="3" w16cid:durableId="1578246491">
    <w:abstractNumId w:val="149"/>
  </w:num>
  <w:num w:numId="4" w16cid:durableId="1576012317">
    <w:abstractNumId w:val="204"/>
  </w:num>
  <w:num w:numId="5" w16cid:durableId="1224757808">
    <w:abstractNumId w:val="132"/>
  </w:num>
  <w:num w:numId="6" w16cid:durableId="1528834905">
    <w:abstractNumId w:val="115"/>
  </w:num>
  <w:num w:numId="7" w16cid:durableId="1238202381">
    <w:abstractNumId w:val="80"/>
  </w:num>
  <w:num w:numId="8" w16cid:durableId="1299796418">
    <w:abstractNumId w:val="259"/>
  </w:num>
  <w:num w:numId="9" w16cid:durableId="1481532984">
    <w:abstractNumId w:val="198"/>
  </w:num>
  <w:num w:numId="10" w16cid:durableId="1960869058">
    <w:abstractNumId w:val="88"/>
  </w:num>
  <w:num w:numId="11" w16cid:durableId="1309357666">
    <w:abstractNumId w:val="336"/>
  </w:num>
  <w:num w:numId="12" w16cid:durableId="163252075">
    <w:abstractNumId w:val="97"/>
  </w:num>
  <w:num w:numId="13" w16cid:durableId="732973694">
    <w:abstractNumId w:val="20"/>
  </w:num>
  <w:num w:numId="14" w16cid:durableId="520319955">
    <w:abstractNumId w:val="55"/>
  </w:num>
  <w:num w:numId="15" w16cid:durableId="441337358">
    <w:abstractNumId w:val="62"/>
  </w:num>
  <w:num w:numId="16" w16cid:durableId="1107430923">
    <w:abstractNumId w:val="298"/>
  </w:num>
  <w:num w:numId="17" w16cid:durableId="402263940">
    <w:abstractNumId w:val="289"/>
  </w:num>
  <w:num w:numId="18" w16cid:durableId="242111605">
    <w:abstractNumId w:val="308"/>
  </w:num>
  <w:num w:numId="19" w16cid:durableId="1852139699">
    <w:abstractNumId w:val="112"/>
  </w:num>
  <w:num w:numId="20" w16cid:durableId="1165363156">
    <w:abstractNumId w:val="227"/>
  </w:num>
  <w:num w:numId="21" w16cid:durableId="1646929557">
    <w:abstractNumId w:val="183"/>
  </w:num>
  <w:num w:numId="22" w16cid:durableId="381750554">
    <w:abstractNumId w:val="96"/>
  </w:num>
  <w:num w:numId="23" w16cid:durableId="2114744119">
    <w:abstractNumId w:val="256"/>
  </w:num>
  <w:num w:numId="24" w16cid:durableId="753890997">
    <w:abstractNumId w:val="123"/>
  </w:num>
  <w:num w:numId="25" w16cid:durableId="149370430">
    <w:abstractNumId w:val="351"/>
  </w:num>
  <w:num w:numId="26" w16cid:durableId="1589002011">
    <w:abstractNumId w:val="142"/>
  </w:num>
  <w:num w:numId="27" w16cid:durableId="1922595753">
    <w:abstractNumId w:val="236"/>
  </w:num>
  <w:num w:numId="28" w16cid:durableId="1514682988">
    <w:abstractNumId w:val="273"/>
  </w:num>
  <w:num w:numId="29" w16cid:durableId="1349873804">
    <w:abstractNumId w:val="332"/>
  </w:num>
  <w:num w:numId="30" w16cid:durableId="398796334">
    <w:abstractNumId w:val="17"/>
  </w:num>
  <w:num w:numId="31" w16cid:durableId="1533376876">
    <w:abstractNumId w:val="260"/>
  </w:num>
  <w:num w:numId="32" w16cid:durableId="533470563">
    <w:abstractNumId w:val="1"/>
  </w:num>
  <w:num w:numId="33" w16cid:durableId="1193032077">
    <w:abstractNumId w:val="83"/>
  </w:num>
  <w:num w:numId="34" w16cid:durableId="1742101469">
    <w:abstractNumId w:val="54"/>
  </w:num>
  <w:num w:numId="35" w16cid:durableId="1217085735">
    <w:abstractNumId w:val="130"/>
  </w:num>
  <w:num w:numId="36" w16cid:durableId="672149835">
    <w:abstractNumId w:val="111"/>
  </w:num>
  <w:num w:numId="37" w16cid:durableId="1365252037">
    <w:abstractNumId w:val="189"/>
  </w:num>
  <w:num w:numId="38" w16cid:durableId="901719062">
    <w:abstractNumId w:val="25"/>
  </w:num>
  <w:num w:numId="39" w16cid:durableId="1657762070">
    <w:abstractNumId w:val="216"/>
  </w:num>
  <w:num w:numId="40" w16cid:durableId="1669284669">
    <w:abstractNumId w:val="102"/>
  </w:num>
  <w:num w:numId="41" w16cid:durableId="154762960">
    <w:abstractNumId w:val="119"/>
  </w:num>
  <w:num w:numId="42" w16cid:durableId="1774932773">
    <w:abstractNumId w:val="207"/>
  </w:num>
  <w:num w:numId="43" w16cid:durableId="1217013518">
    <w:abstractNumId w:val="199"/>
  </w:num>
  <w:num w:numId="44" w16cid:durableId="448008466">
    <w:abstractNumId w:val="13"/>
  </w:num>
  <w:num w:numId="45" w16cid:durableId="1678311705">
    <w:abstractNumId w:val="73"/>
  </w:num>
  <w:num w:numId="46" w16cid:durableId="2054037203">
    <w:abstractNumId w:val="194"/>
  </w:num>
  <w:num w:numId="47" w16cid:durableId="899825898">
    <w:abstractNumId w:val="338"/>
  </w:num>
  <w:num w:numId="48" w16cid:durableId="133106125">
    <w:abstractNumId w:val="19"/>
  </w:num>
  <w:num w:numId="49" w16cid:durableId="1574244241">
    <w:abstractNumId w:val="74"/>
  </w:num>
  <w:num w:numId="50" w16cid:durableId="1702584250">
    <w:abstractNumId w:val="220"/>
  </w:num>
  <w:num w:numId="51" w16cid:durableId="1214735422">
    <w:abstractNumId w:val="334"/>
  </w:num>
  <w:num w:numId="52" w16cid:durableId="1501314454">
    <w:abstractNumId w:val="299"/>
  </w:num>
  <w:num w:numId="53" w16cid:durableId="1329017044">
    <w:abstractNumId w:val="249"/>
  </w:num>
  <w:num w:numId="54" w16cid:durableId="1052192487">
    <w:abstractNumId w:val="320"/>
  </w:num>
  <w:num w:numId="55" w16cid:durableId="138109621">
    <w:abstractNumId w:val="279"/>
  </w:num>
  <w:num w:numId="56" w16cid:durableId="1785999497">
    <w:abstractNumId w:val="307"/>
  </w:num>
  <w:num w:numId="57" w16cid:durableId="414742102">
    <w:abstractNumId w:val="152"/>
  </w:num>
  <w:num w:numId="58" w16cid:durableId="664942629">
    <w:abstractNumId w:val="29"/>
  </w:num>
  <w:num w:numId="59" w16cid:durableId="839276001">
    <w:abstractNumId w:val="129"/>
  </w:num>
  <w:num w:numId="60" w16cid:durableId="854811655">
    <w:abstractNumId w:val="301"/>
  </w:num>
  <w:num w:numId="61" w16cid:durableId="206451924">
    <w:abstractNumId w:val="164"/>
  </w:num>
  <w:num w:numId="62" w16cid:durableId="947272801">
    <w:abstractNumId w:val="252"/>
  </w:num>
  <w:num w:numId="63" w16cid:durableId="2026782875">
    <w:abstractNumId w:val="214"/>
  </w:num>
  <w:num w:numId="64" w16cid:durableId="373193066">
    <w:abstractNumId w:val="200"/>
  </w:num>
  <w:num w:numId="65" w16cid:durableId="999620827">
    <w:abstractNumId w:val="101"/>
  </w:num>
  <w:num w:numId="66" w16cid:durableId="300505938">
    <w:abstractNumId w:val="344"/>
  </w:num>
  <w:num w:numId="67" w16cid:durableId="35081250">
    <w:abstractNumId w:val="167"/>
  </w:num>
  <w:num w:numId="68" w16cid:durableId="766774973">
    <w:abstractNumId w:val="297"/>
  </w:num>
  <w:num w:numId="69" w16cid:durableId="271474462">
    <w:abstractNumId w:val="66"/>
  </w:num>
  <w:num w:numId="70" w16cid:durableId="19749647">
    <w:abstractNumId w:val="171"/>
  </w:num>
  <w:num w:numId="71" w16cid:durableId="258949203">
    <w:abstractNumId w:val="46"/>
  </w:num>
  <w:num w:numId="72" w16cid:durableId="982202682">
    <w:abstractNumId w:val="4"/>
  </w:num>
  <w:num w:numId="73" w16cid:durableId="797190632">
    <w:abstractNumId w:val="40"/>
  </w:num>
  <w:num w:numId="74" w16cid:durableId="1240750861">
    <w:abstractNumId w:val="242"/>
  </w:num>
  <w:num w:numId="75" w16cid:durableId="212815904">
    <w:abstractNumId w:val="150"/>
  </w:num>
  <w:num w:numId="76" w16cid:durableId="1459178948">
    <w:abstractNumId w:val="127"/>
  </w:num>
  <w:num w:numId="77" w16cid:durableId="765925866">
    <w:abstractNumId w:val="70"/>
  </w:num>
  <w:num w:numId="78" w16cid:durableId="1190685507">
    <w:abstractNumId w:val="202"/>
  </w:num>
  <w:num w:numId="79" w16cid:durableId="383800804">
    <w:abstractNumId w:val="118"/>
  </w:num>
  <w:num w:numId="80" w16cid:durableId="796026677">
    <w:abstractNumId w:val="180"/>
  </w:num>
  <w:num w:numId="81" w16cid:durableId="1651472610">
    <w:abstractNumId w:val="64"/>
  </w:num>
  <w:num w:numId="82" w16cid:durableId="699742474">
    <w:abstractNumId w:val="197"/>
  </w:num>
  <w:num w:numId="83" w16cid:durableId="766272502">
    <w:abstractNumId w:val="316"/>
  </w:num>
  <w:num w:numId="84" w16cid:durableId="1446382766">
    <w:abstractNumId w:val="36"/>
  </w:num>
  <w:num w:numId="85" w16cid:durableId="1726951294">
    <w:abstractNumId w:val="105"/>
  </w:num>
  <w:num w:numId="86" w16cid:durableId="649559513">
    <w:abstractNumId w:val="148"/>
  </w:num>
  <w:num w:numId="87" w16cid:durableId="1011301265">
    <w:abstractNumId w:val="284"/>
  </w:num>
  <w:num w:numId="88" w16cid:durableId="180316238">
    <w:abstractNumId w:val="315"/>
  </w:num>
  <w:num w:numId="89" w16cid:durableId="948969743">
    <w:abstractNumId w:val="160"/>
  </w:num>
  <w:num w:numId="90" w16cid:durableId="1384450512">
    <w:abstractNumId w:val="267"/>
  </w:num>
  <w:num w:numId="91" w16cid:durableId="30689598">
    <w:abstractNumId w:val="94"/>
  </w:num>
  <w:num w:numId="92" w16cid:durableId="1559170720">
    <w:abstractNumId w:val="60"/>
  </w:num>
  <w:num w:numId="93" w16cid:durableId="742413267">
    <w:abstractNumId w:val="212"/>
  </w:num>
  <w:num w:numId="94" w16cid:durableId="647365369">
    <w:abstractNumId w:val="196"/>
  </w:num>
  <w:num w:numId="95" w16cid:durableId="1267614381">
    <w:abstractNumId w:val="157"/>
  </w:num>
  <w:num w:numId="96" w16cid:durableId="1050299347">
    <w:abstractNumId w:val="109"/>
  </w:num>
  <w:num w:numId="97" w16cid:durableId="795562124">
    <w:abstractNumId w:val="190"/>
  </w:num>
  <w:num w:numId="98" w16cid:durableId="2100439211">
    <w:abstractNumId w:val="158"/>
  </w:num>
  <w:num w:numId="99" w16cid:durableId="1302268946">
    <w:abstractNumId w:val="292"/>
  </w:num>
  <w:num w:numId="100" w16cid:durableId="1337417950">
    <w:abstractNumId w:val="272"/>
  </w:num>
  <w:num w:numId="101" w16cid:durableId="916863979">
    <w:abstractNumId w:val="345"/>
  </w:num>
  <w:num w:numId="102" w16cid:durableId="1946036172">
    <w:abstractNumId w:val="270"/>
  </w:num>
  <w:num w:numId="103" w16cid:durableId="1894849434">
    <w:abstractNumId w:val="169"/>
  </w:num>
  <w:num w:numId="104" w16cid:durableId="444429873">
    <w:abstractNumId w:val="33"/>
  </w:num>
  <w:num w:numId="105" w16cid:durableId="1955361648">
    <w:abstractNumId w:val="337"/>
  </w:num>
  <w:num w:numId="106" w16cid:durableId="1515266753">
    <w:abstractNumId w:val="39"/>
  </w:num>
  <w:num w:numId="107" w16cid:durableId="1832062860">
    <w:abstractNumId w:val="291"/>
  </w:num>
  <w:num w:numId="108" w16cid:durableId="1308363088">
    <w:abstractNumId w:val="121"/>
  </w:num>
  <w:num w:numId="109" w16cid:durableId="1120416448">
    <w:abstractNumId w:val="26"/>
  </w:num>
  <w:num w:numId="110" w16cid:durableId="1737777633">
    <w:abstractNumId w:val="76"/>
  </w:num>
  <w:num w:numId="111" w16cid:durableId="701855984">
    <w:abstractNumId w:val="151"/>
  </w:num>
  <w:num w:numId="112" w16cid:durableId="1308704614">
    <w:abstractNumId w:val="228"/>
  </w:num>
  <w:num w:numId="113" w16cid:durableId="1822845534">
    <w:abstractNumId w:val="266"/>
  </w:num>
  <w:num w:numId="114" w16cid:durableId="1111584171">
    <w:abstractNumId w:val="224"/>
  </w:num>
  <w:num w:numId="115" w16cid:durableId="1523662699">
    <w:abstractNumId w:val="245"/>
  </w:num>
  <w:num w:numId="116" w16cid:durableId="1923759801">
    <w:abstractNumId w:val="84"/>
  </w:num>
  <w:num w:numId="117" w16cid:durableId="205148483">
    <w:abstractNumId w:val="341"/>
  </w:num>
  <w:num w:numId="118" w16cid:durableId="2098748521">
    <w:abstractNumId w:val="107"/>
  </w:num>
  <w:num w:numId="119" w16cid:durableId="427508364">
    <w:abstractNumId w:val="275"/>
  </w:num>
  <w:num w:numId="120" w16cid:durableId="1755542003">
    <w:abstractNumId w:val="120"/>
  </w:num>
  <w:num w:numId="121" w16cid:durableId="77406621">
    <w:abstractNumId w:val="251"/>
  </w:num>
  <w:num w:numId="122" w16cid:durableId="1174296561">
    <w:abstractNumId w:val="139"/>
  </w:num>
  <w:num w:numId="123" w16cid:durableId="1899051334">
    <w:abstractNumId w:val="325"/>
  </w:num>
  <w:num w:numId="124" w16cid:durableId="1709641852">
    <w:abstractNumId w:val="311"/>
  </w:num>
  <w:num w:numId="125" w16cid:durableId="1438057184">
    <w:abstractNumId w:val="37"/>
  </w:num>
  <w:num w:numId="126" w16cid:durableId="997877327">
    <w:abstractNumId w:val="286"/>
  </w:num>
  <w:num w:numId="127" w16cid:durableId="11995946">
    <w:abstractNumId w:val="136"/>
  </w:num>
  <w:num w:numId="128" w16cid:durableId="1800344457">
    <w:abstractNumId w:val="309"/>
  </w:num>
  <w:num w:numId="129" w16cid:durableId="2010670265">
    <w:abstractNumId w:val="92"/>
  </w:num>
  <w:num w:numId="130" w16cid:durableId="1164664105">
    <w:abstractNumId w:val="229"/>
  </w:num>
  <w:num w:numId="131" w16cid:durableId="1699545984">
    <w:abstractNumId w:val="145"/>
  </w:num>
  <w:num w:numId="132" w16cid:durableId="398795081">
    <w:abstractNumId w:val="324"/>
  </w:num>
  <w:num w:numId="133" w16cid:durableId="1323698994">
    <w:abstractNumId w:val="170"/>
  </w:num>
  <w:num w:numId="134" w16cid:durableId="1958444265">
    <w:abstractNumId w:val="82"/>
  </w:num>
  <w:num w:numId="135" w16cid:durableId="1212691433">
    <w:abstractNumId w:val="211"/>
  </w:num>
  <w:num w:numId="136" w16cid:durableId="635374720">
    <w:abstractNumId w:val="276"/>
  </w:num>
  <w:num w:numId="137" w16cid:durableId="1242643632">
    <w:abstractNumId w:val="122"/>
  </w:num>
  <w:num w:numId="138" w16cid:durableId="1624119991">
    <w:abstractNumId w:val="185"/>
  </w:num>
  <w:num w:numId="139" w16cid:durableId="671219743">
    <w:abstractNumId w:val="23"/>
  </w:num>
  <w:num w:numId="140" w16cid:durableId="213200533">
    <w:abstractNumId w:val="126"/>
  </w:num>
  <w:num w:numId="141" w16cid:durableId="407731695">
    <w:abstractNumId w:val="154"/>
  </w:num>
  <w:num w:numId="142" w16cid:durableId="2043287409">
    <w:abstractNumId w:val="100"/>
  </w:num>
  <w:num w:numId="143" w16cid:durableId="1466268295">
    <w:abstractNumId w:val="153"/>
  </w:num>
  <w:num w:numId="144" w16cid:durableId="1089233956">
    <w:abstractNumId w:val="219"/>
  </w:num>
  <w:num w:numId="145" w16cid:durableId="628707052">
    <w:abstractNumId w:val="9"/>
  </w:num>
  <w:num w:numId="146" w16cid:durableId="8534844">
    <w:abstractNumId w:val="159"/>
  </w:num>
  <w:num w:numId="147" w16cid:durableId="1059013041">
    <w:abstractNumId w:val="155"/>
  </w:num>
  <w:num w:numId="148" w16cid:durableId="1632705131">
    <w:abstractNumId w:val="319"/>
  </w:num>
  <w:num w:numId="149" w16cid:durableId="240678898">
    <w:abstractNumId w:val="69"/>
  </w:num>
  <w:num w:numId="150" w16cid:durableId="2041078362">
    <w:abstractNumId w:val="222"/>
  </w:num>
  <w:num w:numId="151" w16cid:durableId="795180395">
    <w:abstractNumId w:val="230"/>
  </w:num>
  <w:num w:numId="152" w16cid:durableId="721947170">
    <w:abstractNumId w:val="140"/>
  </w:num>
  <w:num w:numId="153" w16cid:durableId="695038316">
    <w:abstractNumId w:val="312"/>
  </w:num>
  <w:num w:numId="154" w16cid:durableId="704793066">
    <w:abstractNumId w:val="65"/>
  </w:num>
  <w:num w:numId="155" w16cid:durableId="964891350">
    <w:abstractNumId w:val="314"/>
  </w:num>
  <w:num w:numId="156" w16cid:durableId="1663391602">
    <w:abstractNumId w:val="182"/>
  </w:num>
  <w:num w:numId="157" w16cid:durableId="393505412">
    <w:abstractNumId w:val="67"/>
  </w:num>
  <w:num w:numId="158" w16cid:durableId="764958288">
    <w:abstractNumId w:val="296"/>
  </w:num>
  <w:num w:numId="159" w16cid:durableId="847989057">
    <w:abstractNumId w:val="327"/>
  </w:num>
  <w:num w:numId="160" w16cid:durableId="2111775565">
    <w:abstractNumId w:val="310"/>
  </w:num>
  <w:num w:numId="161" w16cid:durableId="1383290251">
    <w:abstractNumId w:val="221"/>
  </w:num>
  <w:num w:numId="162" w16cid:durableId="1877615630">
    <w:abstractNumId w:val="333"/>
  </w:num>
  <w:num w:numId="163" w16cid:durableId="1639262326">
    <w:abstractNumId w:val="288"/>
  </w:num>
  <w:num w:numId="164" w16cid:durableId="1542211121">
    <w:abstractNumId w:val="45"/>
  </w:num>
  <w:num w:numId="165" w16cid:durableId="351341292">
    <w:abstractNumId w:val="321"/>
  </w:num>
  <w:num w:numId="166" w16cid:durableId="494682924">
    <w:abstractNumId w:val="90"/>
  </w:num>
  <w:num w:numId="167" w16cid:durableId="14162163">
    <w:abstractNumId w:val="347"/>
  </w:num>
  <w:num w:numId="168" w16cid:durableId="391857054">
    <w:abstractNumId w:val="181"/>
  </w:num>
  <w:num w:numId="169" w16cid:durableId="1155219257">
    <w:abstractNumId w:val="98"/>
  </w:num>
  <w:num w:numId="170" w16cid:durableId="125509778">
    <w:abstractNumId w:val="235"/>
  </w:num>
  <w:num w:numId="171" w16cid:durableId="1039625158">
    <w:abstractNumId w:val="192"/>
  </w:num>
  <w:num w:numId="172" w16cid:durableId="1225215610">
    <w:abstractNumId w:val="184"/>
  </w:num>
  <w:num w:numId="173" w16cid:durableId="90200976">
    <w:abstractNumId w:val="226"/>
  </w:num>
  <w:num w:numId="174" w16cid:durableId="1155799700">
    <w:abstractNumId w:val="231"/>
  </w:num>
  <w:num w:numId="175" w16cid:durableId="859659179">
    <w:abstractNumId w:val="144"/>
  </w:num>
  <w:num w:numId="176" w16cid:durableId="980112111">
    <w:abstractNumId w:val="147"/>
  </w:num>
  <w:num w:numId="177" w16cid:durableId="1211453985">
    <w:abstractNumId w:val="294"/>
  </w:num>
  <w:num w:numId="178" w16cid:durableId="1175653001">
    <w:abstractNumId w:val="302"/>
  </w:num>
  <w:num w:numId="179" w16cid:durableId="1915894705">
    <w:abstractNumId w:val="48"/>
  </w:num>
  <w:num w:numId="180" w16cid:durableId="24330648">
    <w:abstractNumId w:val="173"/>
  </w:num>
  <w:num w:numId="181" w16cid:durableId="301885385">
    <w:abstractNumId w:val="162"/>
  </w:num>
  <w:num w:numId="182" w16cid:durableId="1523979892">
    <w:abstractNumId w:val="340"/>
  </w:num>
  <w:num w:numId="183" w16cid:durableId="1107122601">
    <w:abstractNumId w:val="53"/>
  </w:num>
  <w:num w:numId="184" w16cid:durableId="856112901">
    <w:abstractNumId w:val="59"/>
  </w:num>
  <w:num w:numId="185" w16cid:durableId="1900241053">
    <w:abstractNumId w:val="42"/>
  </w:num>
  <w:num w:numId="186" w16cid:durableId="727261336">
    <w:abstractNumId w:val="125"/>
  </w:num>
  <w:num w:numId="187" w16cid:durableId="1148203896">
    <w:abstractNumId w:val="265"/>
  </w:num>
  <w:num w:numId="188" w16cid:durableId="1430465662">
    <w:abstractNumId w:val="143"/>
  </w:num>
  <w:num w:numId="189" w16cid:durableId="1029798066">
    <w:abstractNumId w:val="44"/>
  </w:num>
  <w:num w:numId="190" w16cid:durableId="190073947">
    <w:abstractNumId w:val="79"/>
  </w:num>
  <w:num w:numId="191" w16cid:durableId="369499009">
    <w:abstractNumId w:val="346"/>
  </w:num>
  <w:num w:numId="192" w16cid:durableId="475488221">
    <w:abstractNumId w:val="195"/>
  </w:num>
  <w:num w:numId="193" w16cid:durableId="1564832915">
    <w:abstractNumId w:val="12"/>
  </w:num>
  <w:num w:numId="194" w16cid:durableId="356545607">
    <w:abstractNumId w:val="24"/>
  </w:num>
  <w:num w:numId="195" w16cid:durableId="1702171506">
    <w:abstractNumId w:val="86"/>
  </w:num>
  <w:num w:numId="196" w16cid:durableId="1621689979">
    <w:abstractNumId w:val="165"/>
  </w:num>
  <w:num w:numId="197" w16cid:durableId="1322466878">
    <w:abstractNumId w:val="191"/>
  </w:num>
  <w:num w:numId="198" w16cid:durableId="183906301">
    <w:abstractNumId w:val="43"/>
  </w:num>
  <w:num w:numId="199" w16cid:durableId="104468997">
    <w:abstractNumId w:val="210"/>
  </w:num>
  <w:num w:numId="200" w16cid:durableId="60911527">
    <w:abstractNumId w:val="342"/>
  </w:num>
  <w:num w:numId="201" w16cid:durableId="2097557796">
    <w:abstractNumId w:val="61"/>
  </w:num>
  <w:num w:numId="202" w16cid:durableId="1522544365">
    <w:abstractNumId w:val="238"/>
  </w:num>
  <w:num w:numId="203" w16cid:durableId="354812284">
    <w:abstractNumId w:val="335"/>
  </w:num>
  <w:num w:numId="204" w16cid:durableId="1944534223">
    <w:abstractNumId w:val="103"/>
  </w:num>
  <w:num w:numId="205" w16cid:durableId="1240480368">
    <w:abstractNumId w:val="78"/>
  </w:num>
  <w:num w:numId="206" w16cid:durableId="432675301">
    <w:abstractNumId w:val="22"/>
  </w:num>
  <w:num w:numId="207" w16cid:durableId="325986169">
    <w:abstractNumId w:val="323"/>
  </w:num>
  <w:num w:numId="208" w16cid:durableId="918058157">
    <w:abstractNumId w:val="328"/>
  </w:num>
  <w:num w:numId="209" w16cid:durableId="2046523404">
    <w:abstractNumId w:val="278"/>
  </w:num>
  <w:num w:numId="210" w16cid:durableId="1559241939">
    <w:abstractNumId w:val="110"/>
  </w:num>
  <w:num w:numId="211" w16cid:durableId="670910771">
    <w:abstractNumId w:val="264"/>
  </w:num>
  <w:num w:numId="212" w16cid:durableId="678847580">
    <w:abstractNumId w:val="293"/>
  </w:num>
  <w:num w:numId="213" w16cid:durableId="2089232652">
    <w:abstractNumId w:val="250"/>
  </w:num>
  <w:num w:numId="214" w16cid:durableId="1271158299">
    <w:abstractNumId w:val="85"/>
  </w:num>
  <w:num w:numId="215" w16cid:durableId="956718997">
    <w:abstractNumId w:val="30"/>
  </w:num>
  <w:num w:numId="216" w16cid:durableId="832063343">
    <w:abstractNumId w:val="117"/>
  </w:num>
  <w:num w:numId="217" w16cid:durableId="566722465">
    <w:abstractNumId w:val="161"/>
  </w:num>
  <w:num w:numId="218" w16cid:durableId="1118717904">
    <w:abstractNumId w:val="58"/>
  </w:num>
  <w:num w:numId="219" w16cid:durableId="1518884970">
    <w:abstractNumId w:val="146"/>
  </w:num>
  <w:num w:numId="220" w16cid:durableId="1547982482">
    <w:abstractNumId w:val="77"/>
  </w:num>
  <w:num w:numId="221" w16cid:durableId="138961268">
    <w:abstractNumId w:val="218"/>
  </w:num>
  <w:num w:numId="222" w16cid:durableId="530145471">
    <w:abstractNumId w:val="322"/>
  </w:num>
  <w:num w:numId="223" w16cid:durableId="1627933047">
    <w:abstractNumId w:val="187"/>
  </w:num>
  <w:num w:numId="224" w16cid:durableId="2109230607">
    <w:abstractNumId w:val="283"/>
  </w:num>
  <w:num w:numId="225" w16cid:durableId="216550463">
    <w:abstractNumId w:val="206"/>
  </w:num>
  <w:num w:numId="226" w16cid:durableId="2074352582">
    <w:abstractNumId w:val="186"/>
  </w:num>
  <w:num w:numId="227" w16cid:durableId="1063943276">
    <w:abstractNumId w:val="163"/>
  </w:num>
  <w:num w:numId="228" w16cid:durableId="603613845">
    <w:abstractNumId w:val="350"/>
  </w:num>
  <w:num w:numId="229" w16cid:durableId="717971602">
    <w:abstractNumId w:val="41"/>
  </w:num>
  <w:num w:numId="230" w16cid:durableId="432477861">
    <w:abstractNumId w:val="16"/>
  </w:num>
  <w:num w:numId="231" w16cid:durableId="1790515076">
    <w:abstractNumId w:val="280"/>
  </w:num>
  <w:num w:numId="232" w16cid:durableId="1743480292">
    <w:abstractNumId w:val="131"/>
  </w:num>
  <w:num w:numId="233" w16cid:durableId="1501970013">
    <w:abstractNumId w:val="52"/>
  </w:num>
  <w:num w:numId="234" w16cid:durableId="1582367308">
    <w:abstractNumId w:val="114"/>
  </w:num>
  <w:num w:numId="235" w16cid:durableId="1915048578">
    <w:abstractNumId w:val="201"/>
  </w:num>
  <w:num w:numId="236" w16cid:durableId="2093309549">
    <w:abstractNumId w:val="349"/>
  </w:num>
  <w:num w:numId="237" w16cid:durableId="1445268917">
    <w:abstractNumId w:val="138"/>
  </w:num>
  <w:num w:numId="238" w16cid:durableId="1881086204">
    <w:abstractNumId w:val="21"/>
  </w:num>
  <w:num w:numId="239" w16cid:durableId="286081233">
    <w:abstractNumId w:val="38"/>
  </w:num>
  <w:num w:numId="240" w16cid:durableId="809901561">
    <w:abstractNumId w:val="208"/>
  </w:num>
  <w:num w:numId="241" w16cid:durableId="1340044598">
    <w:abstractNumId w:val="0"/>
  </w:num>
  <w:num w:numId="242" w16cid:durableId="1401715169">
    <w:abstractNumId w:val="243"/>
  </w:num>
  <w:num w:numId="243" w16cid:durableId="868642153">
    <w:abstractNumId w:val="205"/>
  </w:num>
  <w:num w:numId="244" w16cid:durableId="232084882">
    <w:abstractNumId w:val="75"/>
  </w:num>
  <w:num w:numId="245" w16cid:durableId="1882085258">
    <w:abstractNumId w:val="281"/>
  </w:num>
  <w:num w:numId="246" w16cid:durableId="2094474455">
    <w:abstractNumId w:val="35"/>
  </w:num>
  <w:num w:numId="247" w16cid:durableId="507334551">
    <w:abstractNumId w:val="234"/>
  </w:num>
  <w:num w:numId="248" w16cid:durableId="703022407">
    <w:abstractNumId w:val="99"/>
  </w:num>
  <w:num w:numId="249" w16cid:durableId="1768842399">
    <w:abstractNumId w:val="268"/>
  </w:num>
  <w:num w:numId="250" w16cid:durableId="919677642">
    <w:abstractNumId w:val="295"/>
  </w:num>
  <w:num w:numId="251" w16cid:durableId="1318192942">
    <w:abstractNumId w:val="7"/>
  </w:num>
  <w:num w:numId="252" w16cid:durableId="826290511">
    <w:abstractNumId w:val="104"/>
  </w:num>
  <w:num w:numId="253" w16cid:durableId="1141654429">
    <w:abstractNumId w:val="246"/>
  </w:num>
  <w:num w:numId="254" w16cid:durableId="758865346">
    <w:abstractNumId w:val="87"/>
  </w:num>
  <w:num w:numId="255" w16cid:durableId="1824932066">
    <w:abstractNumId w:val="63"/>
  </w:num>
  <w:num w:numId="256" w16cid:durableId="402411671">
    <w:abstractNumId w:val="303"/>
  </w:num>
  <w:num w:numId="257" w16cid:durableId="1632318397">
    <w:abstractNumId w:val="269"/>
  </w:num>
  <w:num w:numId="258" w16cid:durableId="671420949">
    <w:abstractNumId w:val="348"/>
  </w:num>
  <w:num w:numId="259" w16cid:durableId="199980551">
    <w:abstractNumId w:val="141"/>
  </w:num>
  <w:num w:numId="260" w16cid:durableId="1218935749">
    <w:abstractNumId w:val="343"/>
  </w:num>
  <w:num w:numId="261" w16cid:durableId="1207137202">
    <w:abstractNumId w:val="8"/>
  </w:num>
  <w:num w:numId="262" w16cid:durableId="668292135">
    <w:abstractNumId w:val="91"/>
  </w:num>
  <w:num w:numId="263" w16cid:durableId="360015334">
    <w:abstractNumId w:val="329"/>
  </w:num>
  <w:num w:numId="264" w16cid:durableId="1269391211">
    <w:abstractNumId w:val="124"/>
  </w:num>
  <w:num w:numId="265" w16cid:durableId="18749902">
    <w:abstractNumId w:val="68"/>
  </w:num>
  <w:num w:numId="266" w16cid:durableId="1189835128">
    <w:abstractNumId w:val="240"/>
  </w:num>
  <w:num w:numId="267" w16cid:durableId="358241165">
    <w:abstractNumId w:val="179"/>
  </w:num>
  <w:num w:numId="268" w16cid:durableId="891892995">
    <w:abstractNumId w:val="32"/>
  </w:num>
  <w:num w:numId="269" w16cid:durableId="1430464788">
    <w:abstractNumId w:val="237"/>
  </w:num>
  <w:num w:numId="270" w16cid:durableId="1736395607">
    <w:abstractNumId w:val="6"/>
  </w:num>
  <w:num w:numId="271" w16cid:durableId="562565726">
    <w:abstractNumId w:val="11"/>
  </w:num>
  <w:num w:numId="272" w16cid:durableId="1603997574">
    <w:abstractNumId w:val="239"/>
  </w:num>
  <w:num w:numId="273" w16cid:durableId="357584403">
    <w:abstractNumId w:val="81"/>
  </w:num>
  <w:num w:numId="274" w16cid:durableId="1968930074">
    <w:abstractNumId w:val="203"/>
  </w:num>
  <w:num w:numId="275" w16cid:durableId="1044676391">
    <w:abstractNumId w:val="3"/>
  </w:num>
  <w:num w:numId="276" w16cid:durableId="408426236">
    <w:abstractNumId w:val="10"/>
  </w:num>
  <w:num w:numId="277" w16cid:durableId="539509964">
    <w:abstractNumId w:val="257"/>
  </w:num>
  <w:num w:numId="278" w16cid:durableId="187452571">
    <w:abstractNumId w:val="51"/>
  </w:num>
  <w:num w:numId="279" w16cid:durableId="668873529">
    <w:abstractNumId w:val="177"/>
  </w:num>
  <w:num w:numId="280" w16cid:durableId="172766718">
    <w:abstractNumId w:val="5"/>
  </w:num>
  <w:num w:numId="281" w16cid:durableId="1673290542">
    <w:abstractNumId w:val="253"/>
  </w:num>
  <w:num w:numId="282" w16cid:durableId="1988246100">
    <w:abstractNumId w:val="93"/>
  </w:num>
  <w:num w:numId="283" w16cid:durableId="139348736">
    <w:abstractNumId w:val="331"/>
  </w:num>
  <w:num w:numId="284" w16cid:durableId="1640962441">
    <w:abstractNumId w:val="49"/>
  </w:num>
  <w:num w:numId="285" w16cid:durableId="340939665">
    <w:abstractNumId w:val="232"/>
  </w:num>
  <w:num w:numId="286" w16cid:durableId="1965387176">
    <w:abstractNumId w:val="137"/>
  </w:num>
  <w:num w:numId="287" w16cid:durableId="1255675759">
    <w:abstractNumId w:val="287"/>
  </w:num>
  <w:num w:numId="288" w16cid:durableId="666518720">
    <w:abstractNumId w:val="247"/>
  </w:num>
  <w:num w:numId="289" w16cid:durableId="361397044">
    <w:abstractNumId w:val="174"/>
  </w:num>
  <w:num w:numId="290" w16cid:durableId="640156795">
    <w:abstractNumId w:val="178"/>
  </w:num>
  <w:num w:numId="291" w16cid:durableId="1700541566">
    <w:abstractNumId w:val="14"/>
  </w:num>
  <w:num w:numId="292" w16cid:durableId="1429153503">
    <w:abstractNumId w:val="34"/>
  </w:num>
  <w:num w:numId="293" w16cid:durableId="1004894727">
    <w:abstractNumId w:val="339"/>
  </w:num>
  <w:num w:numId="294" w16cid:durableId="478228666">
    <w:abstractNumId w:val="225"/>
  </w:num>
  <w:num w:numId="295" w16cid:durableId="1786921649">
    <w:abstractNumId w:val="18"/>
  </w:num>
  <w:num w:numId="296" w16cid:durableId="1012222511">
    <w:abstractNumId w:val="128"/>
  </w:num>
  <w:num w:numId="297" w16cid:durableId="179589130">
    <w:abstractNumId w:val="135"/>
  </w:num>
  <w:num w:numId="298" w16cid:durableId="37290682">
    <w:abstractNumId w:val="262"/>
  </w:num>
  <w:num w:numId="299" w16cid:durableId="1901090825">
    <w:abstractNumId w:val="15"/>
  </w:num>
  <w:num w:numId="300" w16cid:durableId="1740589812">
    <w:abstractNumId w:val="108"/>
  </w:num>
  <w:num w:numId="301" w16cid:durableId="509411980">
    <w:abstractNumId w:val="166"/>
  </w:num>
  <w:num w:numId="302" w16cid:durableId="1531844888">
    <w:abstractNumId w:val="277"/>
  </w:num>
  <w:num w:numId="303" w16cid:durableId="396326222">
    <w:abstractNumId w:val="261"/>
  </w:num>
  <w:num w:numId="304" w16cid:durableId="860972394">
    <w:abstractNumId w:val="318"/>
  </w:num>
  <w:num w:numId="305" w16cid:durableId="1423329931">
    <w:abstractNumId w:val="274"/>
  </w:num>
  <w:num w:numId="306" w16cid:durableId="2001805129">
    <w:abstractNumId w:val="27"/>
  </w:num>
  <w:num w:numId="307" w16cid:durableId="976572917">
    <w:abstractNumId w:val="223"/>
  </w:num>
  <w:num w:numId="308" w16cid:durableId="68383662">
    <w:abstractNumId w:val="258"/>
  </w:num>
  <w:num w:numId="309" w16cid:durableId="104272072">
    <w:abstractNumId w:val="133"/>
  </w:num>
  <w:num w:numId="310" w16cid:durableId="1913544896">
    <w:abstractNumId w:val="188"/>
  </w:num>
  <w:num w:numId="311" w16cid:durableId="4673369">
    <w:abstractNumId w:val="176"/>
  </w:num>
  <w:num w:numId="312" w16cid:durableId="1182427943">
    <w:abstractNumId w:val="156"/>
  </w:num>
  <w:num w:numId="313" w16cid:durableId="1961450820">
    <w:abstractNumId w:val="106"/>
  </w:num>
  <w:num w:numId="314" w16cid:durableId="11303950">
    <w:abstractNumId w:val="330"/>
  </w:num>
  <w:num w:numId="315" w16cid:durableId="751436948">
    <w:abstractNumId w:val="304"/>
  </w:num>
  <w:num w:numId="316" w16cid:durableId="511801187">
    <w:abstractNumId w:val="290"/>
  </w:num>
  <w:num w:numId="317" w16cid:durableId="1634483359">
    <w:abstractNumId w:val="300"/>
  </w:num>
  <w:num w:numId="318" w16cid:durableId="1874802642">
    <w:abstractNumId w:val="134"/>
  </w:num>
  <w:num w:numId="319" w16cid:durableId="570969360">
    <w:abstractNumId w:val="50"/>
  </w:num>
  <w:num w:numId="320" w16cid:durableId="1217425590">
    <w:abstractNumId w:val="193"/>
  </w:num>
  <w:num w:numId="321" w16cid:durableId="1267539786">
    <w:abstractNumId w:val="172"/>
  </w:num>
  <w:num w:numId="322" w16cid:durableId="1312638223">
    <w:abstractNumId w:val="175"/>
  </w:num>
  <w:num w:numId="323" w16cid:durableId="18626553">
    <w:abstractNumId w:val="57"/>
  </w:num>
  <w:num w:numId="324" w16cid:durableId="1169514700">
    <w:abstractNumId w:val="28"/>
  </w:num>
  <w:num w:numId="325" w16cid:durableId="1093664975">
    <w:abstractNumId w:val="95"/>
  </w:num>
  <w:num w:numId="326" w16cid:durableId="1362365441">
    <w:abstractNumId w:val="56"/>
  </w:num>
  <w:num w:numId="327" w16cid:durableId="71662681">
    <w:abstractNumId w:val="263"/>
  </w:num>
  <w:num w:numId="328" w16cid:durableId="1121614373">
    <w:abstractNumId w:val="306"/>
  </w:num>
  <w:num w:numId="329" w16cid:durableId="907879745">
    <w:abstractNumId w:val="254"/>
  </w:num>
  <w:num w:numId="330" w16cid:durableId="761268306">
    <w:abstractNumId w:val="31"/>
  </w:num>
  <w:num w:numId="331" w16cid:durableId="381247814">
    <w:abstractNumId w:val="89"/>
  </w:num>
  <w:num w:numId="332" w16cid:durableId="270942997">
    <w:abstractNumId w:val="305"/>
  </w:num>
  <w:num w:numId="333" w16cid:durableId="1152062531">
    <w:abstractNumId w:val="209"/>
  </w:num>
  <w:num w:numId="334" w16cid:durableId="682972920">
    <w:abstractNumId w:val="168"/>
  </w:num>
  <w:num w:numId="335" w16cid:durableId="835339503">
    <w:abstractNumId w:val="215"/>
  </w:num>
  <w:num w:numId="336" w16cid:durableId="472604900">
    <w:abstractNumId w:val="71"/>
  </w:num>
  <w:num w:numId="337" w16cid:durableId="890120849">
    <w:abstractNumId w:val="248"/>
  </w:num>
  <w:num w:numId="338" w16cid:durableId="833255500">
    <w:abstractNumId w:val="255"/>
  </w:num>
  <w:num w:numId="339" w16cid:durableId="1659646870">
    <w:abstractNumId w:val="326"/>
  </w:num>
  <w:num w:numId="340" w16cid:durableId="287786781">
    <w:abstractNumId w:val="116"/>
  </w:num>
  <w:num w:numId="341" w16cid:durableId="2093696686">
    <w:abstractNumId w:val="313"/>
  </w:num>
  <w:num w:numId="342" w16cid:durableId="480192002">
    <w:abstractNumId w:val="271"/>
  </w:num>
  <w:num w:numId="343" w16cid:durableId="1768228876">
    <w:abstractNumId w:val="47"/>
  </w:num>
  <w:num w:numId="344" w16cid:durableId="1948389985">
    <w:abstractNumId w:val="241"/>
  </w:num>
  <w:num w:numId="345" w16cid:durableId="297614436">
    <w:abstractNumId w:val="72"/>
  </w:num>
  <w:num w:numId="346" w16cid:durableId="469328658">
    <w:abstractNumId w:val="217"/>
  </w:num>
  <w:num w:numId="347" w16cid:durableId="1839616774">
    <w:abstractNumId w:val="285"/>
  </w:num>
  <w:num w:numId="348" w16cid:durableId="1627005177">
    <w:abstractNumId w:val="233"/>
  </w:num>
  <w:num w:numId="349" w16cid:durableId="2137530189">
    <w:abstractNumId w:val="317"/>
  </w:num>
  <w:num w:numId="350" w16cid:durableId="1537278844">
    <w:abstractNumId w:val="282"/>
  </w:num>
  <w:num w:numId="351" w16cid:durableId="507522342">
    <w:abstractNumId w:val="2"/>
  </w:num>
  <w:num w:numId="352" w16cid:durableId="1365130420">
    <w:abstractNumId w:val="21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removePersonalInformation/>
  <w:removeDateAndTim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209"/>
    <w:rsid w:val="00000386"/>
    <w:rsid w:val="00027EDB"/>
    <w:rsid w:val="00037CA2"/>
    <w:rsid w:val="00046811"/>
    <w:rsid w:val="000478C0"/>
    <w:rsid w:val="00097FE5"/>
    <w:rsid w:val="000B5625"/>
    <w:rsid w:val="000D0BAB"/>
    <w:rsid w:val="000E0BD7"/>
    <w:rsid w:val="000E3D9E"/>
    <w:rsid w:val="000F13FD"/>
    <w:rsid w:val="0014165B"/>
    <w:rsid w:val="00156DA3"/>
    <w:rsid w:val="00171766"/>
    <w:rsid w:val="00180540"/>
    <w:rsid w:val="00194CDA"/>
    <w:rsid w:val="001A70B8"/>
    <w:rsid w:val="001B5037"/>
    <w:rsid w:val="001D40B7"/>
    <w:rsid w:val="001F4407"/>
    <w:rsid w:val="002134DD"/>
    <w:rsid w:val="00235609"/>
    <w:rsid w:val="00253363"/>
    <w:rsid w:val="00264ED4"/>
    <w:rsid w:val="002674A6"/>
    <w:rsid w:val="002A180B"/>
    <w:rsid w:val="002B60D7"/>
    <w:rsid w:val="002D3678"/>
    <w:rsid w:val="002D5C48"/>
    <w:rsid w:val="002F69D1"/>
    <w:rsid w:val="0037747A"/>
    <w:rsid w:val="00401D8F"/>
    <w:rsid w:val="00403CCE"/>
    <w:rsid w:val="00412934"/>
    <w:rsid w:val="0043150D"/>
    <w:rsid w:val="00441DF9"/>
    <w:rsid w:val="004500D5"/>
    <w:rsid w:val="004620D5"/>
    <w:rsid w:val="00474472"/>
    <w:rsid w:val="004E02DA"/>
    <w:rsid w:val="004E1B09"/>
    <w:rsid w:val="0050793C"/>
    <w:rsid w:val="005277E7"/>
    <w:rsid w:val="005338EE"/>
    <w:rsid w:val="00534B88"/>
    <w:rsid w:val="0054010A"/>
    <w:rsid w:val="0054252F"/>
    <w:rsid w:val="00550A69"/>
    <w:rsid w:val="00555F42"/>
    <w:rsid w:val="0057640E"/>
    <w:rsid w:val="005868E4"/>
    <w:rsid w:val="005E5FED"/>
    <w:rsid w:val="00615A4D"/>
    <w:rsid w:val="0065567F"/>
    <w:rsid w:val="00661405"/>
    <w:rsid w:val="006A4E24"/>
    <w:rsid w:val="006B27E1"/>
    <w:rsid w:val="006C343D"/>
    <w:rsid w:val="006C597F"/>
    <w:rsid w:val="006D422B"/>
    <w:rsid w:val="006E694C"/>
    <w:rsid w:val="0071655E"/>
    <w:rsid w:val="00720209"/>
    <w:rsid w:val="007606DA"/>
    <w:rsid w:val="00794D9D"/>
    <w:rsid w:val="00795EA9"/>
    <w:rsid w:val="007E01C1"/>
    <w:rsid w:val="007E22A4"/>
    <w:rsid w:val="007F5D8E"/>
    <w:rsid w:val="007F7713"/>
    <w:rsid w:val="00801933"/>
    <w:rsid w:val="00803F9D"/>
    <w:rsid w:val="00807DCB"/>
    <w:rsid w:val="00822469"/>
    <w:rsid w:val="00830460"/>
    <w:rsid w:val="00835DB8"/>
    <w:rsid w:val="00870F9C"/>
    <w:rsid w:val="00881BFA"/>
    <w:rsid w:val="008845C4"/>
    <w:rsid w:val="008A170A"/>
    <w:rsid w:val="008C6A73"/>
    <w:rsid w:val="008D6FAC"/>
    <w:rsid w:val="008E4A26"/>
    <w:rsid w:val="008F7747"/>
    <w:rsid w:val="00920661"/>
    <w:rsid w:val="009343ED"/>
    <w:rsid w:val="009468F8"/>
    <w:rsid w:val="00977C43"/>
    <w:rsid w:val="0098401A"/>
    <w:rsid w:val="00984387"/>
    <w:rsid w:val="00987922"/>
    <w:rsid w:val="00987D79"/>
    <w:rsid w:val="009A34D8"/>
    <w:rsid w:val="009A4BD3"/>
    <w:rsid w:val="009A5942"/>
    <w:rsid w:val="009A76E3"/>
    <w:rsid w:val="009B5A38"/>
    <w:rsid w:val="009C29AB"/>
    <w:rsid w:val="009C663B"/>
    <w:rsid w:val="009D74A0"/>
    <w:rsid w:val="00A06294"/>
    <w:rsid w:val="00A06461"/>
    <w:rsid w:val="00A0664F"/>
    <w:rsid w:val="00A30927"/>
    <w:rsid w:val="00A31E4F"/>
    <w:rsid w:val="00A35188"/>
    <w:rsid w:val="00A40071"/>
    <w:rsid w:val="00A412FE"/>
    <w:rsid w:val="00A55DBB"/>
    <w:rsid w:val="00A70099"/>
    <w:rsid w:val="00A700D7"/>
    <w:rsid w:val="00A9640D"/>
    <w:rsid w:val="00AA1358"/>
    <w:rsid w:val="00AA7BFB"/>
    <w:rsid w:val="00AB26A9"/>
    <w:rsid w:val="00AE36E1"/>
    <w:rsid w:val="00AF24A3"/>
    <w:rsid w:val="00B017A5"/>
    <w:rsid w:val="00B2057D"/>
    <w:rsid w:val="00B320B1"/>
    <w:rsid w:val="00B86EDD"/>
    <w:rsid w:val="00B9799A"/>
    <w:rsid w:val="00BA0AC9"/>
    <w:rsid w:val="00BA437C"/>
    <w:rsid w:val="00BB7741"/>
    <w:rsid w:val="00BC6D4A"/>
    <w:rsid w:val="00BF35D8"/>
    <w:rsid w:val="00C00374"/>
    <w:rsid w:val="00C112B4"/>
    <w:rsid w:val="00C43B2A"/>
    <w:rsid w:val="00C71802"/>
    <w:rsid w:val="00C77254"/>
    <w:rsid w:val="00C935EE"/>
    <w:rsid w:val="00C9650D"/>
    <w:rsid w:val="00CB3B05"/>
    <w:rsid w:val="00CE3E75"/>
    <w:rsid w:val="00D050E1"/>
    <w:rsid w:val="00D25D4B"/>
    <w:rsid w:val="00D328BB"/>
    <w:rsid w:val="00D355B1"/>
    <w:rsid w:val="00D36BC5"/>
    <w:rsid w:val="00D56306"/>
    <w:rsid w:val="00D603D2"/>
    <w:rsid w:val="00D77104"/>
    <w:rsid w:val="00D944E5"/>
    <w:rsid w:val="00DD4127"/>
    <w:rsid w:val="00DD70E2"/>
    <w:rsid w:val="00DF0CA0"/>
    <w:rsid w:val="00E121E1"/>
    <w:rsid w:val="00E2716E"/>
    <w:rsid w:val="00E344C3"/>
    <w:rsid w:val="00E71D6F"/>
    <w:rsid w:val="00E93FD3"/>
    <w:rsid w:val="00EA2E6E"/>
    <w:rsid w:val="00EB555C"/>
    <w:rsid w:val="00EF0BE0"/>
    <w:rsid w:val="00F40C69"/>
    <w:rsid w:val="00F7328A"/>
    <w:rsid w:val="00F77F2D"/>
    <w:rsid w:val="00F80E4D"/>
    <w:rsid w:val="00F840BB"/>
    <w:rsid w:val="00FA4E31"/>
    <w:rsid w:val="00FB1D1A"/>
    <w:rsid w:val="00FB4BC8"/>
    <w:rsid w:val="00FC551C"/>
    <w:rsid w:val="00FF38D8"/>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6DB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5764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700D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F77F2D"/>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C71802"/>
    <w:pPr>
      <w:spacing w:after="100"/>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2Char">
    <w:name w:val="Heading 2 Char"/>
    <w:basedOn w:val="DefaultParagraphFont"/>
    <w:link w:val="Heading2"/>
    <w:uiPriority w:val="9"/>
    <w:rsid w:val="0057640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E36E1"/>
    <w:pPr>
      <w:ind w:left="720"/>
      <w:contextualSpacing/>
    </w:pPr>
  </w:style>
  <w:style w:type="paragraph" w:customStyle="1" w:styleId="p2">
    <w:name w:val="p2"/>
    <w:basedOn w:val="Normal"/>
    <w:rsid w:val="00C43B2A"/>
    <w:pPr>
      <w:spacing w:before="100" w:beforeAutospacing="1" w:after="100" w:afterAutospacing="1"/>
    </w:pPr>
  </w:style>
  <w:style w:type="paragraph" w:customStyle="1" w:styleId="p3">
    <w:name w:val="p3"/>
    <w:basedOn w:val="Normal"/>
    <w:rsid w:val="00C43B2A"/>
    <w:pPr>
      <w:spacing w:before="100" w:beforeAutospacing="1" w:after="100" w:afterAutospacing="1"/>
    </w:pPr>
  </w:style>
  <w:style w:type="character" w:customStyle="1" w:styleId="s1">
    <w:name w:val="s1"/>
    <w:basedOn w:val="DefaultParagraphFont"/>
    <w:rsid w:val="00C43B2A"/>
  </w:style>
  <w:style w:type="character" w:customStyle="1" w:styleId="s2">
    <w:name w:val="s2"/>
    <w:basedOn w:val="DefaultParagraphFont"/>
    <w:rsid w:val="00C43B2A"/>
  </w:style>
  <w:style w:type="character" w:customStyle="1" w:styleId="s3">
    <w:name w:val="s3"/>
    <w:basedOn w:val="DefaultParagraphFont"/>
    <w:rsid w:val="00C43B2A"/>
  </w:style>
  <w:style w:type="character" w:customStyle="1" w:styleId="apple-converted-space">
    <w:name w:val="apple-converted-space"/>
    <w:basedOn w:val="DefaultParagraphFont"/>
    <w:rsid w:val="00C43B2A"/>
  </w:style>
  <w:style w:type="character" w:customStyle="1" w:styleId="Heading3Char">
    <w:name w:val="Heading 3 Char"/>
    <w:basedOn w:val="DefaultParagraphFont"/>
    <w:link w:val="Heading3"/>
    <w:uiPriority w:val="9"/>
    <w:semiHidden/>
    <w:rsid w:val="00A700D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23188">
      <w:bodyDiv w:val="1"/>
      <w:marLeft w:val="0"/>
      <w:marRight w:val="0"/>
      <w:marTop w:val="0"/>
      <w:marBottom w:val="0"/>
      <w:divBdr>
        <w:top w:val="none" w:sz="0" w:space="0" w:color="auto"/>
        <w:left w:val="none" w:sz="0" w:space="0" w:color="auto"/>
        <w:bottom w:val="none" w:sz="0" w:space="0" w:color="auto"/>
        <w:right w:val="none" w:sz="0" w:space="0" w:color="auto"/>
      </w:divBdr>
      <w:divsChild>
        <w:div w:id="660622472">
          <w:blockQuote w:val="1"/>
          <w:marLeft w:val="225"/>
          <w:marRight w:val="0"/>
          <w:marTop w:val="0"/>
          <w:marBottom w:val="0"/>
          <w:divBdr>
            <w:top w:val="none" w:sz="0" w:space="0" w:color="auto"/>
            <w:left w:val="none" w:sz="0" w:space="0" w:color="auto"/>
            <w:bottom w:val="none" w:sz="0" w:space="0" w:color="auto"/>
            <w:right w:val="none" w:sz="0" w:space="0" w:color="auto"/>
          </w:divBdr>
        </w:div>
        <w:div w:id="77663246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422992">
      <w:bodyDiv w:val="1"/>
      <w:marLeft w:val="0"/>
      <w:marRight w:val="0"/>
      <w:marTop w:val="0"/>
      <w:marBottom w:val="0"/>
      <w:divBdr>
        <w:top w:val="none" w:sz="0" w:space="0" w:color="auto"/>
        <w:left w:val="none" w:sz="0" w:space="0" w:color="auto"/>
        <w:bottom w:val="none" w:sz="0" w:space="0" w:color="auto"/>
        <w:right w:val="none" w:sz="0" w:space="0" w:color="auto"/>
      </w:divBdr>
      <w:divsChild>
        <w:div w:id="62873208">
          <w:blockQuote w:val="1"/>
          <w:marLeft w:val="225"/>
          <w:marRight w:val="0"/>
          <w:marTop w:val="0"/>
          <w:marBottom w:val="0"/>
          <w:divBdr>
            <w:top w:val="none" w:sz="0" w:space="0" w:color="auto"/>
            <w:left w:val="none" w:sz="0" w:space="0" w:color="auto"/>
            <w:bottom w:val="none" w:sz="0" w:space="0" w:color="auto"/>
            <w:right w:val="none" w:sz="0" w:space="0" w:color="auto"/>
          </w:divBdr>
        </w:div>
        <w:div w:id="918290566">
          <w:blockQuote w:val="1"/>
          <w:marLeft w:val="225"/>
          <w:marRight w:val="0"/>
          <w:marTop w:val="0"/>
          <w:marBottom w:val="0"/>
          <w:divBdr>
            <w:top w:val="none" w:sz="0" w:space="0" w:color="auto"/>
            <w:left w:val="none" w:sz="0" w:space="0" w:color="auto"/>
            <w:bottom w:val="none" w:sz="0" w:space="0" w:color="auto"/>
            <w:right w:val="none" w:sz="0" w:space="0" w:color="auto"/>
          </w:divBdr>
        </w:div>
        <w:div w:id="28346599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62724503">
      <w:bodyDiv w:val="1"/>
      <w:marLeft w:val="0"/>
      <w:marRight w:val="0"/>
      <w:marTop w:val="0"/>
      <w:marBottom w:val="0"/>
      <w:divBdr>
        <w:top w:val="none" w:sz="0" w:space="0" w:color="auto"/>
        <w:left w:val="none" w:sz="0" w:space="0" w:color="auto"/>
        <w:bottom w:val="none" w:sz="0" w:space="0" w:color="auto"/>
        <w:right w:val="none" w:sz="0" w:space="0" w:color="auto"/>
      </w:divBdr>
      <w:divsChild>
        <w:div w:id="167329306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595677">
      <w:bodyDiv w:val="1"/>
      <w:marLeft w:val="0"/>
      <w:marRight w:val="0"/>
      <w:marTop w:val="0"/>
      <w:marBottom w:val="0"/>
      <w:divBdr>
        <w:top w:val="none" w:sz="0" w:space="0" w:color="auto"/>
        <w:left w:val="none" w:sz="0" w:space="0" w:color="auto"/>
        <w:bottom w:val="none" w:sz="0" w:space="0" w:color="auto"/>
        <w:right w:val="none" w:sz="0" w:space="0" w:color="auto"/>
      </w:divBdr>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0196853">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34026705">
      <w:bodyDiv w:val="1"/>
      <w:marLeft w:val="0"/>
      <w:marRight w:val="0"/>
      <w:marTop w:val="0"/>
      <w:marBottom w:val="0"/>
      <w:divBdr>
        <w:top w:val="none" w:sz="0" w:space="0" w:color="auto"/>
        <w:left w:val="none" w:sz="0" w:space="0" w:color="auto"/>
        <w:bottom w:val="none" w:sz="0" w:space="0" w:color="auto"/>
        <w:right w:val="none" w:sz="0" w:space="0" w:color="auto"/>
      </w:divBdr>
      <w:divsChild>
        <w:div w:id="7399890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9082323">
      <w:bodyDiv w:val="1"/>
      <w:marLeft w:val="0"/>
      <w:marRight w:val="0"/>
      <w:marTop w:val="0"/>
      <w:marBottom w:val="0"/>
      <w:divBdr>
        <w:top w:val="none" w:sz="0" w:space="0" w:color="auto"/>
        <w:left w:val="none" w:sz="0" w:space="0" w:color="auto"/>
        <w:bottom w:val="none" w:sz="0" w:space="0" w:color="auto"/>
        <w:right w:val="none" w:sz="0" w:space="0" w:color="auto"/>
      </w:divBdr>
      <w:divsChild>
        <w:div w:id="11563429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6425435">
      <w:bodyDiv w:val="1"/>
      <w:marLeft w:val="0"/>
      <w:marRight w:val="0"/>
      <w:marTop w:val="0"/>
      <w:marBottom w:val="0"/>
      <w:divBdr>
        <w:top w:val="none" w:sz="0" w:space="0" w:color="auto"/>
        <w:left w:val="none" w:sz="0" w:space="0" w:color="auto"/>
        <w:bottom w:val="none" w:sz="0" w:space="0" w:color="auto"/>
        <w:right w:val="none" w:sz="0" w:space="0" w:color="auto"/>
      </w:divBdr>
      <w:divsChild>
        <w:div w:id="2105607846">
          <w:blockQuote w:val="1"/>
          <w:marLeft w:val="225"/>
          <w:marRight w:val="0"/>
          <w:marTop w:val="0"/>
          <w:marBottom w:val="0"/>
          <w:divBdr>
            <w:top w:val="none" w:sz="0" w:space="0" w:color="auto"/>
            <w:left w:val="none" w:sz="0" w:space="0" w:color="auto"/>
            <w:bottom w:val="none" w:sz="0" w:space="0" w:color="auto"/>
            <w:right w:val="none" w:sz="0" w:space="0" w:color="auto"/>
          </w:divBdr>
        </w:div>
        <w:div w:id="140854064">
          <w:blockQuote w:val="1"/>
          <w:marLeft w:val="225"/>
          <w:marRight w:val="0"/>
          <w:marTop w:val="0"/>
          <w:marBottom w:val="0"/>
          <w:divBdr>
            <w:top w:val="none" w:sz="0" w:space="0" w:color="auto"/>
            <w:left w:val="none" w:sz="0" w:space="0" w:color="auto"/>
            <w:bottom w:val="none" w:sz="0" w:space="0" w:color="auto"/>
            <w:right w:val="none" w:sz="0" w:space="0" w:color="auto"/>
          </w:divBdr>
        </w:div>
        <w:div w:id="586766103">
          <w:blockQuote w:val="1"/>
          <w:marLeft w:val="225"/>
          <w:marRight w:val="0"/>
          <w:marTop w:val="0"/>
          <w:marBottom w:val="0"/>
          <w:divBdr>
            <w:top w:val="none" w:sz="0" w:space="0" w:color="auto"/>
            <w:left w:val="none" w:sz="0" w:space="0" w:color="auto"/>
            <w:bottom w:val="none" w:sz="0" w:space="0" w:color="auto"/>
            <w:right w:val="none" w:sz="0" w:space="0" w:color="auto"/>
          </w:divBdr>
        </w:div>
        <w:div w:id="776485041">
          <w:blockQuote w:val="1"/>
          <w:marLeft w:val="225"/>
          <w:marRight w:val="0"/>
          <w:marTop w:val="0"/>
          <w:marBottom w:val="0"/>
          <w:divBdr>
            <w:top w:val="none" w:sz="0" w:space="0" w:color="auto"/>
            <w:left w:val="none" w:sz="0" w:space="0" w:color="auto"/>
            <w:bottom w:val="none" w:sz="0" w:space="0" w:color="auto"/>
            <w:right w:val="none" w:sz="0" w:space="0" w:color="auto"/>
          </w:divBdr>
        </w:div>
        <w:div w:id="1803842503">
          <w:blockQuote w:val="1"/>
          <w:marLeft w:val="225"/>
          <w:marRight w:val="0"/>
          <w:marTop w:val="0"/>
          <w:marBottom w:val="0"/>
          <w:divBdr>
            <w:top w:val="none" w:sz="0" w:space="0" w:color="auto"/>
            <w:left w:val="none" w:sz="0" w:space="0" w:color="auto"/>
            <w:bottom w:val="none" w:sz="0" w:space="0" w:color="auto"/>
            <w:right w:val="none" w:sz="0" w:space="0" w:color="auto"/>
          </w:divBdr>
        </w:div>
        <w:div w:id="1424451769">
          <w:blockQuote w:val="1"/>
          <w:marLeft w:val="225"/>
          <w:marRight w:val="0"/>
          <w:marTop w:val="0"/>
          <w:marBottom w:val="0"/>
          <w:divBdr>
            <w:top w:val="none" w:sz="0" w:space="0" w:color="auto"/>
            <w:left w:val="none" w:sz="0" w:space="0" w:color="auto"/>
            <w:bottom w:val="none" w:sz="0" w:space="0" w:color="auto"/>
            <w:right w:val="none" w:sz="0" w:space="0" w:color="auto"/>
          </w:divBdr>
        </w:div>
        <w:div w:id="618026992">
          <w:blockQuote w:val="1"/>
          <w:marLeft w:val="225"/>
          <w:marRight w:val="0"/>
          <w:marTop w:val="0"/>
          <w:marBottom w:val="0"/>
          <w:divBdr>
            <w:top w:val="none" w:sz="0" w:space="0" w:color="auto"/>
            <w:left w:val="none" w:sz="0" w:space="0" w:color="auto"/>
            <w:bottom w:val="none" w:sz="0" w:space="0" w:color="auto"/>
            <w:right w:val="none" w:sz="0" w:space="0" w:color="auto"/>
          </w:divBdr>
        </w:div>
        <w:div w:id="862476037">
          <w:blockQuote w:val="1"/>
          <w:marLeft w:val="225"/>
          <w:marRight w:val="0"/>
          <w:marTop w:val="0"/>
          <w:marBottom w:val="0"/>
          <w:divBdr>
            <w:top w:val="none" w:sz="0" w:space="0" w:color="auto"/>
            <w:left w:val="none" w:sz="0" w:space="0" w:color="auto"/>
            <w:bottom w:val="none" w:sz="0" w:space="0" w:color="auto"/>
            <w:right w:val="none" w:sz="0" w:space="0" w:color="auto"/>
          </w:divBdr>
        </w:div>
        <w:div w:id="1441245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470831">
      <w:bodyDiv w:val="1"/>
      <w:marLeft w:val="0"/>
      <w:marRight w:val="0"/>
      <w:marTop w:val="0"/>
      <w:marBottom w:val="0"/>
      <w:divBdr>
        <w:top w:val="none" w:sz="0" w:space="0" w:color="auto"/>
        <w:left w:val="none" w:sz="0" w:space="0" w:color="auto"/>
        <w:bottom w:val="none" w:sz="0" w:space="0" w:color="auto"/>
        <w:right w:val="none" w:sz="0" w:space="0" w:color="auto"/>
      </w:divBdr>
      <w:divsChild>
        <w:div w:id="637762479">
          <w:blockQuote w:val="1"/>
          <w:marLeft w:val="225"/>
          <w:marRight w:val="0"/>
          <w:marTop w:val="0"/>
          <w:marBottom w:val="0"/>
          <w:divBdr>
            <w:top w:val="none" w:sz="0" w:space="0" w:color="auto"/>
            <w:left w:val="none" w:sz="0" w:space="0" w:color="auto"/>
            <w:bottom w:val="none" w:sz="0" w:space="0" w:color="auto"/>
            <w:right w:val="none" w:sz="0" w:space="0" w:color="auto"/>
          </w:divBdr>
        </w:div>
        <w:div w:id="62416603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189804089">
      <w:bodyDiv w:val="1"/>
      <w:marLeft w:val="0"/>
      <w:marRight w:val="0"/>
      <w:marTop w:val="0"/>
      <w:marBottom w:val="0"/>
      <w:divBdr>
        <w:top w:val="none" w:sz="0" w:space="0" w:color="auto"/>
        <w:left w:val="none" w:sz="0" w:space="0" w:color="auto"/>
        <w:bottom w:val="none" w:sz="0" w:space="0" w:color="auto"/>
        <w:right w:val="none" w:sz="0" w:space="0" w:color="auto"/>
      </w:divBdr>
      <w:divsChild>
        <w:div w:id="406194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3516776">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295961125">
      <w:bodyDiv w:val="1"/>
      <w:marLeft w:val="0"/>
      <w:marRight w:val="0"/>
      <w:marTop w:val="0"/>
      <w:marBottom w:val="0"/>
      <w:divBdr>
        <w:top w:val="none" w:sz="0" w:space="0" w:color="auto"/>
        <w:left w:val="none" w:sz="0" w:space="0" w:color="auto"/>
        <w:bottom w:val="none" w:sz="0" w:space="0" w:color="auto"/>
        <w:right w:val="none" w:sz="0" w:space="0" w:color="auto"/>
      </w:divBdr>
    </w:div>
    <w:div w:id="328563631">
      <w:bodyDiv w:val="1"/>
      <w:marLeft w:val="0"/>
      <w:marRight w:val="0"/>
      <w:marTop w:val="0"/>
      <w:marBottom w:val="0"/>
      <w:divBdr>
        <w:top w:val="none" w:sz="0" w:space="0" w:color="auto"/>
        <w:left w:val="none" w:sz="0" w:space="0" w:color="auto"/>
        <w:bottom w:val="none" w:sz="0" w:space="0" w:color="auto"/>
        <w:right w:val="none" w:sz="0" w:space="0" w:color="auto"/>
      </w:divBdr>
      <w:divsChild>
        <w:div w:id="118960279">
          <w:blockQuote w:val="1"/>
          <w:marLeft w:val="225"/>
          <w:marRight w:val="0"/>
          <w:marTop w:val="0"/>
          <w:marBottom w:val="0"/>
          <w:divBdr>
            <w:top w:val="none" w:sz="0" w:space="0" w:color="auto"/>
            <w:left w:val="none" w:sz="0" w:space="0" w:color="auto"/>
            <w:bottom w:val="none" w:sz="0" w:space="0" w:color="auto"/>
            <w:right w:val="none" w:sz="0" w:space="0" w:color="auto"/>
          </w:divBdr>
        </w:div>
        <w:div w:id="137112491">
          <w:blockQuote w:val="1"/>
          <w:marLeft w:val="225"/>
          <w:marRight w:val="0"/>
          <w:marTop w:val="0"/>
          <w:marBottom w:val="0"/>
          <w:divBdr>
            <w:top w:val="none" w:sz="0" w:space="0" w:color="auto"/>
            <w:left w:val="none" w:sz="0" w:space="0" w:color="auto"/>
            <w:bottom w:val="none" w:sz="0" w:space="0" w:color="auto"/>
            <w:right w:val="none" w:sz="0" w:space="0" w:color="auto"/>
          </w:divBdr>
        </w:div>
        <w:div w:id="231962527">
          <w:blockQuote w:val="1"/>
          <w:marLeft w:val="225"/>
          <w:marRight w:val="0"/>
          <w:marTop w:val="0"/>
          <w:marBottom w:val="0"/>
          <w:divBdr>
            <w:top w:val="none" w:sz="0" w:space="0" w:color="auto"/>
            <w:left w:val="none" w:sz="0" w:space="0" w:color="auto"/>
            <w:bottom w:val="none" w:sz="0" w:space="0" w:color="auto"/>
            <w:right w:val="none" w:sz="0" w:space="0" w:color="auto"/>
          </w:divBdr>
        </w:div>
        <w:div w:id="243494727">
          <w:blockQuote w:val="1"/>
          <w:marLeft w:val="225"/>
          <w:marRight w:val="0"/>
          <w:marTop w:val="0"/>
          <w:marBottom w:val="0"/>
          <w:divBdr>
            <w:top w:val="none" w:sz="0" w:space="0" w:color="auto"/>
            <w:left w:val="none" w:sz="0" w:space="0" w:color="auto"/>
            <w:bottom w:val="none" w:sz="0" w:space="0" w:color="auto"/>
            <w:right w:val="none" w:sz="0" w:space="0" w:color="auto"/>
          </w:divBdr>
        </w:div>
        <w:div w:id="244346102">
          <w:blockQuote w:val="1"/>
          <w:marLeft w:val="225"/>
          <w:marRight w:val="0"/>
          <w:marTop w:val="0"/>
          <w:marBottom w:val="0"/>
          <w:divBdr>
            <w:top w:val="none" w:sz="0" w:space="0" w:color="auto"/>
            <w:left w:val="none" w:sz="0" w:space="0" w:color="auto"/>
            <w:bottom w:val="none" w:sz="0" w:space="0" w:color="auto"/>
            <w:right w:val="none" w:sz="0" w:space="0" w:color="auto"/>
          </w:divBdr>
        </w:div>
        <w:div w:id="275908193">
          <w:blockQuote w:val="1"/>
          <w:marLeft w:val="225"/>
          <w:marRight w:val="0"/>
          <w:marTop w:val="0"/>
          <w:marBottom w:val="0"/>
          <w:divBdr>
            <w:top w:val="none" w:sz="0" w:space="0" w:color="auto"/>
            <w:left w:val="none" w:sz="0" w:space="0" w:color="auto"/>
            <w:bottom w:val="none" w:sz="0" w:space="0" w:color="auto"/>
            <w:right w:val="none" w:sz="0" w:space="0" w:color="auto"/>
          </w:divBdr>
        </w:div>
        <w:div w:id="335881638">
          <w:blockQuote w:val="1"/>
          <w:marLeft w:val="225"/>
          <w:marRight w:val="0"/>
          <w:marTop w:val="0"/>
          <w:marBottom w:val="0"/>
          <w:divBdr>
            <w:top w:val="none" w:sz="0" w:space="0" w:color="auto"/>
            <w:left w:val="none" w:sz="0" w:space="0" w:color="auto"/>
            <w:bottom w:val="none" w:sz="0" w:space="0" w:color="auto"/>
            <w:right w:val="none" w:sz="0" w:space="0" w:color="auto"/>
          </w:divBdr>
        </w:div>
        <w:div w:id="506940899">
          <w:blockQuote w:val="1"/>
          <w:marLeft w:val="225"/>
          <w:marRight w:val="0"/>
          <w:marTop w:val="0"/>
          <w:marBottom w:val="0"/>
          <w:divBdr>
            <w:top w:val="none" w:sz="0" w:space="0" w:color="auto"/>
            <w:left w:val="none" w:sz="0" w:space="0" w:color="auto"/>
            <w:bottom w:val="none" w:sz="0" w:space="0" w:color="auto"/>
            <w:right w:val="none" w:sz="0" w:space="0" w:color="auto"/>
          </w:divBdr>
        </w:div>
        <w:div w:id="554587678">
          <w:blockQuote w:val="1"/>
          <w:marLeft w:val="225"/>
          <w:marRight w:val="0"/>
          <w:marTop w:val="0"/>
          <w:marBottom w:val="0"/>
          <w:divBdr>
            <w:top w:val="none" w:sz="0" w:space="0" w:color="auto"/>
            <w:left w:val="none" w:sz="0" w:space="0" w:color="auto"/>
            <w:bottom w:val="none" w:sz="0" w:space="0" w:color="auto"/>
            <w:right w:val="none" w:sz="0" w:space="0" w:color="auto"/>
          </w:divBdr>
        </w:div>
        <w:div w:id="608313044">
          <w:blockQuote w:val="1"/>
          <w:marLeft w:val="225"/>
          <w:marRight w:val="0"/>
          <w:marTop w:val="0"/>
          <w:marBottom w:val="0"/>
          <w:divBdr>
            <w:top w:val="none" w:sz="0" w:space="0" w:color="auto"/>
            <w:left w:val="none" w:sz="0" w:space="0" w:color="auto"/>
            <w:bottom w:val="none" w:sz="0" w:space="0" w:color="auto"/>
            <w:right w:val="none" w:sz="0" w:space="0" w:color="auto"/>
          </w:divBdr>
        </w:div>
        <w:div w:id="728069151">
          <w:blockQuote w:val="1"/>
          <w:marLeft w:val="225"/>
          <w:marRight w:val="0"/>
          <w:marTop w:val="0"/>
          <w:marBottom w:val="0"/>
          <w:divBdr>
            <w:top w:val="none" w:sz="0" w:space="0" w:color="auto"/>
            <w:left w:val="none" w:sz="0" w:space="0" w:color="auto"/>
            <w:bottom w:val="none" w:sz="0" w:space="0" w:color="auto"/>
            <w:right w:val="none" w:sz="0" w:space="0" w:color="auto"/>
          </w:divBdr>
        </w:div>
        <w:div w:id="745689006">
          <w:blockQuote w:val="1"/>
          <w:marLeft w:val="225"/>
          <w:marRight w:val="0"/>
          <w:marTop w:val="0"/>
          <w:marBottom w:val="0"/>
          <w:divBdr>
            <w:top w:val="none" w:sz="0" w:space="0" w:color="auto"/>
            <w:left w:val="none" w:sz="0" w:space="0" w:color="auto"/>
            <w:bottom w:val="none" w:sz="0" w:space="0" w:color="auto"/>
            <w:right w:val="none" w:sz="0" w:space="0" w:color="auto"/>
          </w:divBdr>
        </w:div>
        <w:div w:id="764227244">
          <w:blockQuote w:val="1"/>
          <w:marLeft w:val="225"/>
          <w:marRight w:val="0"/>
          <w:marTop w:val="0"/>
          <w:marBottom w:val="0"/>
          <w:divBdr>
            <w:top w:val="none" w:sz="0" w:space="0" w:color="auto"/>
            <w:left w:val="none" w:sz="0" w:space="0" w:color="auto"/>
            <w:bottom w:val="none" w:sz="0" w:space="0" w:color="auto"/>
            <w:right w:val="none" w:sz="0" w:space="0" w:color="auto"/>
          </w:divBdr>
        </w:div>
        <w:div w:id="770734744">
          <w:blockQuote w:val="1"/>
          <w:marLeft w:val="225"/>
          <w:marRight w:val="0"/>
          <w:marTop w:val="0"/>
          <w:marBottom w:val="0"/>
          <w:divBdr>
            <w:top w:val="none" w:sz="0" w:space="0" w:color="auto"/>
            <w:left w:val="none" w:sz="0" w:space="0" w:color="auto"/>
            <w:bottom w:val="none" w:sz="0" w:space="0" w:color="auto"/>
            <w:right w:val="none" w:sz="0" w:space="0" w:color="auto"/>
          </w:divBdr>
        </w:div>
        <w:div w:id="793913112">
          <w:blockQuote w:val="1"/>
          <w:marLeft w:val="225"/>
          <w:marRight w:val="0"/>
          <w:marTop w:val="0"/>
          <w:marBottom w:val="0"/>
          <w:divBdr>
            <w:top w:val="none" w:sz="0" w:space="0" w:color="auto"/>
            <w:left w:val="none" w:sz="0" w:space="0" w:color="auto"/>
            <w:bottom w:val="none" w:sz="0" w:space="0" w:color="auto"/>
            <w:right w:val="none" w:sz="0" w:space="0" w:color="auto"/>
          </w:divBdr>
        </w:div>
        <w:div w:id="899251222">
          <w:blockQuote w:val="1"/>
          <w:marLeft w:val="225"/>
          <w:marRight w:val="0"/>
          <w:marTop w:val="0"/>
          <w:marBottom w:val="0"/>
          <w:divBdr>
            <w:top w:val="none" w:sz="0" w:space="0" w:color="auto"/>
            <w:left w:val="none" w:sz="0" w:space="0" w:color="auto"/>
            <w:bottom w:val="none" w:sz="0" w:space="0" w:color="auto"/>
            <w:right w:val="none" w:sz="0" w:space="0" w:color="auto"/>
          </w:divBdr>
        </w:div>
        <w:div w:id="920874324">
          <w:blockQuote w:val="1"/>
          <w:marLeft w:val="225"/>
          <w:marRight w:val="0"/>
          <w:marTop w:val="0"/>
          <w:marBottom w:val="0"/>
          <w:divBdr>
            <w:top w:val="none" w:sz="0" w:space="0" w:color="auto"/>
            <w:left w:val="none" w:sz="0" w:space="0" w:color="auto"/>
            <w:bottom w:val="none" w:sz="0" w:space="0" w:color="auto"/>
            <w:right w:val="none" w:sz="0" w:space="0" w:color="auto"/>
          </w:divBdr>
        </w:div>
        <w:div w:id="1004623819">
          <w:blockQuote w:val="1"/>
          <w:marLeft w:val="225"/>
          <w:marRight w:val="0"/>
          <w:marTop w:val="0"/>
          <w:marBottom w:val="0"/>
          <w:divBdr>
            <w:top w:val="none" w:sz="0" w:space="0" w:color="auto"/>
            <w:left w:val="none" w:sz="0" w:space="0" w:color="auto"/>
            <w:bottom w:val="none" w:sz="0" w:space="0" w:color="auto"/>
            <w:right w:val="none" w:sz="0" w:space="0" w:color="auto"/>
          </w:divBdr>
        </w:div>
        <w:div w:id="1051878917">
          <w:blockQuote w:val="1"/>
          <w:marLeft w:val="225"/>
          <w:marRight w:val="0"/>
          <w:marTop w:val="0"/>
          <w:marBottom w:val="0"/>
          <w:divBdr>
            <w:top w:val="none" w:sz="0" w:space="0" w:color="auto"/>
            <w:left w:val="none" w:sz="0" w:space="0" w:color="auto"/>
            <w:bottom w:val="none" w:sz="0" w:space="0" w:color="auto"/>
            <w:right w:val="none" w:sz="0" w:space="0" w:color="auto"/>
          </w:divBdr>
        </w:div>
        <w:div w:id="1101494065">
          <w:blockQuote w:val="1"/>
          <w:marLeft w:val="225"/>
          <w:marRight w:val="0"/>
          <w:marTop w:val="0"/>
          <w:marBottom w:val="0"/>
          <w:divBdr>
            <w:top w:val="none" w:sz="0" w:space="0" w:color="auto"/>
            <w:left w:val="none" w:sz="0" w:space="0" w:color="auto"/>
            <w:bottom w:val="none" w:sz="0" w:space="0" w:color="auto"/>
            <w:right w:val="none" w:sz="0" w:space="0" w:color="auto"/>
          </w:divBdr>
        </w:div>
        <w:div w:id="1114910535">
          <w:blockQuote w:val="1"/>
          <w:marLeft w:val="225"/>
          <w:marRight w:val="0"/>
          <w:marTop w:val="0"/>
          <w:marBottom w:val="0"/>
          <w:divBdr>
            <w:top w:val="none" w:sz="0" w:space="0" w:color="auto"/>
            <w:left w:val="none" w:sz="0" w:space="0" w:color="auto"/>
            <w:bottom w:val="none" w:sz="0" w:space="0" w:color="auto"/>
            <w:right w:val="none" w:sz="0" w:space="0" w:color="auto"/>
          </w:divBdr>
        </w:div>
        <w:div w:id="1141263401">
          <w:blockQuote w:val="1"/>
          <w:marLeft w:val="225"/>
          <w:marRight w:val="0"/>
          <w:marTop w:val="0"/>
          <w:marBottom w:val="0"/>
          <w:divBdr>
            <w:top w:val="none" w:sz="0" w:space="0" w:color="auto"/>
            <w:left w:val="none" w:sz="0" w:space="0" w:color="auto"/>
            <w:bottom w:val="none" w:sz="0" w:space="0" w:color="auto"/>
            <w:right w:val="none" w:sz="0" w:space="0" w:color="auto"/>
          </w:divBdr>
        </w:div>
        <w:div w:id="1179276205">
          <w:blockQuote w:val="1"/>
          <w:marLeft w:val="225"/>
          <w:marRight w:val="0"/>
          <w:marTop w:val="0"/>
          <w:marBottom w:val="0"/>
          <w:divBdr>
            <w:top w:val="none" w:sz="0" w:space="0" w:color="auto"/>
            <w:left w:val="none" w:sz="0" w:space="0" w:color="auto"/>
            <w:bottom w:val="none" w:sz="0" w:space="0" w:color="auto"/>
            <w:right w:val="none" w:sz="0" w:space="0" w:color="auto"/>
          </w:divBdr>
        </w:div>
        <w:div w:id="1219392395">
          <w:blockQuote w:val="1"/>
          <w:marLeft w:val="225"/>
          <w:marRight w:val="0"/>
          <w:marTop w:val="0"/>
          <w:marBottom w:val="0"/>
          <w:divBdr>
            <w:top w:val="none" w:sz="0" w:space="0" w:color="auto"/>
            <w:left w:val="none" w:sz="0" w:space="0" w:color="auto"/>
            <w:bottom w:val="none" w:sz="0" w:space="0" w:color="auto"/>
            <w:right w:val="none" w:sz="0" w:space="0" w:color="auto"/>
          </w:divBdr>
        </w:div>
        <w:div w:id="1315256574">
          <w:blockQuote w:val="1"/>
          <w:marLeft w:val="225"/>
          <w:marRight w:val="0"/>
          <w:marTop w:val="0"/>
          <w:marBottom w:val="0"/>
          <w:divBdr>
            <w:top w:val="none" w:sz="0" w:space="0" w:color="auto"/>
            <w:left w:val="none" w:sz="0" w:space="0" w:color="auto"/>
            <w:bottom w:val="none" w:sz="0" w:space="0" w:color="auto"/>
            <w:right w:val="none" w:sz="0" w:space="0" w:color="auto"/>
          </w:divBdr>
        </w:div>
        <w:div w:id="1324508441">
          <w:blockQuote w:val="1"/>
          <w:marLeft w:val="225"/>
          <w:marRight w:val="0"/>
          <w:marTop w:val="0"/>
          <w:marBottom w:val="0"/>
          <w:divBdr>
            <w:top w:val="none" w:sz="0" w:space="0" w:color="auto"/>
            <w:left w:val="none" w:sz="0" w:space="0" w:color="auto"/>
            <w:bottom w:val="none" w:sz="0" w:space="0" w:color="auto"/>
            <w:right w:val="none" w:sz="0" w:space="0" w:color="auto"/>
          </w:divBdr>
        </w:div>
        <w:div w:id="1333410622">
          <w:blockQuote w:val="1"/>
          <w:marLeft w:val="225"/>
          <w:marRight w:val="0"/>
          <w:marTop w:val="0"/>
          <w:marBottom w:val="0"/>
          <w:divBdr>
            <w:top w:val="none" w:sz="0" w:space="0" w:color="auto"/>
            <w:left w:val="none" w:sz="0" w:space="0" w:color="auto"/>
            <w:bottom w:val="none" w:sz="0" w:space="0" w:color="auto"/>
            <w:right w:val="none" w:sz="0" w:space="0" w:color="auto"/>
          </w:divBdr>
        </w:div>
        <w:div w:id="1384602440">
          <w:blockQuote w:val="1"/>
          <w:marLeft w:val="225"/>
          <w:marRight w:val="0"/>
          <w:marTop w:val="0"/>
          <w:marBottom w:val="0"/>
          <w:divBdr>
            <w:top w:val="none" w:sz="0" w:space="0" w:color="auto"/>
            <w:left w:val="none" w:sz="0" w:space="0" w:color="auto"/>
            <w:bottom w:val="none" w:sz="0" w:space="0" w:color="auto"/>
            <w:right w:val="none" w:sz="0" w:space="0" w:color="auto"/>
          </w:divBdr>
        </w:div>
        <w:div w:id="1404137699">
          <w:blockQuote w:val="1"/>
          <w:marLeft w:val="225"/>
          <w:marRight w:val="0"/>
          <w:marTop w:val="0"/>
          <w:marBottom w:val="0"/>
          <w:divBdr>
            <w:top w:val="none" w:sz="0" w:space="0" w:color="auto"/>
            <w:left w:val="none" w:sz="0" w:space="0" w:color="auto"/>
            <w:bottom w:val="none" w:sz="0" w:space="0" w:color="auto"/>
            <w:right w:val="none" w:sz="0" w:space="0" w:color="auto"/>
          </w:divBdr>
        </w:div>
        <w:div w:id="1466120717">
          <w:blockQuote w:val="1"/>
          <w:marLeft w:val="225"/>
          <w:marRight w:val="0"/>
          <w:marTop w:val="0"/>
          <w:marBottom w:val="0"/>
          <w:divBdr>
            <w:top w:val="none" w:sz="0" w:space="0" w:color="auto"/>
            <w:left w:val="none" w:sz="0" w:space="0" w:color="auto"/>
            <w:bottom w:val="none" w:sz="0" w:space="0" w:color="auto"/>
            <w:right w:val="none" w:sz="0" w:space="0" w:color="auto"/>
          </w:divBdr>
        </w:div>
        <w:div w:id="1527913811">
          <w:blockQuote w:val="1"/>
          <w:marLeft w:val="225"/>
          <w:marRight w:val="0"/>
          <w:marTop w:val="0"/>
          <w:marBottom w:val="0"/>
          <w:divBdr>
            <w:top w:val="none" w:sz="0" w:space="0" w:color="auto"/>
            <w:left w:val="none" w:sz="0" w:space="0" w:color="auto"/>
            <w:bottom w:val="none" w:sz="0" w:space="0" w:color="auto"/>
            <w:right w:val="none" w:sz="0" w:space="0" w:color="auto"/>
          </w:divBdr>
        </w:div>
        <w:div w:id="1560051125">
          <w:blockQuote w:val="1"/>
          <w:marLeft w:val="225"/>
          <w:marRight w:val="0"/>
          <w:marTop w:val="0"/>
          <w:marBottom w:val="0"/>
          <w:divBdr>
            <w:top w:val="none" w:sz="0" w:space="0" w:color="auto"/>
            <w:left w:val="none" w:sz="0" w:space="0" w:color="auto"/>
            <w:bottom w:val="none" w:sz="0" w:space="0" w:color="auto"/>
            <w:right w:val="none" w:sz="0" w:space="0" w:color="auto"/>
          </w:divBdr>
        </w:div>
        <w:div w:id="1568997473">
          <w:blockQuote w:val="1"/>
          <w:marLeft w:val="225"/>
          <w:marRight w:val="0"/>
          <w:marTop w:val="0"/>
          <w:marBottom w:val="0"/>
          <w:divBdr>
            <w:top w:val="none" w:sz="0" w:space="0" w:color="auto"/>
            <w:left w:val="none" w:sz="0" w:space="0" w:color="auto"/>
            <w:bottom w:val="none" w:sz="0" w:space="0" w:color="auto"/>
            <w:right w:val="none" w:sz="0" w:space="0" w:color="auto"/>
          </w:divBdr>
        </w:div>
        <w:div w:id="1604804448">
          <w:blockQuote w:val="1"/>
          <w:marLeft w:val="225"/>
          <w:marRight w:val="0"/>
          <w:marTop w:val="0"/>
          <w:marBottom w:val="0"/>
          <w:divBdr>
            <w:top w:val="none" w:sz="0" w:space="0" w:color="auto"/>
            <w:left w:val="none" w:sz="0" w:space="0" w:color="auto"/>
            <w:bottom w:val="none" w:sz="0" w:space="0" w:color="auto"/>
            <w:right w:val="none" w:sz="0" w:space="0" w:color="auto"/>
          </w:divBdr>
        </w:div>
        <w:div w:id="1647589907">
          <w:blockQuote w:val="1"/>
          <w:marLeft w:val="225"/>
          <w:marRight w:val="0"/>
          <w:marTop w:val="0"/>
          <w:marBottom w:val="0"/>
          <w:divBdr>
            <w:top w:val="none" w:sz="0" w:space="0" w:color="auto"/>
            <w:left w:val="none" w:sz="0" w:space="0" w:color="auto"/>
            <w:bottom w:val="none" w:sz="0" w:space="0" w:color="auto"/>
            <w:right w:val="none" w:sz="0" w:space="0" w:color="auto"/>
          </w:divBdr>
        </w:div>
        <w:div w:id="1692101545">
          <w:blockQuote w:val="1"/>
          <w:marLeft w:val="225"/>
          <w:marRight w:val="0"/>
          <w:marTop w:val="0"/>
          <w:marBottom w:val="0"/>
          <w:divBdr>
            <w:top w:val="none" w:sz="0" w:space="0" w:color="auto"/>
            <w:left w:val="none" w:sz="0" w:space="0" w:color="auto"/>
            <w:bottom w:val="none" w:sz="0" w:space="0" w:color="auto"/>
            <w:right w:val="none" w:sz="0" w:space="0" w:color="auto"/>
          </w:divBdr>
        </w:div>
        <w:div w:id="1742214421">
          <w:blockQuote w:val="1"/>
          <w:marLeft w:val="225"/>
          <w:marRight w:val="0"/>
          <w:marTop w:val="0"/>
          <w:marBottom w:val="0"/>
          <w:divBdr>
            <w:top w:val="none" w:sz="0" w:space="0" w:color="auto"/>
            <w:left w:val="none" w:sz="0" w:space="0" w:color="auto"/>
            <w:bottom w:val="none" w:sz="0" w:space="0" w:color="auto"/>
            <w:right w:val="none" w:sz="0" w:space="0" w:color="auto"/>
          </w:divBdr>
        </w:div>
        <w:div w:id="1757437961">
          <w:blockQuote w:val="1"/>
          <w:marLeft w:val="225"/>
          <w:marRight w:val="0"/>
          <w:marTop w:val="0"/>
          <w:marBottom w:val="0"/>
          <w:divBdr>
            <w:top w:val="none" w:sz="0" w:space="0" w:color="auto"/>
            <w:left w:val="none" w:sz="0" w:space="0" w:color="auto"/>
            <w:bottom w:val="none" w:sz="0" w:space="0" w:color="auto"/>
            <w:right w:val="none" w:sz="0" w:space="0" w:color="auto"/>
          </w:divBdr>
        </w:div>
        <w:div w:id="1812020746">
          <w:blockQuote w:val="1"/>
          <w:marLeft w:val="225"/>
          <w:marRight w:val="0"/>
          <w:marTop w:val="0"/>
          <w:marBottom w:val="0"/>
          <w:divBdr>
            <w:top w:val="none" w:sz="0" w:space="0" w:color="auto"/>
            <w:left w:val="none" w:sz="0" w:space="0" w:color="auto"/>
            <w:bottom w:val="none" w:sz="0" w:space="0" w:color="auto"/>
            <w:right w:val="none" w:sz="0" w:space="0" w:color="auto"/>
          </w:divBdr>
        </w:div>
        <w:div w:id="2098014409">
          <w:blockQuote w:val="1"/>
          <w:marLeft w:val="225"/>
          <w:marRight w:val="0"/>
          <w:marTop w:val="0"/>
          <w:marBottom w:val="0"/>
          <w:divBdr>
            <w:top w:val="none" w:sz="0" w:space="0" w:color="auto"/>
            <w:left w:val="none" w:sz="0" w:space="0" w:color="auto"/>
            <w:bottom w:val="none" w:sz="0" w:space="0" w:color="auto"/>
            <w:right w:val="none" w:sz="0" w:space="0" w:color="auto"/>
          </w:divBdr>
        </w:div>
        <w:div w:id="21436953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38965377">
      <w:bodyDiv w:val="1"/>
      <w:marLeft w:val="0"/>
      <w:marRight w:val="0"/>
      <w:marTop w:val="0"/>
      <w:marBottom w:val="0"/>
      <w:divBdr>
        <w:top w:val="none" w:sz="0" w:space="0" w:color="auto"/>
        <w:left w:val="none" w:sz="0" w:space="0" w:color="auto"/>
        <w:bottom w:val="none" w:sz="0" w:space="0" w:color="auto"/>
        <w:right w:val="none" w:sz="0" w:space="0" w:color="auto"/>
      </w:divBdr>
    </w:div>
    <w:div w:id="351419061">
      <w:bodyDiv w:val="1"/>
      <w:marLeft w:val="0"/>
      <w:marRight w:val="0"/>
      <w:marTop w:val="0"/>
      <w:marBottom w:val="0"/>
      <w:divBdr>
        <w:top w:val="none" w:sz="0" w:space="0" w:color="auto"/>
        <w:left w:val="none" w:sz="0" w:space="0" w:color="auto"/>
        <w:bottom w:val="none" w:sz="0" w:space="0" w:color="auto"/>
        <w:right w:val="none" w:sz="0" w:space="0" w:color="auto"/>
      </w:divBdr>
      <w:divsChild>
        <w:div w:id="1609968260">
          <w:blockQuote w:val="1"/>
          <w:marLeft w:val="225"/>
          <w:marRight w:val="0"/>
          <w:marTop w:val="0"/>
          <w:marBottom w:val="0"/>
          <w:divBdr>
            <w:top w:val="none" w:sz="0" w:space="0" w:color="auto"/>
            <w:left w:val="none" w:sz="0" w:space="0" w:color="auto"/>
            <w:bottom w:val="none" w:sz="0" w:space="0" w:color="auto"/>
            <w:right w:val="none" w:sz="0" w:space="0" w:color="auto"/>
          </w:divBdr>
        </w:div>
        <w:div w:id="262537591">
          <w:blockQuote w:val="1"/>
          <w:marLeft w:val="225"/>
          <w:marRight w:val="0"/>
          <w:marTop w:val="0"/>
          <w:marBottom w:val="0"/>
          <w:divBdr>
            <w:top w:val="none" w:sz="0" w:space="0" w:color="auto"/>
            <w:left w:val="none" w:sz="0" w:space="0" w:color="auto"/>
            <w:bottom w:val="none" w:sz="0" w:space="0" w:color="auto"/>
            <w:right w:val="none" w:sz="0" w:space="0" w:color="auto"/>
          </w:divBdr>
        </w:div>
        <w:div w:id="1067798836">
          <w:blockQuote w:val="1"/>
          <w:marLeft w:val="225"/>
          <w:marRight w:val="0"/>
          <w:marTop w:val="0"/>
          <w:marBottom w:val="0"/>
          <w:divBdr>
            <w:top w:val="none" w:sz="0" w:space="0" w:color="auto"/>
            <w:left w:val="none" w:sz="0" w:space="0" w:color="auto"/>
            <w:bottom w:val="none" w:sz="0" w:space="0" w:color="auto"/>
            <w:right w:val="none" w:sz="0" w:space="0" w:color="auto"/>
          </w:divBdr>
        </w:div>
        <w:div w:id="1747528108">
          <w:blockQuote w:val="1"/>
          <w:marLeft w:val="225"/>
          <w:marRight w:val="0"/>
          <w:marTop w:val="0"/>
          <w:marBottom w:val="0"/>
          <w:divBdr>
            <w:top w:val="none" w:sz="0" w:space="0" w:color="auto"/>
            <w:left w:val="none" w:sz="0" w:space="0" w:color="auto"/>
            <w:bottom w:val="none" w:sz="0" w:space="0" w:color="auto"/>
            <w:right w:val="none" w:sz="0" w:space="0" w:color="auto"/>
          </w:divBdr>
        </w:div>
        <w:div w:id="1015377925">
          <w:blockQuote w:val="1"/>
          <w:marLeft w:val="225"/>
          <w:marRight w:val="0"/>
          <w:marTop w:val="0"/>
          <w:marBottom w:val="0"/>
          <w:divBdr>
            <w:top w:val="none" w:sz="0" w:space="0" w:color="auto"/>
            <w:left w:val="none" w:sz="0" w:space="0" w:color="auto"/>
            <w:bottom w:val="none" w:sz="0" w:space="0" w:color="auto"/>
            <w:right w:val="none" w:sz="0" w:space="0" w:color="auto"/>
          </w:divBdr>
        </w:div>
        <w:div w:id="739408540">
          <w:blockQuote w:val="1"/>
          <w:marLeft w:val="225"/>
          <w:marRight w:val="0"/>
          <w:marTop w:val="0"/>
          <w:marBottom w:val="0"/>
          <w:divBdr>
            <w:top w:val="none" w:sz="0" w:space="0" w:color="auto"/>
            <w:left w:val="none" w:sz="0" w:space="0" w:color="auto"/>
            <w:bottom w:val="none" w:sz="0" w:space="0" w:color="auto"/>
            <w:right w:val="none" w:sz="0" w:space="0" w:color="auto"/>
          </w:divBdr>
        </w:div>
        <w:div w:id="14310457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56810127">
      <w:bodyDiv w:val="1"/>
      <w:marLeft w:val="0"/>
      <w:marRight w:val="0"/>
      <w:marTop w:val="0"/>
      <w:marBottom w:val="0"/>
      <w:divBdr>
        <w:top w:val="none" w:sz="0" w:space="0" w:color="auto"/>
        <w:left w:val="none" w:sz="0" w:space="0" w:color="auto"/>
        <w:bottom w:val="none" w:sz="0" w:space="0" w:color="auto"/>
        <w:right w:val="none" w:sz="0" w:space="0" w:color="auto"/>
      </w:divBdr>
      <w:divsChild>
        <w:div w:id="12398977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404958179">
      <w:bodyDiv w:val="1"/>
      <w:marLeft w:val="0"/>
      <w:marRight w:val="0"/>
      <w:marTop w:val="0"/>
      <w:marBottom w:val="0"/>
      <w:divBdr>
        <w:top w:val="none" w:sz="0" w:space="0" w:color="auto"/>
        <w:left w:val="none" w:sz="0" w:space="0" w:color="auto"/>
        <w:bottom w:val="none" w:sz="0" w:space="0" w:color="auto"/>
        <w:right w:val="none" w:sz="0" w:space="0" w:color="auto"/>
      </w:divBdr>
    </w:div>
    <w:div w:id="408044385">
      <w:bodyDiv w:val="1"/>
      <w:marLeft w:val="0"/>
      <w:marRight w:val="0"/>
      <w:marTop w:val="0"/>
      <w:marBottom w:val="0"/>
      <w:divBdr>
        <w:top w:val="none" w:sz="0" w:space="0" w:color="auto"/>
        <w:left w:val="none" w:sz="0" w:space="0" w:color="auto"/>
        <w:bottom w:val="none" w:sz="0" w:space="0" w:color="auto"/>
        <w:right w:val="none" w:sz="0" w:space="0" w:color="auto"/>
      </w:divBdr>
      <w:divsChild>
        <w:div w:id="18443983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35292024">
      <w:bodyDiv w:val="1"/>
      <w:marLeft w:val="0"/>
      <w:marRight w:val="0"/>
      <w:marTop w:val="0"/>
      <w:marBottom w:val="0"/>
      <w:divBdr>
        <w:top w:val="none" w:sz="0" w:space="0" w:color="auto"/>
        <w:left w:val="none" w:sz="0" w:space="0" w:color="auto"/>
        <w:bottom w:val="none" w:sz="0" w:space="0" w:color="auto"/>
        <w:right w:val="none" w:sz="0" w:space="0" w:color="auto"/>
      </w:divBdr>
      <w:divsChild>
        <w:div w:id="369840199">
          <w:blockQuote w:val="1"/>
          <w:marLeft w:val="225"/>
          <w:marRight w:val="0"/>
          <w:marTop w:val="0"/>
          <w:marBottom w:val="0"/>
          <w:divBdr>
            <w:top w:val="none" w:sz="0" w:space="0" w:color="auto"/>
            <w:left w:val="none" w:sz="0" w:space="0" w:color="auto"/>
            <w:bottom w:val="none" w:sz="0" w:space="0" w:color="auto"/>
            <w:right w:val="none" w:sz="0" w:space="0" w:color="auto"/>
          </w:divBdr>
        </w:div>
        <w:div w:id="454955029">
          <w:blockQuote w:val="1"/>
          <w:marLeft w:val="225"/>
          <w:marRight w:val="0"/>
          <w:marTop w:val="0"/>
          <w:marBottom w:val="0"/>
          <w:divBdr>
            <w:top w:val="none" w:sz="0" w:space="0" w:color="auto"/>
            <w:left w:val="none" w:sz="0" w:space="0" w:color="auto"/>
            <w:bottom w:val="none" w:sz="0" w:space="0" w:color="auto"/>
            <w:right w:val="none" w:sz="0" w:space="0" w:color="auto"/>
          </w:divBdr>
        </w:div>
        <w:div w:id="482935729">
          <w:blockQuote w:val="1"/>
          <w:marLeft w:val="225"/>
          <w:marRight w:val="0"/>
          <w:marTop w:val="0"/>
          <w:marBottom w:val="0"/>
          <w:divBdr>
            <w:top w:val="none" w:sz="0" w:space="0" w:color="auto"/>
            <w:left w:val="none" w:sz="0" w:space="0" w:color="auto"/>
            <w:bottom w:val="none" w:sz="0" w:space="0" w:color="auto"/>
            <w:right w:val="none" w:sz="0" w:space="0" w:color="auto"/>
          </w:divBdr>
        </w:div>
        <w:div w:id="105770027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45081420">
      <w:bodyDiv w:val="1"/>
      <w:marLeft w:val="0"/>
      <w:marRight w:val="0"/>
      <w:marTop w:val="0"/>
      <w:marBottom w:val="0"/>
      <w:divBdr>
        <w:top w:val="none" w:sz="0" w:space="0" w:color="auto"/>
        <w:left w:val="none" w:sz="0" w:space="0" w:color="auto"/>
        <w:bottom w:val="none" w:sz="0" w:space="0" w:color="auto"/>
        <w:right w:val="none" w:sz="0" w:space="0" w:color="auto"/>
      </w:divBdr>
      <w:divsChild>
        <w:div w:id="12441458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45734042">
      <w:bodyDiv w:val="1"/>
      <w:marLeft w:val="0"/>
      <w:marRight w:val="0"/>
      <w:marTop w:val="0"/>
      <w:marBottom w:val="0"/>
      <w:divBdr>
        <w:top w:val="none" w:sz="0" w:space="0" w:color="auto"/>
        <w:left w:val="none" w:sz="0" w:space="0" w:color="auto"/>
        <w:bottom w:val="none" w:sz="0" w:space="0" w:color="auto"/>
        <w:right w:val="none" w:sz="0" w:space="0" w:color="auto"/>
      </w:divBdr>
      <w:divsChild>
        <w:div w:id="1085763046">
          <w:blockQuote w:val="1"/>
          <w:marLeft w:val="225"/>
          <w:marRight w:val="0"/>
          <w:marTop w:val="0"/>
          <w:marBottom w:val="0"/>
          <w:divBdr>
            <w:top w:val="none" w:sz="0" w:space="0" w:color="auto"/>
            <w:left w:val="none" w:sz="0" w:space="0" w:color="auto"/>
            <w:bottom w:val="none" w:sz="0" w:space="0" w:color="auto"/>
            <w:right w:val="none" w:sz="0" w:space="0" w:color="auto"/>
          </w:divBdr>
        </w:div>
        <w:div w:id="683483513">
          <w:blockQuote w:val="1"/>
          <w:marLeft w:val="225"/>
          <w:marRight w:val="0"/>
          <w:marTop w:val="0"/>
          <w:marBottom w:val="0"/>
          <w:divBdr>
            <w:top w:val="none" w:sz="0" w:space="0" w:color="auto"/>
            <w:left w:val="none" w:sz="0" w:space="0" w:color="auto"/>
            <w:bottom w:val="none" w:sz="0" w:space="0" w:color="auto"/>
            <w:right w:val="none" w:sz="0" w:space="0" w:color="auto"/>
          </w:divBdr>
        </w:div>
        <w:div w:id="828323047">
          <w:blockQuote w:val="1"/>
          <w:marLeft w:val="225"/>
          <w:marRight w:val="0"/>
          <w:marTop w:val="0"/>
          <w:marBottom w:val="0"/>
          <w:divBdr>
            <w:top w:val="none" w:sz="0" w:space="0" w:color="auto"/>
            <w:left w:val="none" w:sz="0" w:space="0" w:color="auto"/>
            <w:bottom w:val="none" w:sz="0" w:space="0" w:color="auto"/>
            <w:right w:val="none" w:sz="0" w:space="0" w:color="auto"/>
          </w:divBdr>
        </w:div>
        <w:div w:id="118183438">
          <w:blockQuote w:val="1"/>
          <w:marLeft w:val="225"/>
          <w:marRight w:val="0"/>
          <w:marTop w:val="0"/>
          <w:marBottom w:val="0"/>
          <w:divBdr>
            <w:top w:val="none" w:sz="0" w:space="0" w:color="auto"/>
            <w:left w:val="none" w:sz="0" w:space="0" w:color="auto"/>
            <w:bottom w:val="none" w:sz="0" w:space="0" w:color="auto"/>
            <w:right w:val="none" w:sz="0" w:space="0" w:color="auto"/>
          </w:divBdr>
        </w:div>
        <w:div w:id="2107457212">
          <w:blockQuote w:val="1"/>
          <w:marLeft w:val="225"/>
          <w:marRight w:val="0"/>
          <w:marTop w:val="0"/>
          <w:marBottom w:val="0"/>
          <w:divBdr>
            <w:top w:val="none" w:sz="0" w:space="0" w:color="auto"/>
            <w:left w:val="none" w:sz="0" w:space="0" w:color="auto"/>
            <w:bottom w:val="none" w:sz="0" w:space="0" w:color="auto"/>
            <w:right w:val="none" w:sz="0" w:space="0" w:color="auto"/>
          </w:divBdr>
        </w:div>
        <w:div w:id="1419865248">
          <w:blockQuote w:val="1"/>
          <w:marLeft w:val="225"/>
          <w:marRight w:val="0"/>
          <w:marTop w:val="0"/>
          <w:marBottom w:val="0"/>
          <w:divBdr>
            <w:top w:val="none" w:sz="0" w:space="0" w:color="auto"/>
            <w:left w:val="none" w:sz="0" w:space="0" w:color="auto"/>
            <w:bottom w:val="none" w:sz="0" w:space="0" w:color="auto"/>
            <w:right w:val="none" w:sz="0" w:space="0" w:color="auto"/>
          </w:divBdr>
        </w:div>
        <w:div w:id="1895392054">
          <w:blockQuote w:val="1"/>
          <w:marLeft w:val="225"/>
          <w:marRight w:val="0"/>
          <w:marTop w:val="0"/>
          <w:marBottom w:val="0"/>
          <w:divBdr>
            <w:top w:val="none" w:sz="0" w:space="0" w:color="auto"/>
            <w:left w:val="none" w:sz="0" w:space="0" w:color="auto"/>
            <w:bottom w:val="none" w:sz="0" w:space="0" w:color="auto"/>
            <w:right w:val="none" w:sz="0" w:space="0" w:color="auto"/>
          </w:divBdr>
        </w:div>
        <w:div w:id="721755553">
          <w:blockQuote w:val="1"/>
          <w:marLeft w:val="225"/>
          <w:marRight w:val="0"/>
          <w:marTop w:val="0"/>
          <w:marBottom w:val="0"/>
          <w:divBdr>
            <w:top w:val="none" w:sz="0" w:space="0" w:color="auto"/>
            <w:left w:val="none" w:sz="0" w:space="0" w:color="auto"/>
            <w:bottom w:val="none" w:sz="0" w:space="0" w:color="auto"/>
            <w:right w:val="none" w:sz="0" w:space="0" w:color="auto"/>
          </w:divBdr>
        </w:div>
        <w:div w:id="118817684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1284781">
      <w:bodyDiv w:val="1"/>
      <w:marLeft w:val="0"/>
      <w:marRight w:val="0"/>
      <w:marTop w:val="0"/>
      <w:marBottom w:val="0"/>
      <w:divBdr>
        <w:top w:val="none" w:sz="0" w:space="0" w:color="auto"/>
        <w:left w:val="none" w:sz="0" w:space="0" w:color="auto"/>
        <w:bottom w:val="none" w:sz="0" w:space="0" w:color="auto"/>
        <w:right w:val="none" w:sz="0" w:space="0" w:color="auto"/>
      </w:divBdr>
    </w:div>
    <w:div w:id="457988104">
      <w:bodyDiv w:val="1"/>
      <w:marLeft w:val="0"/>
      <w:marRight w:val="0"/>
      <w:marTop w:val="0"/>
      <w:marBottom w:val="0"/>
      <w:divBdr>
        <w:top w:val="none" w:sz="0" w:space="0" w:color="auto"/>
        <w:left w:val="none" w:sz="0" w:space="0" w:color="auto"/>
        <w:bottom w:val="none" w:sz="0" w:space="0" w:color="auto"/>
        <w:right w:val="none" w:sz="0" w:space="0" w:color="auto"/>
      </w:divBdr>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73915567">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6364209">
      <w:bodyDiv w:val="1"/>
      <w:marLeft w:val="0"/>
      <w:marRight w:val="0"/>
      <w:marTop w:val="0"/>
      <w:marBottom w:val="0"/>
      <w:divBdr>
        <w:top w:val="none" w:sz="0" w:space="0" w:color="auto"/>
        <w:left w:val="none" w:sz="0" w:space="0" w:color="auto"/>
        <w:bottom w:val="none" w:sz="0" w:space="0" w:color="auto"/>
        <w:right w:val="none" w:sz="0" w:space="0" w:color="auto"/>
      </w:divBdr>
    </w:div>
    <w:div w:id="501043958">
      <w:bodyDiv w:val="1"/>
      <w:marLeft w:val="0"/>
      <w:marRight w:val="0"/>
      <w:marTop w:val="0"/>
      <w:marBottom w:val="0"/>
      <w:divBdr>
        <w:top w:val="none" w:sz="0" w:space="0" w:color="auto"/>
        <w:left w:val="none" w:sz="0" w:space="0" w:color="auto"/>
        <w:bottom w:val="none" w:sz="0" w:space="0" w:color="auto"/>
        <w:right w:val="none" w:sz="0" w:space="0" w:color="auto"/>
      </w:divBdr>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68076453">
      <w:bodyDiv w:val="1"/>
      <w:marLeft w:val="0"/>
      <w:marRight w:val="0"/>
      <w:marTop w:val="0"/>
      <w:marBottom w:val="0"/>
      <w:divBdr>
        <w:top w:val="none" w:sz="0" w:space="0" w:color="auto"/>
        <w:left w:val="none" w:sz="0" w:space="0" w:color="auto"/>
        <w:bottom w:val="none" w:sz="0" w:space="0" w:color="auto"/>
        <w:right w:val="none" w:sz="0" w:space="0" w:color="auto"/>
      </w:divBdr>
      <w:divsChild>
        <w:div w:id="20760026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70114255">
      <w:bodyDiv w:val="1"/>
      <w:marLeft w:val="0"/>
      <w:marRight w:val="0"/>
      <w:marTop w:val="0"/>
      <w:marBottom w:val="0"/>
      <w:divBdr>
        <w:top w:val="none" w:sz="0" w:space="0" w:color="auto"/>
        <w:left w:val="none" w:sz="0" w:space="0" w:color="auto"/>
        <w:bottom w:val="none" w:sz="0" w:space="0" w:color="auto"/>
        <w:right w:val="none" w:sz="0" w:space="0" w:color="auto"/>
      </w:divBdr>
      <w:divsChild>
        <w:div w:id="2005932305">
          <w:blockQuote w:val="1"/>
          <w:marLeft w:val="225"/>
          <w:marRight w:val="0"/>
          <w:marTop w:val="0"/>
          <w:marBottom w:val="0"/>
          <w:divBdr>
            <w:top w:val="none" w:sz="0" w:space="0" w:color="auto"/>
            <w:left w:val="none" w:sz="0" w:space="0" w:color="auto"/>
            <w:bottom w:val="none" w:sz="0" w:space="0" w:color="auto"/>
            <w:right w:val="none" w:sz="0" w:space="0" w:color="auto"/>
          </w:divBdr>
        </w:div>
        <w:div w:id="1016612136">
          <w:blockQuote w:val="1"/>
          <w:marLeft w:val="225"/>
          <w:marRight w:val="0"/>
          <w:marTop w:val="0"/>
          <w:marBottom w:val="0"/>
          <w:divBdr>
            <w:top w:val="none" w:sz="0" w:space="0" w:color="auto"/>
            <w:left w:val="none" w:sz="0" w:space="0" w:color="auto"/>
            <w:bottom w:val="none" w:sz="0" w:space="0" w:color="auto"/>
            <w:right w:val="none" w:sz="0" w:space="0" w:color="auto"/>
          </w:divBdr>
        </w:div>
        <w:div w:id="611203755">
          <w:blockQuote w:val="1"/>
          <w:marLeft w:val="225"/>
          <w:marRight w:val="0"/>
          <w:marTop w:val="0"/>
          <w:marBottom w:val="0"/>
          <w:divBdr>
            <w:top w:val="none" w:sz="0" w:space="0" w:color="auto"/>
            <w:left w:val="none" w:sz="0" w:space="0" w:color="auto"/>
            <w:bottom w:val="none" w:sz="0" w:space="0" w:color="auto"/>
            <w:right w:val="none" w:sz="0" w:space="0" w:color="auto"/>
          </w:divBdr>
        </w:div>
        <w:div w:id="103797501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2299113">
      <w:bodyDiv w:val="1"/>
      <w:marLeft w:val="0"/>
      <w:marRight w:val="0"/>
      <w:marTop w:val="0"/>
      <w:marBottom w:val="0"/>
      <w:divBdr>
        <w:top w:val="none" w:sz="0" w:space="0" w:color="auto"/>
        <w:left w:val="none" w:sz="0" w:space="0" w:color="auto"/>
        <w:bottom w:val="none" w:sz="0" w:space="0" w:color="auto"/>
        <w:right w:val="none" w:sz="0" w:space="0" w:color="auto"/>
      </w:divBdr>
      <w:divsChild>
        <w:div w:id="4310480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94941468">
      <w:bodyDiv w:val="1"/>
      <w:marLeft w:val="0"/>
      <w:marRight w:val="0"/>
      <w:marTop w:val="0"/>
      <w:marBottom w:val="0"/>
      <w:divBdr>
        <w:top w:val="none" w:sz="0" w:space="0" w:color="auto"/>
        <w:left w:val="none" w:sz="0" w:space="0" w:color="auto"/>
        <w:bottom w:val="none" w:sz="0" w:space="0" w:color="auto"/>
        <w:right w:val="none" w:sz="0" w:space="0" w:color="auto"/>
      </w:divBdr>
      <w:divsChild>
        <w:div w:id="1140659578">
          <w:blockQuote w:val="1"/>
          <w:marLeft w:val="225"/>
          <w:marRight w:val="0"/>
          <w:marTop w:val="0"/>
          <w:marBottom w:val="0"/>
          <w:divBdr>
            <w:top w:val="none" w:sz="0" w:space="0" w:color="auto"/>
            <w:left w:val="none" w:sz="0" w:space="0" w:color="auto"/>
            <w:bottom w:val="none" w:sz="0" w:space="0" w:color="auto"/>
            <w:right w:val="none" w:sz="0" w:space="0" w:color="auto"/>
          </w:divBdr>
        </w:div>
        <w:div w:id="1739089626">
          <w:blockQuote w:val="1"/>
          <w:marLeft w:val="225"/>
          <w:marRight w:val="0"/>
          <w:marTop w:val="0"/>
          <w:marBottom w:val="0"/>
          <w:divBdr>
            <w:top w:val="none" w:sz="0" w:space="0" w:color="auto"/>
            <w:left w:val="none" w:sz="0" w:space="0" w:color="auto"/>
            <w:bottom w:val="none" w:sz="0" w:space="0" w:color="auto"/>
            <w:right w:val="none" w:sz="0" w:space="0" w:color="auto"/>
          </w:divBdr>
        </w:div>
        <w:div w:id="1863978629">
          <w:blockQuote w:val="1"/>
          <w:marLeft w:val="225"/>
          <w:marRight w:val="0"/>
          <w:marTop w:val="0"/>
          <w:marBottom w:val="0"/>
          <w:divBdr>
            <w:top w:val="none" w:sz="0" w:space="0" w:color="auto"/>
            <w:left w:val="none" w:sz="0" w:space="0" w:color="auto"/>
            <w:bottom w:val="none" w:sz="0" w:space="0" w:color="auto"/>
            <w:right w:val="none" w:sz="0" w:space="0" w:color="auto"/>
          </w:divBdr>
        </w:div>
        <w:div w:id="2103841831">
          <w:blockQuote w:val="1"/>
          <w:marLeft w:val="225"/>
          <w:marRight w:val="0"/>
          <w:marTop w:val="0"/>
          <w:marBottom w:val="0"/>
          <w:divBdr>
            <w:top w:val="none" w:sz="0" w:space="0" w:color="auto"/>
            <w:left w:val="none" w:sz="0" w:space="0" w:color="auto"/>
            <w:bottom w:val="none" w:sz="0" w:space="0" w:color="auto"/>
            <w:right w:val="none" w:sz="0" w:space="0" w:color="auto"/>
          </w:divBdr>
        </w:div>
        <w:div w:id="715155093">
          <w:blockQuote w:val="1"/>
          <w:marLeft w:val="225"/>
          <w:marRight w:val="0"/>
          <w:marTop w:val="0"/>
          <w:marBottom w:val="0"/>
          <w:divBdr>
            <w:top w:val="none" w:sz="0" w:space="0" w:color="auto"/>
            <w:left w:val="none" w:sz="0" w:space="0" w:color="auto"/>
            <w:bottom w:val="none" w:sz="0" w:space="0" w:color="auto"/>
            <w:right w:val="none" w:sz="0" w:space="0" w:color="auto"/>
          </w:divBdr>
        </w:div>
        <w:div w:id="132018601">
          <w:blockQuote w:val="1"/>
          <w:marLeft w:val="225"/>
          <w:marRight w:val="0"/>
          <w:marTop w:val="0"/>
          <w:marBottom w:val="0"/>
          <w:divBdr>
            <w:top w:val="none" w:sz="0" w:space="0" w:color="auto"/>
            <w:left w:val="none" w:sz="0" w:space="0" w:color="auto"/>
            <w:bottom w:val="none" w:sz="0" w:space="0" w:color="auto"/>
            <w:right w:val="none" w:sz="0" w:space="0" w:color="auto"/>
          </w:divBdr>
        </w:div>
        <w:div w:id="2302332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95132979">
      <w:bodyDiv w:val="1"/>
      <w:marLeft w:val="0"/>
      <w:marRight w:val="0"/>
      <w:marTop w:val="0"/>
      <w:marBottom w:val="0"/>
      <w:divBdr>
        <w:top w:val="none" w:sz="0" w:space="0" w:color="auto"/>
        <w:left w:val="none" w:sz="0" w:space="0" w:color="auto"/>
        <w:bottom w:val="none" w:sz="0" w:space="0" w:color="auto"/>
        <w:right w:val="none" w:sz="0" w:space="0" w:color="auto"/>
      </w:divBdr>
      <w:divsChild>
        <w:div w:id="1303541682">
          <w:blockQuote w:val="1"/>
          <w:marLeft w:val="225"/>
          <w:marRight w:val="0"/>
          <w:marTop w:val="0"/>
          <w:marBottom w:val="0"/>
          <w:divBdr>
            <w:top w:val="none" w:sz="0" w:space="0" w:color="auto"/>
            <w:left w:val="none" w:sz="0" w:space="0" w:color="auto"/>
            <w:bottom w:val="none" w:sz="0" w:space="0" w:color="auto"/>
            <w:right w:val="none" w:sz="0" w:space="0" w:color="auto"/>
          </w:divBdr>
        </w:div>
        <w:div w:id="4239563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4650597">
      <w:bodyDiv w:val="1"/>
      <w:marLeft w:val="0"/>
      <w:marRight w:val="0"/>
      <w:marTop w:val="0"/>
      <w:marBottom w:val="0"/>
      <w:divBdr>
        <w:top w:val="none" w:sz="0" w:space="0" w:color="auto"/>
        <w:left w:val="none" w:sz="0" w:space="0" w:color="auto"/>
        <w:bottom w:val="none" w:sz="0" w:space="0" w:color="auto"/>
        <w:right w:val="none" w:sz="0" w:space="0" w:color="auto"/>
      </w:divBdr>
      <w:divsChild>
        <w:div w:id="1171840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34721077">
      <w:bodyDiv w:val="1"/>
      <w:marLeft w:val="0"/>
      <w:marRight w:val="0"/>
      <w:marTop w:val="0"/>
      <w:marBottom w:val="0"/>
      <w:divBdr>
        <w:top w:val="none" w:sz="0" w:space="0" w:color="auto"/>
        <w:left w:val="none" w:sz="0" w:space="0" w:color="auto"/>
        <w:bottom w:val="none" w:sz="0" w:space="0" w:color="auto"/>
        <w:right w:val="none" w:sz="0" w:space="0" w:color="auto"/>
      </w:divBdr>
      <w:divsChild>
        <w:div w:id="163322414">
          <w:blockQuote w:val="1"/>
          <w:marLeft w:val="225"/>
          <w:marRight w:val="0"/>
          <w:marTop w:val="0"/>
          <w:marBottom w:val="0"/>
          <w:divBdr>
            <w:top w:val="none" w:sz="0" w:space="0" w:color="auto"/>
            <w:left w:val="none" w:sz="0" w:space="0" w:color="auto"/>
            <w:bottom w:val="none" w:sz="0" w:space="0" w:color="auto"/>
            <w:right w:val="none" w:sz="0" w:space="0" w:color="auto"/>
          </w:divBdr>
        </w:div>
        <w:div w:id="573786259">
          <w:blockQuote w:val="1"/>
          <w:marLeft w:val="225"/>
          <w:marRight w:val="0"/>
          <w:marTop w:val="0"/>
          <w:marBottom w:val="0"/>
          <w:divBdr>
            <w:top w:val="none" w:sz="0" w:space="0" w:color="auto"/>
            <w:left w:val="none" w:sz="0" w:space="0" w:color="auto"/>
            <w:bottom w:val="none" w:sz="0" w:space="0" w:color="auto"/>
            <w:right w:val="none" w:sz="0" w:space="0" w:color="auto"/>
          </w:divBdr>
        </w:div>
        <w:div w:id="692222932">
          <w:blockQuote w:val="1"/>
          <w:marLeft w:val="225"/>
          <w:marRight w:val="0"/>
          <w:marTop w:val="0"/>
          <w:marBottom w:val="0"/>
          <w:divBdr>
            <w:top w:val="none" w:sz="0" w:space="0" w:color="auto"/>
            <w:left w:val="none" w:sz="0" w:space="0" w:color="auto"/>
            <w:bottom w:val="none" w:sz="0" w:space="0" w:color="auto"/>
            <w:right w:val="none" w:sz="0" w:space="0" w:color="auto"/>
          </w:divBdr>
        </w:div>
        <w:div w:id="771705175">
          <w:blockQuote w:val="1"/>
          <w:marLeft w:val="225"/>
          <w:marRight w:val="0"/>
          <w:marTop w:val="0"/>
          <w:marBottom w:val="0"/>
          <w:divBdr>
            <w:top w:val="none" w:sz="0" w:space="0" w:color="auto"/>
            <w:left w:val="none" w:sz="0" w:space="0" w:color="auto"/>
            <w:bottom w:val="none" w:sz="0" w:space="0" w:color="auto"/>
            <w:right w:val="none" w:sz="0" w:space="0" w:color="auto"/>
          </w:divBdr>
        </w:div>
        <w:div w:id="1026636518">
          <w:blockQuote w:val="1"/>
          <w:marLeft w:val="225"/>
          <w:marRight w:val="0"/>
          <w:marTop w:val="0"/>
          <w:marBottom w:val="0"/>
          <w:divBdr>
            <w:top w:val="none" w:sz="0" w:space="0" w:color="auto"/>
            <w:left w:val="none" w:sz="0" w:space="0" w:color="auto"/>
            <w:bottom w:val="none" w:sz="0" w:space="0" w:color="auto"/>
            <w:right w:val="none" w:sz="0" w:space="0" w:color="auto"/>
          </w:divBdr>
        </w:div>
        <w:div w:id="1056199865">
          <w:blockQuote w:val="1"/>
          <w:marLeft w:val="225"/>
          <w:marRight w:val="0"/>
          <w:marTop w:val="0"/>
          <w:marBottom w:val="0"/>
          <w:divBdr>
            <w:top w:val="none" w:sz="0" w:space="0" w:color="auto"/>
            <w:left w:val="none" w:sz="0" w:space="0" w:color="auto"/>
            <w:bottom w:val="none" w:sz="0" w:space="0" w:color="auto"/>
            <w:right w:val="none" w:sz="0" w:space="0" w:color="auto"/>
          </w:divBdr>
        </w:div>
        <w:div w:id="1296370795">
          <w:blockQuote w:val="1"/>
          <w:marLeft w:val="225"/>
          <w:marRight w:val="0"/>
          <w:marTop w:val="0"/>
          <w:marBottom w:val="0"/>
          <w:divBdr>
            <w:top w:val="none" w:sz="0" w:space="0" w:color="auto"/>
            <w:left w:val="none" w:sz="0" w:space="0" w:color="auto"/>
            <w:bottom w:val="none" w:sz="0" w:space="0" w:color="auto"/>
            <w:right w:val="none" w:sz="0" w:space="0" w:color="auto"/>
          </w:divBdr>
        </w:div>
        <w:div w:id="1304777649">
          <w:blockQuote w:val="1"/>
          <w:marLeft w:val="225"/>
          <w:marRight w:val="0"/>
          <w:marTop w:val="0"/>
          <w:marBottom w:val="0"/>
          <w:divBdr>
            <w:top w:val="none" w:sz="0" w:space="0" w:color="auto"/>
            <w:left w:val="none" w:sz="0" w:space="0" w:color="auto"/>
            <w:bottom w:val="none" w:sz="0" w:space="0" w:color="auto"/>
            <w:right w:val="none" w:sz="0" w:space="0" w:color="auto"/>
          </w:divBdr>
        </w:div>
        <w:div w:id="1903103402">
          <w:blockQuote w:val="1"/>
          <w:marLeft w:val="225"/>
          <w:marRight w:val="0"/>
          <w:marTop w:val="0"/>
          <w:marBottom w:val="0"/>
          <w:divBdr>
            <w:top w:val="none" w:sz="0" w:space="0" w:color="auto"/>
            <w:left w:val="none" w:sz="0" w:space="0" w:color="auto"/>
            <w:bottom w:val="none" w:sz="0" w:space="0" w:color="auto"/>
            <w:right w:val="none" w:sz="0" w:space="0" w:color="auto"/>
          </w:divBdr>
        </w:div>
        <w:div w:id="1983578637">
          <w:blockQuote w:val="1"/>
          <w:marLeft w:val="225"/>
          <w:marRight w:val="0"/>
          <w:marTop w:val="0"/>
          <w:marBottom w:val="0"/>
          <w:divBdr>
            <w:top w:val="none" w:sz="0" w:space="0" w:color="auto"/>
            <w:left w:val="none" w:sz="0" w:space="0" w:color="auto"/>
            <w:bottom w:val="none" w:sz="0" w:space="0" w:color="auto"/>
            <w:right w:val="none" w:sz="0" w:space="0" w:color="auto"/>
          </w:divBdr>
        </w:div>
        <w:div w:id="2007322259">
          <w:blockQuote w:val="1"/>
          <w:marLeft w:val="225"/>
          <w:marRight w:val="0"/>
          <w:marTop w:val="0"/>
          <w:marBottom w:val="0"/>
          <w:divBdr>
            <w:top w:val="none" w:sz="0" w:space="0" w:color="auto"/>
            <w:left w:val="none" w:sz="0" w:space="0" w:color="auto"/>
            <w:bottom w:val="none" w:sz="0" w:space="0" w:color="auto"/>
            <w:right w:val="none" w:sz="0" w:space="0" w:color="auto"/>
          </w:divBdr>
        </w:div>
        <w:div w:id="202022773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68407553">
      <w:bodyDiv w:val="1"/>
      <w:marLeft w:val="0"/>
      <w:marRight w:val="0"/>
      <w:marTop w:val="0"/>
      <w:marBottom w:val="0"/>
      <w:divBdr>
        <w:top w:val="none" w:sz="0" w:space="0" w:color="auto"/>
        <w:left w:val="none" w:sz="0" w:space="0" w:color="auto"/>
        <w:bottom w:val="none" w:sz="0" w:space="0" w:color="auto"/>
        <w:right w:val="none" w:sz="0" w:space="0" w:color="auto"/>
      </w:divBdr>
      <w:divsChild>
        <w:div w:id="1959141414">
          <w:blockQuote w:val="1"/>
          <w:marLeft w:val="225"/>
          <w:marRight w:val="0"/>
          <w:marTop w:val="0"/>
          <w:marBottom w:val="0"/>
          <w:divBdr>
            <w:top w:val="none" w:sz="0" w:space="0" w:color="auto"/>
            <w:left w:val="none" w:sz="0" w:space="0" w:color="auto"/>
            <w:bottom w:val="none" w:sz="0" w:space="0" w:color="auto"/>
            <w:right w:val="none" w:sz="0" w:space="0" w:color="auto"/>
          </w:divBdr>
        </w:div>
        <w:div w:id="1856771637">
          <w:blockQuote w:val="1"/>
          <w:marLeft w:val="225"/>
          <w:marRight w:val="0"/>
          <w:marTop w:val="0"/>
          <w:marBottom w:val="0"/>
          <w:divBdr>
            <w:top w:val="none" w:sz="0" w:space="0" w:color="auto"/>
            <w:left w:val="none" w:sz="0" w:space="0" w:color="auto"/>
            <w:bottom w:val="none" w:sz="0" w:space="0" w:color="auto"/>
            <w:right w:val="none" w:sz="0" w:space="0" w:color="auto"/>
          </w:divBdr>
        </w:div>
        <w:div w:id="144200138">
          <w:blockQuote w:val="1"/>
          <w:marLeft w:val="225"/>
          <w:marRight w:val="0"/>
          <w:marTop w:val="0"/>
          <w:marBottom w:val="0"/>
          <w:divBdr>
            <w:top w:val="none" w:sz="0" w:space="0" w:color="auto"/>
            <w:left w:val="none" w:sz="0" w:space="0" w:color="auto"/>
            <w:bottom w:val="none" w:sz="0" w:space="0" w:color="auto"/>
            <w:right w:val="none" w:sz="0" w:space="0" w:color="auto"/>
          </w:divBdr>
        </w:div>
        <w:div w:id="1145001816">
          <w:blockQuote w:val="1"/>
          <w:marLeft w:val="225"/>
          <w:marRight w:val="0"/>
          <w:marTop w:val="0"/>
          <w:marBottom w:val="0"/>
          <w:divBdr>
            <w:top w:val="none" w:sz="0" w:space="0" w:color="auto"/>
            <w:left w:val="none" w:sz="0" w:space="0" w:color="auto"/>
            <w:bottom w:val="none" w:sz="0" w:space="0" w:color="auto"/>
            <w:right w:val="none" w:sz="0" w:space="0" w:color="auto"/>
          </w:divBdr>
        </w:div>
        <w:div w:id="1937252243">
          <w:blockQuote w:val="1"/>
          <w:marLeft w:val="225"/>
          <w:marRight w:val="0"/>
          <w:marTop w:val="0"/>
          <w:marBottom w:val="0"/>
          <w:divBdr>
            <w:top w:val="none" w:sz="0" w:space="0" w:color="auto"/>
            <w:left w:val="none" w:sz="0" w:space="0" w:color="auto"/>
            <w:bottom w:val="none" w:sz="0" w:space="0" w:color="auto"/>
            <w:right w:val="none" w:sz="0" w:space="0" w:color="auto"/>
          </w:divBdr>
        </w:div>
        <w:div w:id="17308771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21369805">
      <w:bodyDiv w:val="1"/>
      <w:marLeft w:val="0"/>
      <w:marRight w:val="0"/>
      <w:marTop w:val="0"/>
      <w:marBottom w:val="0"/>
      <w:divBdr>
        <w:top w:val="none" w:sz="0" w:space="0" w:color="auto"/>
        <w:left w:val="none" w:sz="0" w:space="0" w:color="auto"/>
        <w:bottom w:val="none" w:sz="0" w:space="0" w:color="auto"/>
        <w:right w:val="none" w:sz="0" w:space="0" w:color="auto"/>
      </w:divBdr>
    </w:div>
    <w:div w:id="735317354">
      <w:bodyDiv w:val="1"/>
      <w:marLeft w:val="0"/>
      <w:marRight w:val="0"/>
      <w:marTop w:val="0"/>
      <w:marBottom w:val="0"/>
      <w:divBdr>
        <w:top w:val="none" w:sz="0" w:space="0" w:color="auto"/>
        <w:left w:val="none" w:sz="0" w:space="0" w:color="auto"/>
        <w:bottom w:val="none" w:sz="0" w:space="0" w:color="auto"/>
        <w:right w:val="none" w:sz="0" w:space="0" w:color="auto"/>
      </w:divBdr>
      <w:divsChild>
        <w:div w:id="30089331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36123921">
      <w:bodyDiv w:val="1"/>
      <w:marLeft w:val="0"/>
      <w:marRight w:val="0"/>
      <w:marTop w:val="0"/>
      <w:marBottom w:val="0"/>
      <w:divBdr>
        <w:top w:val="none" w:sz="0" w:space="0" w:color="auto"/>
        <w:left w:val="none" w:sz="0" w:space="0" w:color="auto"/>
        <w:bottom w:val="none" w:sz="0" w:space="0" w:color="auto"/>
        <w:right w:val="none" w:sz="0" w:space="0" w:color="auto"/>
      </w:divBdr>
      <w:divsChild>
        <w:div w:id="1372614624">
          <w:blockQuote w:val="1"/>
          <w:marLeft w:val="225"/>
          <w:marRight w:val="0"/>
          <w:marTop w:val="0"/>
          <w:marBottom w:val="0"/>
          <w:divBdr>
            <w:top w:val="none" w:sz="0" w:space="0" w:color="auto"/>
            <w:left w:val="none" w:sz="0" w:space="0" w:color="auto"/>
            <w:bottom w:val="none" w:sz="0" w:space="0" w:color="auto"/>
            <w:right w:val="none" w:sz="0" w:space="0" w:color="auto"/>
          </w:divBdr>
        </w:div>
        <w:div w:id="6857615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800656552">
      <w:bodyDiv w:val="1"/>
      <w:marLeft w:val="0"/>
      <w:marRight w:val="0"/>
      <w:marTop w:val="0"/>
      <w:marBottom w:val="0"/>
      <w:divBdr>
        <w:top w:val="none" w:sz="0" w:space="0" w:color="auto"/>
        <w:left w:val="none" w:sz="0" w:space="0" w:color="auto"/>
        <w:bottom w:val="none" w:sz="0" w:space="0" w:color="auto"/>
        <w:right w:val="none" w:sz="0" w:space="0" w:color="auto"/>
      </w:divBdr>
    </w:div>
    <w:div w:id="803891114">
      <w:bodyDiv w:val="1"/>
      <w:marLeft w:val="0"/>
      <w:marRight w:val="0"/>
      <w:marTop w:val="0"/>
      <w:marBottom w:val="0"/>
      <w:divBdr>
        <w:top w:val="none" w:sz="0" w:space="0" w:color="auto"/>
        <w:left w:val="none" w:sz="0" w:space="0" w:color="auto"/>
        <w:bottom w:val="none" w:sz="0" w:space="0" w:color="auto"/>
        <w:right w:val="none" w:sz="0" w:space="0" w:color="auto"/>
      </w:divBdr>
    </w:div>
    <w:div w:id="818304479">
      <w:bodyDiv w:val="1"/>
      <w:marLeft w:val="0"/>
      <w:marRight w:val="0"/>
      <w:marTop w:val="0"/>
      <w:marBottom w:val="0"/>
      <w:divBdr>
        <w:top w:val="none" w:sz="0" w:space="0" w:color="auto"/>
        <w:left w:val="none" w:sz="0" w:space="0" w:color="auto"/>
        <w:bottom w:val="none" w:sz="0" w:space="0" w:color="auto"/>
        <w:right w:val="none" w:sz="0" w:space="0" w:color="auto"/>
      </w:divBdr>
      <w:divsChild>
        <w:div w:id="1839496881">
          <w:blockQuote w:val="1"/>
          <w:marLeft w:val="225"/>
          <w:marRight w:val="0"/>
          <w:marTop w:val="0"/>
          <w:marBottom w:val="0"/>
          <w:divBdr>
            <w:top w:val="none" w:sz="0" w:space="0" w:color="auto"/>
            <w:left w:val="none" w:sz="0" w:space="0" w:color="auto"/>
            <w:bottom w:val="none" w:sz="0" w:space="0" w:color="auto"/>
            <w:right w:val="none" w:sz="0" w:space="0" w:color="auto"/>
          </w:divBdr>
        </w:div>
        <w:div w:id="85151574">
          <w:blockQuote w:val="1"/>
          <w:marLeft w:val="225"/>
          <w:marRight w:val="0"/>
          <w:marTop w:val="0"/>
          <w:marBottom w:val="0"/>
          <w:divBdr>
            <w:top w:val="none" w:sz="0" w:space="0" w:color="auto"/>
            <w:left w:val="none" w:sz="0" w:space="0" w:color="auto"/>
            <w:bottom w:val="none" w:sz="0" w:space="0" w:color="auto"/>
            <w:right w:val="none" w:sz="0" w:space="0" w:color="auto"/>
          </w:divBdr>
        </w:div>
        <w:div w:id="696808773">
          <w:blockQuote w:val="1"/>
          <w:marLeft w:val="225"/>
          <w:marRight w:val="0"/>
          <w:marTop w:val="0"/>
          <w:marBottom w:val="0"/>
          <w:divBdr>
            <w:top w:val="none" w:sz="0" w:space="0" w:color="auto"/>
            <w:left w:val="none" w:sz="0" w:space="0" w:color="auto"/>
            <w:bottom w:val="none" w:sz="0" w:space="0" w:color="auto"/>
            <w:right w:val="none" w:sz="0" w:space="0" w:color="auto"/>
          </w:divBdr>
        </w:div>
        <w:div w:id="20273191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0174855">
      <w:bodyDiv w:val="1"/>
      <w:marLeft w:val="0"/>
      <w:marRight w:val="0"/>
      <w:marTop w:val="0"/>
      <w:marBottom w:val="0"/>
      <w:divBdr>
        <w:top w:val="none" w:sz="0" w:space="0" w:color="auto"/>
        <w:left w:val="none" w:sz="0" w:space="0" w:color="auto"/>
        <w:bottom w:val="none" w:sz="0" w:space="0" w:color="auto"/>
        <w:right w:val="none" w:sz="0" w:space="0" w:color="auto"/>
      </w:divBdr>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53689973">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3058588">
      <w:bodyDiv w:val="1"/>
      <w:marLeft w:val="0"/>
      <w:marRight w:val="0"/>
      <w:marTop w:val="0"/>
      <w:marBottom w:val="0"/>
      <w:divBdr>
        <w:top w:val="none" w:sz="0" w:space="0" w:color="auto"/>
        <w:left w:val="none" w:sz="0" w:space="0" w:color="auto"/>
        <w:bottom w:val="none" w:sz="0" w:space="0" w:color="auto"/>
        <w:right w:val="none" w:sz="0" w:space="0" w:color="auto"/>
      </w:divBdr>
      <w:divsChild>
        <w:div w:id="20856431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3273426">
      <w:bodyDiv w:val="1"/>
      <w:marLeft w:val="0"/>
      <w:marRight w:val="0"/>
      <w:marTop w:val="0"/>
      <w:marBottom w:val="0"/>
      <w:divBdr>
        <w:top w:val="none" w:sz="0" w:space="0" w:color="auto"/>
        <w:left w:val="none" w:sz="0" w:space="0" w:color="auto"/>
        <w:bottom w:val="none" w:sz="0" w:space="0" w:color="auto"/>
        <w:right w:val="none" w:sz="0" w:space="0" w:color="auto"/>
      </w:divBdr>
      <w:divsChild>
        <w:div w:id="1883899426">
          <w:blockQuote w:val="1"/>
          <w:marLeft w:val="225"/>
          <w:marRight w:val="0"/>
          <w:marTop w:val="0"/>
          <w:marBottom w:val="0"/>
          <w:divBdr>
            <w:top w:val="none" w:sz="0" w:space="0" w:color="auto"/>
            <w:left w:val="none" w:sz="0" w:space="0" w:color="auto"/>
            <w:bottom w:val="none" w:sz="0" w:space="0" w:color="auto"/>
            <w:right w:val="none" w:sz="0" w:space="0" w:color="auto"/>
          </w:divBdr>
        </w:div>
        <w:div w:id="1483809387">
          <w:blockQuote w:val="1"/>
          <w:marLeft w:val="225"/>
          <w:marRight w:val="0"/>
          <w:marTop w:val="0"/>
          <w:marBottom w:val="0"/>
          <w:divBdr>
            <w:top w:val="none" w:sz="0" w:space="0" w:color="auto"/>
            <w:left w:val="none" w:sz="0" w:space="0" w:color="auto"/>
            <w:bottom w:val="none" w:sz="0" w:space="0" w:color="auto"/>
            <w:right w:val="none" w:sz="0" w:space="0" w:color="auto"/>
          </w:divBdr>
        </w:div>
        <w:div w:id="1689285622">
          <w:blockQuote w:val="1"/>
          <w:marLeft w:val="225"/>
          <w:marRight w:val="0"/>
          <w:marTop w:val="0"/>
          <w:marBottom w:val="0"/>
          <w:divBdr>
            <w:top w:val="none" w:sz="0" w:space="0" w:color="auto"/>
            <w:left w:val="none" w:sz="0" w:space="0" w:color="auto"/>
            <w:bottom w:val="none" w:sz="0" w:space="0" w:color="auto"/>
            <w:right w:val="none" w:sz="0" w:space="0" w:color="auto"/>
          </w:divBdr>
        </w:div>
        <w:div w:id="1307903502">
          <w:blockQuote w:val="1"/>
          <w:marLeft w:val="225"/>
          <w:marRight w:val="0"/>
          <w:marTop w:val="0"/>
          <w:marBottom w:val="0"/>
          <w:divBdr>
            <w:top w:val="none" w:sz="0" w:space="0" w:color="auto"/>
            <w:left w:val="none" w:sz="0" w:space="0" w:color="auto"/>
            <w:bottom w:val="none" w:sz="0" w:space="0" w:color="auto"/>
            <w:right w:val="none" w:sz="0" w:space="0" w:color="auto"/>
          </w:divBdr>
        </w:div>
        <w:div w:id="1037773610">
          <w:blockQuote w:val="1"/>
          <w:marLeft w:val="225"/>
          <w:marRight w:val="0"/>
          <w:marTop w:val="0"/>
          <w:marBottom w:val="0"/>
          <w:divBdr>
            <w:top w:val="none" w:sz="0" w:space="0" w:color="auto"/>
            <w:left w:val="none" w:sz="0" w:space="0" w:color="auto"/>
            <w:bottom w:val="none" w:sz="0" w:space="0" w:color="auto"/>
            <w:right w:val="none" w:sz="0" w:space="0" w:color="auto"/>
          </w:divBdr>
        </w:div>
        <w:div w:id="129329852">
          <w:blockQuote w:val="1"/>
          <w:marLeft w:val="225"/>
          <w:marRight w:val="0"/>
          <w:marTop w:val="0"/>
          <w:marBottom w:val="0"/>
          <w:divBdr>
            <w:top w:val="none" w:sz="0" w:space="0" w:color="auto"/>
            <w:left w:val="none" w:sz="0" w:space="0" w:color="auto"/>
            <w:bottom w:val="none" w:sz="0" w:space="0" w:color="auto"/>
            <w:right w:val="none" w:sz="0" w:space="0" w:color="auto"/>
          </w:divBdr>
        </w:div>
        <w:div w:id="1433428444">
          <w:blockQuote w:val="1"/>
          <w:marLeft w:val="225"/>
          <w:marRight w:val="0"/>
          <w:marTop w:val="0"/>
          <w:marBottom w:val="0"/>
          <w:divBdr>
            <w:top w:val="none" w:sz="0" w:space="0" w:color="auto"/>
            <w:left w:val="none" w:sz="0" w:space="0" w:color="auto"/>
            <w:bottom w:val="none" w:sz="0" w:space="0" w:color="auto"/>
            <w:right w:val="none" w:sz="0" w:space="0" w:color="auto"/>
          </w:divBdr>
        </w:div>
        <w:div w:id="1484658860">
          <w:blockQuote w:val="1"/>
          <w:marLeft w:val="225"/>
          <w:marRight w:val="0"/>
          <w:marTop w:val="0"/>
          <w:marBottom w:val="0"/>
          <w:divBdr>
            <w:top w:val="none" w:sz="0" w:space="0" w:color="auto"/>
            <w:left w:val="none" w:sz="0" w:space="0" w:color="auto"/>
            <w:bottom w:val="none" w:sz="0" w:space="0" w:color="auto"/>
            <w:right w:val="none" w:sz="0" w:space="0" w:color="auto"/>
          </w:divBdr>
        </w:div>
        <w:div w:id="2079859579">
          <w:blockQuote w:val="1"/>
          <w:marLeft w:val="225"/>
          <w:marRight w:val="0"/>
          <w:marTop w:val="0"/>
          <w:marBottom w:val="0"/>
          <w:divBdr>
            <w:top w:val="none" w:sz="0" w:space="0" w:color="auto"/>
            <w:left w:val="none" w:sz="0" w:space="0" w:color="auto"/>
            <w:bottom w:val="none" w:sz="0" w:space="0" w:color="auto"/>
            <w:right w:val="none" w:sz="0" w:space="0" w:color="auto"/>
          </w:divBdr>
        </w:div>
        <w:div w:id="10324569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11544140">
      <w:bodyDiv w:val="1"/>
      <w:marLeft w:val="0"/>
      <w:marRight w:val="0"/>
      <w:marTop w:val="0"/>
      <w:marBottom w:val="0"/>
      <w:divBdr>
        <w:top w:val="none" w:sz="0" w:space="0" w:color="auto"/>
        <w:left w:val="none" w:sz="0" w:space="0" w:color="auto"/>
        <w:bottom w:val="none" w:sz="0" w:space="0" w:color="auto"/>
        <w:right w:val="none" w:sz="0" w:space="0" w:color="auto"/>
      </w:divBdr>
      <w:divsChild>
        <w:div w:id="2309573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17251674">
      <w:bodyDiv w:val="1"/>
      <w:marLeft w:val="0"/>
      <w:marRight w:val="0"/>
      <w:marTop w:val="0"/>
      <w:marBottom w:val="0"/>
      <w:divBdr>
        <w:top w:val="none" w:sz="0" w:space="0" w:color="auto"/>
        <w:left w:val="none" w:sz="0" w:space="0" w:color="auto"/>
        <w:bottom w:val="none" w:sz="0" w:space="0" w:color="auto"/>
        <w:right w:val="none" w:sz="0" w:space="0" w:color="auto"/>
      </w:divBdr>
      <w:divsChild>
        <w:div w:id="9500162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18564474">
      <w:bodyDiv w:val="1"/>
      <w:marLeft w:val="0"/>
      <w:marRight w:val="0"/>
      <w:marTop w:val="0"/>
      <w:marBottom w:val="0"/>
      <w:divBdr>
        <w:top w:val="none" w:sz="0" w:space="0" w:color="auto"/>
        <w:left w:val="none" w:sz="0" w:space="0" w:color="auto"/>
        <w:bottom w:val="none" w:sz="0" w:space="0" w:color="auto"/>
        <w:right w:val="none" w:sz="0" w:space="0" w:color="auto"/>
      </w:divBdr>
      <w:divsChild>
        <w:div w:id="66003948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31622571">
      <w:bodyDiv w:val="1"/>
      <w:marLeft w:val="0"/>
      <w:marRight w:val="0"/>
      <w:marTop w:val="0"/>
      <w:marBottom w:val="0"/>
      <w:divBdr>
        <w:top w:val="none" w:sz="0" w:space="0" w:color="auto"/>
        <w:left w:val="none" w:sz="0" w:space="0" w:color="auto"/>
        <w:bottom w:val="none" w:sz="0" w:space="0" w:color="auto"/>
        <w:right w:val="none" w:sz="0" w:space="0" w:color="auto"/>
      </w:divBdr>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0967412">
      <w:bodyDiv w:val="1"/>
      <w:marLeft w:val="0"/>
      <w:marRight w:val="0"/>
      <w:marTop w:val="0"/>
      <w:marBottom w:val="0"/>
      <w:divBdr>
        <w:top w:val="none" w:sz="0" w:space="0" w:color="auto"/>
        <w:left w:val="none" w:sz="0" w:space="0" w:color="auto"/>
        <w:bottom w:val="none" w:sz="0" w:space="0" w:color="auto"/>
        <w:right w:val="none" w:sz="0" w:space="0" w:color="auto"/>
      </w:divBdr>
      <w:divsChild>
        <w:div w:id="456919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82850895">
      <w:bodyDiv w:val="1"/>
      <w:marLeft w:val="0"/>
      <w:marRight w:val="0"/>
      <w:marTop w:val="0"/>
      <w:marBottom w:val="0"/>
      <w:divBdr>
        <w:top w:val="none" w:sz="0" w:space="0" w:color="auto"/>
        <w:left w:val="none" w:sz="0" w:space="0" w:color="auto"/>
        <w:bottom w:val="none" w:sz="0" w:space="0" w:color="auto"/>
        <w:right w:val="none" w:sz="0" w:space="0" w:color="auto"/>
      </w:divBdr>
      <w:divsChild>
        <w:div w:id="980311612">
          <w:blockQuote w:val="1"/>
          <w:marLeft w:val="225"/>
          <w:marRight w:val="0"/>
          <w:marTop w:val="0"/>
          <w:marBottom w:val="0"/>
          <w:divBdr>
            <w:top w:val="none" w:sz="0" w:space="0" w:color="auto"/>
            <w:left w:val="none" w:sz="0" w:space="0" w:color="auto"/>
            <w:bottom w:val="none" w:sz="0" w:space="0" w:color="auto"/>
            <w:right w:val="none" w:sz="0" w:space="0" w:color="auto"/>
          </w:divBdr>
        </w:div>
        <w:div w:id="1441102070">
          <w:blockQuote w:val="1"/>
          <w:marLeft w:val="225"/>
          <w:marRight w:val="0"/>
          <w:marTop w:val="0"/>
          <w:marBottom w:val="0"/>
          <w:divBdr>
            <w:top w:val="none" w:sz="0" w:space="0" w:color="auto"/>
            <w:left w:val="none" w:sz="0" w:space="0" w:color="auto"/>
            <w:bottom w:val="none" w:sz="0" w:space="0" w:color="auto"/>
            <w:right w:val="none" w:sz="0" w:space="0" w:color="auto"/>
          </w:divBdr>
        </w:div>
        <w:div w:id="371005593">
          <w:blockQuote w:val="1"/>
          <w:marLeft w:val="225"/>
          <w:marRight w:val="0"/>
          <w:marTop w:val="0"/>
          <w:marBottom w:val="0"/>
          <w:divBdr>
            <w:top w:val="none" w:sz="0" w:space="0" w:color="auto"/>
            <w:left w:val="none" w:sz="0" w:space="0" w:color="auto"/>
            <w:bottom w:val="none" w:sz="0" w:space="0" w:color="auto"/>
            <w:right w:val="none" w:sz="0" w:space="0" w:color="auto"/>
          </w:divBdr>
        </w:div>
        <w:div w:id="1072463238">
          <w:blockQuote w:val="1"/>
          <w:marLeft w:val="225"/>
          <w:marRight w:val="0"/>
          <w:marTop w:val="0"/>
          <w:marBottom w:val="0"/>
          <w:divBdr>
            <w:top w:val="none" w:sz="0" w:space="0" w:color="auto"/>
            <w:left w:val="none" w:sz="0" w:space="0" w:color="auto"/>
            <w:bottom w:val="none" w:sz="0" w:space="0" w:color="auto"/>
            <w:right w:val="none" w:sz="0" w:space="0" w:color="auto"/>
          </w:divBdr>
        </w:div>
        <w:div w:id="801728040">
          <w:blockQuote w:val="1"/>
          <w:marLeft w:val="225"/>
          <w:marRight w:val="0"/>
          <w:marTop w:val="0"/>
          <w:marBottom w:val="0"/>
          <w:divBdr>
            <w:top w:val="none" w:sz="0" w:space="0" w:color="auto"/>
            <w:left w:val="none" w:sz="0" w:space="0" w:color="auto"/>
            <w:bottom w:val="none" w:sz="0" w:space="0" w:color="auto"/>
            <w:right w:val="none" w:sz="0" w:space="0" w:color="auto"/>
          </w:divBdr>
        </w:div>
        <w:div w:id="1169101408">
          <w:blockQuote w:val="1"/>
          <w:marLeft w:val="225"/>
          <w:marRight w:val="0"/>
          <w:marTop w:val="0"/>
          <w:marBottom w:val="0"/>
          <w:divBdr>
            <w:top w:val="none" w:sz="0" w:space="0" w:color="auto"/>
            <w:left w:val="none" w:sz="0" w:space="0" w:color="auto"/>
            <w:bottom w:val="none" w:sz="0" w:space="0" w:color="auto"/>
            <w:right w:val="none" w:sz="0" w:space="0" w:color="auto"/>
          </w:divBdr>
        </w:div>
        <w:div w:id="103771788">
          <w:blockQuote w:val="1"/>
          <w:marLeft w:val="225"/>
          <w:marRight w:val="0"/>
          <w:marTop w:val="0"/>
          <w:marBottom w:val="0"/>
          <w:divBdr>
            <w:top w:val="none" w:sz="0" w:space="0" w:color="auto"/>
            <w:left w:val="none" w:sz="0" w:space="0" w:color="auto"/>
            <w:bottom w:val="none" w:sz="0" w:space="0" w:color="auto"/>
            <w:right w:val="none" w:sz="0" w:space="0" w:color="auto"/>
          </w:divBdr>
        </w:div>
        <w:div w:id="742265476">
          <w:blockQuote w:val="1"/>
          <w:marLeft w:val="225"/>
          <w:marRight w:val="0"/>
          <w:marTop w:val="0"/>
          <w:marBottom w:val="0"/>
          <w:divBdr>
            <w:top w:val="none" w:sz="0" w:space="0" w:color="auto"/>
            <w:left w:val="none" w:sz="0" w:space="0" w:color="auto"/>
            <w:bottom w:val="none" w:sz="0" w:space="0" w:color="auto"/>
            <w:right w:val="none" w:sz="0" w:space="0" w:color="auto"/>
          </w:divBdr>
        </w:div>
        <w:div w:id="1565138098">
          <w:blockQuote w:val="1"/>
          <w:marLeft w:val="225"/>
          <w:marRight w:val="0"/>
          <w:marTop w:val="0"/>
          <w:marBottom w:val="0"/>
          <w:divBdr>
            <w:top w:val="none" w:sz="0" w:space="0" w:color="auto"/>
            <w:left w:val="none" w:sz="0" w:space="0" w:color="auto"/>
            <w:bottom w:val="none" w:sz="0" w:space="0" w:color="auto"/>
            <w:right w:val="none" w:sz="0" w:space="0" w:color="auto"/>
          </w:divBdr>
        </w:div>
        <w:div w:id="1939754093">
          <w:blockQuote w:val="1"/>
          <w:marLeft w:val="225"/>
          <w:marRight w:val="0"/>
          <w:marTop w:val="0"/>
          <w:marBottom w:val="0"/>
          <w:divBdr>
            <w:top w:val="none" w:sz="0" w:space="0" w:color="auto"/>
            <w:left w:val="none" w:sz="0" w:space="0" w:color="auto"/>
            <w:bottom w:val="none" w:sz="0" w:space="0" w:color="auto"/>
            <w:right w:val="none" w:sz="0" w:space="0" w:color="auto"/>
          </w:divBdr>
        </w:div>
        <w:div w:id="465972929">
          <w:blockQuote w:val="1"/>
          <w:marLeft w:val="225"/>
          <w:marRight w:val="0"/>
          <w:marTop w:val="0"/>
          <w:marBottom w:val="0"/>
          <w:divBdr>
            <w:top w:val="none" w:sz="0" w:space="0" w:color="auto"/>
            <w:left w:val="none" w:sz="0" w:space="0" w:color="auto"/>
            <w:bottom w:val="none" w:sz="0" w:space="0" w:color="auto"/>
            <w:right w:val="none" w:sz="0" w:space="0" w:color="auto"/>
          </w:divBdr>
        </w:div>
        <w:div w:id="668603671">
          <w:blockQuote w:val="1"/>
          <w:marLeft w:val="225"/>
          <w:marRight w:val="0"/>
          <w:marTop w:val="0"/>
          <w:marBottom w:val="0"/>
          <w:divBdr>
            <w:top w:val="none" w:sz="0" w:space="0" w:color="auto"/>
            <w:left w:val="none" w:sz="0" w:space="0" w:color="auto"/>
            <w:bottom w:val="none" w:sz="0" w:space="0" w:color="auto"/>
            <w:right w:val="none" w:sz="0" w:space="0" w:color="auto"/>
          </w:divBdr>
        </w:div>
        <w:div w:id="637416607">
          <w:blockQuote w:val="1"/>
          <w:marLeft w:val="225"/>
          <w:marRight w:val="0"/>
          <w:marTop w:val="0"/>
          <w:marBottom w:val="0"/>
          <w:divBdr>
            <w:top w:val="none" w:sz="0" w:space="0" w:color="auto"/>
            <w:left w:val="none" w:sz="0" w:space="0" w:color="auto"/>
            <w:bottom w:val="none" w:sz="0" w:space="0" w:color="auto"/>
            <w:right w:val="none" w:sz="0" w:space="0" w:color="auto"/>
          </w:divBdr>
        </w:div>
        <w:div w:id="126939185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84547860">
      <w:bodyDiv w:val="1"/>
      <w:marLeft w:val="0"/>
      <w:marRight w:val="0"/>
      <w:marTop w:val="0"/>
      <w:marBottom w:val="0"/>
      <w:divBdr>
        <w:top w:val="none" w:sz="0" w:space="0" w:color="auto"/>
        <w:left w:val="none" w:sz="0" w:space="0" w:color="auto"/>
        <w:bottom w:val="none" w:sz="0" w:space="0" w:color="auto"/>
        <w:right w:val="none" w:sz="0" w:space="0" w:color="auto"/>
      </w:divBdr>
    </w:div>
    <w:div w:id="986127138">
      <w:bodyDiv w:val="1"/>
      <w:marLeft w:val="0"/>
      <w:marRight w:val="0"/>
      <w:marTop w:val="0"/>
      <w:marBottom w:val="0"/>
      <w:divBdr>
        <w:top w:val="none" w:sz="0" w:space="0" w:color="auto"/>
        <w:left w:val="none" w:sz="0" w:space="0" w:color="auto"/>
        <w:bottom w:val="none" w:sz="0" w:space="0" w:color="auto"/>
        <w:right w:val="none" w:sz="0" w:space="0" w:color="auto"/>
      </w:divBdr>
      <w:divsChild>
        <w:div w:id="5635624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36736452">
      <w:bodyDiv w:val="1"/>
      <w:marLeft w:val="0"/>
      <w:marRight w:val="0"/>
      <w:marTop w:val="0"/>
      <w:marBottom w:val="0"/>
      <w:divBdr>
        <w:top w:val="none" w:sz="0" w:space="0" w:color="auto"/>
        <w:left w:val="none" w:sz="0" w:space="0" w:color="auto"/>
        <w:bottom w:val="none" w:sz="0" w:space="0" w:color="auto"/>
        <w:right w:val="none" w:sz="0" w:space="0" w:color="auto"/>
      </w:divBdr>
      <w:divsChild>
        <w:div w:id="280651770">
          <w:blockQuote w:val="1"/>
          <w:marLeft w:val="225"/>
          <w:marRight w:val="0"/>
          <w:marTop w:val="0"/>
          <w:marBottom w:val="0"/>
          <w:divBdr>
            <w:top w:val="none" w:sz="0" w:space="0" w:color="auto"/>
            <w:left w:val="none" w:sz="0" w:space="0" w:color="auto"/>
            <w:bottom w:val="none" w:sz="0" w:space="0" w:color="auto"/>
            <w:right w:val="none" w:sz="0" w:space="0" w:color="auto"/>
          </w:divBdr>
        </w:div>
        <w:div w:id="85612232">
          <w:blockQuote w:val="1"/>
          <w:marLeft w:val="225"/>
          <w:marRight w:val="0"/>
          <w:marTop w:val="0"/>
          <w:marBottom w:val="0"/>
          <w:divBdr>
            <w:top w:val="none" w:sz="0" w:space="0" w:color="auto"/>
            <w:left w:val="none" w:sz="0" w:space="0" w:color="auto"/>
            <w:bottom w:val="none" w:sz="0" w:space="0" w:color="auto"/>
            <w:right w:val="none" w:sz="0" w:space="0" w:color="auto"/>
          </w:divBdr>
        </w:div>
        <w:div w:id="1420977875">
          <w:blockQuote w:val="1"/>
          <w:marLeft w:val="225"/>
          <w:marRight w:val="0"/>
          <w:marTop w:val="0"/>
          <w:marBottom w:val="0"/>
          <w:divBdr>
            <w:top w:val="none" w:sz="0" w:space="0" w:color="auto"/>
            <w:left w:val="none" w:sz="0" w:space="0" w:color="auto"/>
            <w:bottom w:val="none" w:sz="0" w:space="0" w:color="auto"/>
            <w:right w:val="none" w:sz="0" w:space="0" w:color="auto"/>
          </w:divBdr>
        </w:div>
        <w:div w:id="1287737926">
          <w:blockQuote w:val="1"/>
          <w:marLeft w:val="225"/>
          <w:marRight w:val="0"/>
          <w:marTop w:val="0"/>
          <w:marBottom w:val="0"/>
          <w:divBdr>
            <w:top w:val="none" w:sz="0" w:space="0" w:color="auto"/>
            <w:left w:val="none" w:sz="0" w:space="0" w:color="auto"/>
            <w:bottom w:val="none" w:sz="0" w:space="0" w:color="auto"/>
            <w:right w:val="none" w:sz="0" w:space="0" w:color="auto"/>
          </w:divBdr>
        </w:div>
        <w:div w:id="1431118071">
          <w:blockQuote w:val="1"/>
          <w:marLeft w:val="225"/>
          <w:marRight w:val="0"/>
          <w:marTop w:val="0"/>
          <w:marBottom w:val="0"/>
          <w:divBdr>
            <w:top w:val="none" w:sz="0" w:space="0" w:color="auto"/>
            <w:left w:val="none" w:sz="0" w:space="0" w:color="auto"/>
            <w:bottom w:val="none" w:sz="0" w:space="0" w:color="auto"/>
            <w:right w:val="none" w:sz="0" w:space="0" w:color="auto"/>
          </w:divBdr>
        </w:div>
        <w:div w:id="753359479">
          <w:blockQuote w:val="1"/>
          <w:marLeft w:val="225"/>
          <w:marRight w:val="0"/>
          <w:marTop w:val="0"/>
          <w:marBottom w:val="0"/>
          <w:divBdr>
            <w:top w:val="none" w:sz="0" w:space="0" w:color="auto"/>
            <w:left w:val="none" w:sz="0" w:space="0" w:color="auto"/>
            <w:bottom w:val="none" w:sz="0" w:space="0" w:color="auto"/>
            <w:right w:val="none" w:sz="0" w:space="0" w:color="auto"/>
          </w:divBdr>
        </w:div>
        <w:div w:id="691882355">
          <w:blockQuote w:val="1"/>
          <w:marLeft w:val="225"/>
          <w:marRight w:val="0"/>
          <w:marTop w:val="0"/>
          <w:marBottom w:val="0"/>
          <w:divBdr>
            <w:top w:val="none" w:sz="0" w:space="0" w:color="auto"/>
            <w:left w:val="none" w:sz="0" w:space="0" w:color="auto"/>
            <w:bottom w:val="none" w:sz="0" w:space="0" w:color="auto"/>
            <w:right w:val="none" w:sz="0" w:space="0" w:color="auto"/>
          </w:divBdr>
        </w:div>
        <w:div w:id="158232531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1076870">
      <w:bodyDiv w:val="1"/>
      <w:marLeft w:val="0"/>
      <w:marRight w:val="0"/>
      <w:marTop w:val="0"/>
      <w:marBottom w:val="0"/>
      <w:divBdr>
        <w:top w:val="none" w:sz="0" w:space="0" w:color="auto"/>
        <w:left w:val="none" w:sz="0" w:space="0" w:color="auto"/>
        <w:bottom w:val="none" w:sz="0" w:space="0" w:color="auto"/>
        <w:right w:val="none" w:sz="0" w:space="0" w:color="auto"/>
      </w:divBdr>
    </w:div>
    <w:div w:id="1071807948">
      <w:bodyDiv w:val="1"/>
      <w:marLeft w:val="0"/>
      <w:marRight w:val="0"/>
      <w:marTop w:val="0"/>
      <w:marBottom w:val="0"/>
      <w:divBdr>
        <w:top w:val="none" w:sz="0" w:space="0" w:color="auto"/>
        <w:left w:val="none" w:sz="0" w:space="0" w:color="auto"/>
        <w:bottom w:val="none" w:sz="0" w:space="0" w:color="auto"/>
        <w:right w:val="none" w:sz="0" w:space="0" w:color="auto"/>
      </w:divBdr>
    </w:div>
    <w:div w:id="1072048306">
      <w:bodyDiv w:val="1"/>
      <w:marLeft w:val="0"/>
      <w:marRight w:val="0"/>
      <w:marTop w:val="0"/>
      <w:marBottom w:val="0"/>
      <w:divBdr>
        <w:top w:val="none" w:sz="0" w:space="0" w:color="auto"/>
        <w:left w:val="none" w:sz="0" w:space="0" w:color="auto"/>
        <w:bottom w:val="none" w:sz="0" w:space="0" w:color="auto"/>
        <w:right w:val="none" w:sz="0" w:space="0" w:color="auto"/>
      </w:divBdr>
      <w:divsChild>
        <w:div w:id="564800151">
          <w:blockQuote w:val="1"/>
          <w:marLeft w:val="225"/>
          <w:marRight w:val="0"/>
          <w:marTop w:val="0"/>
          <w:marBottom w:val="0"/>
          <w:divBdr>
            <w:top w:val="none" w:sz="0" w:space="0" w:color="auto"/>
            <w:left w:val="none" w:sz="0" w:space="0" w:color="auto"/>
            <w:bottom w:val="none" w:sz="0" w:space="0" w:color="auto"/>
            <w:right w:val="none" w:sz="0" w:space="0" w:color="auto"/>
          </w:divBdr>
        </w:div>
        <w:div w:id="18342215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10513593">
      <w:bodyDiv w:val="1"/>
      <w:marLeft w:val="0"/>
      <w:marRight w:val="0"/>
      <w:marTop w:val="0"/>
      <w:marBottom w:val="0"/>
      <w:divBdr>
        <w:top w:val="none" w:sz="0" w:space="0" w:color="auto"/>
        <w:left w:val="none" w:sz="0" w:space="0" w:color="auto"/>
        <w:bottom w:val="none" w:sz="0" w:space="0" w:color="auto"/>
        <w:right w:val="none" w:sz="0" w:space="0" w:color="auto"/>
      </w:divBdr>
      <w:divsChild>
        <w:div w:id="195122188">
          <w:blockQuote w:val="1"/>
          <w:marLeft w:val="225"/>
          <w:marRight w:val="0"/>
          <w:marTop w:val="0"/>
          <w:marBottom w:val="0"/>
          <w:divBdr>
            <w:top w:val="none" w:sz="0" w:space="0" w:color="auto"/>
            <w:left w:val="none" w:sz="0" w:space="0" w:color="auto"/>
            <w:bottom w:val="none" w:sz="0" w:space="0" w:color="auto"/>
            <w:right w:val="none" w:sz="0" w:space="0" w:color="auto"/>
          </w:divBdr>
        </w:div>
        <w:div w:id="1678077931">
          <w:blockQuote w:val="1"/>
          <w:marLeft w:val="225"/>
          <w:marRight w:val="0"/>
          <w:marTop w:val="0"/>
          <w:marBottom w:val="0"/>
          <w:divBdr>
            <w:top w:val="none" w:sz="0" w:space="0" w:color="auto"/>
            <w:left w:val="none" w:sz="0" w:space="0" w:color="auto"/>
            <w:bottom w:val="none" w:sz="0" w:space="0" w:color="auto"/>
            <w:right w:val="none" w:sz="0" w:space="0" w:color="auto"/>
          </w:divBdr>
        </w:div>
        <w:div w:id="881524969">
          <w:blockQuote w:val="1"/>
          <w:marLeft w:val="225"/>
          <w:marRight w:val="0"/>
          <w:marTop w:val="0"/>
          <w:marBottom w:val="0"/>
          <w:divBdr>
            <w:top w:val="none" w:sz="0" w:space="0" w:color="auto"/>
            <w:left w:val="none" w:sz="0" w:space="0" w:color="auto"/>
            <w:bottom w:val="none" w:sz="0" w:space="0" w:color="auto"/>
            <w:right w:val="none" w:sz="0" w:space="0" w:color="auto"/>
          </w:divBdr>
        </w:div>
        <w:div w:id="1676106769">
          <w:blockQuote w:val="1"/>
          <w:marLeft w:val="225"/>
          <w:marRight w:val="0"/>
          <w:marTop w:val="0"/>
          <w:marBottom w:val="0"/>
          <w:divBdr>
            <w:top w:val="none" w:sz="0" w:space="0" w:color="auto"/>
            <w:left w:val="none" w:sz="0" w:space="0" w:color="auto"/>
            <w:bottom w:val="none" w:sz="0" w:space="0" w:color="auto"/>
            <w:right w:val="none" w:sz="0" w:space="0" w:color="auto"/>
          </w:divBdr>
        </w:div>
        <w:div w:id="219176269">
          <w:blockQuote w:val="1"/>
          <w:marLeft w:val="225"/>
          <w:marRight w:val="0"/>
          <w:marTop w:val="0"/>
          <w:marBottom w:val="0"/>
          <w:divBdr>
            <w:top w:val="none" w:sz="0" w:space="0" w:color="auto"/>
            <w:left w:val="none" w:sz="0" w:space="0" w:color="auto"/>
            <w:bottom w:val="none" w:sz="0" w:space="0" w:color="auto"/>
            <w:right w:val="none" w:sz="0" w:space="0" w:color="auto"/>
          </w:divBdr>
        </w:div>
        <w:div w:id="1774474974">
          <w:blockQuote w:val="1"/>
          <w:marLeft w:val="225"/>
          <w:marRight w:val="0"/>
          <w:marTop w:val="0"/>
          <w:marBottom w:val="0"/>
          <w:divBdr>
            <w:top w:val="none" w:sz="0" w:space="0" w:color="auto"/>
            <w:left w:val="none" w:sz="0" w:space="0" w:color="auto"/>
            <w:bottom w:val="none" w:sz="0" w:space="0" w:color="auto"/>
            <w:right w:val="none" w:sz="0" w:space="0" w:color="auto"/>
          </w:divBdr>
        </w:div>
        <w:div w:id="785075957">
          <w:blockQuote w:val="1"/>
          <w:marLeft w:val="225"/>
          <w:marRight w:val="0"/>
          <w:marTop w:val="0"/>
          <w:marBottom w:val="0"/>
          <w:divBdr>
            <w:top w:val="none" w:sz="0" w:space="0" w:color="auto"/>
            <w:left w:val="none" w:sz="0" w:space="0" w:color="auto"/>
            <w:bottom w:val="none" w:sz="0" w:space="0" w:color="auto"/>
            <w:right w:val="none" w:sz="0" w:space="0" w:color="auto"/>
          </w:divBdr>
        </w:div>
        <w:div w:id="1051880717">
          <w:blockQuote w:val="1"/>
          <w:marLeft w:val="225"/>
          <w:marRight w:val="0"/>
          <w:marTop w:val="0"/>
          <w:marBottom w:val="0"/>
          <w:divBdr>
            <w:top w:val="none" w:sz="0" w:space="0" w:color="auto"/>
            <w:left w:val="none" w:sz="0" w:space="0" w:color="auto"/>
            <w:bottom w:val="none" w:sz="0" w:space="0" w:color="auto"/>
            <w:right w:val="none" w:sz="0" w:space="0" w:color="auto"/>
          </w:divBdr>
        </w:div>
        <w:div w:id="1187257492">
          <w:blockQuote w:val="1"/>
          <w:marLeft w:val="225"/>
          <w:marRight w:val="0"/>
          <w:marTop w:val="0"/>
          <w:marBottom w:val="0"/>
          <w:divBdr>
            <w:top w:val="none" w:sz="0" w:space="0" w:color="auto"/>
            <w:left w:val="none" w:sz="0" w:space="0" w:color="auto"/>
            <w:bottom w:val="none" w:sz="0" w:space="0" w:color="auto"/>
            <w:right w:val="none" w:sz="0" w:space="0" w:color="auto"/>
          </w:divBdr>
        </w:div>
        <w:div w:id="1707174734">
          <w:blockQuote w:val="1"/>
          <w:marLeft w:val="225"/>
          <w:marRight w:val="0"/>
          <w:marTop w:val="0"/>
          <w:marBottom w:val="0"/>
          <w:divBdr>
            <w:top w:val="none" w:sz="0" w:space="0" w:color="auto"/>
            <w:left w:val="none" w:sz="0" w:space="0" w:color="auto"/>
            <w:bottom w:val="none" w:sz="0" w:space="0" w:color="auto"/>
            <w:right w:val="none" w:sz="0" w:space="0" w:color="auto"/>
          </w:divBdr>
        </w:div>
        <w:div w:id="791484711">
          <w:blockQuote w:val="1"/>
          <w:marLeft w:val="225"/>
          <w:marRight w:val="0"/>
          <w:marTop w:val="0"/>
          <w:marBottom w:val="0"/>
          <w:divBdr>
            <w:top w:val="none" w:sz="0" w:space="0" w:color="auto"/>
            <w:left w:val="none" w:sz="0" w:space="0" w:color="auto"/>
            <w:bottom w:val="none" w:sz="0" w:space="0" w:color="auto"/>
            <w:right w:val="none" w:sz="0" w:space="0" w:color="auto"/>
          </w:divBdr>
        </w:div>
        <w:div w:id="2062709603">
          <w:blockQuote w:val="1"/>
          <w:marLeft w:val="225"/>
          <w:marRight w:val="0"/>
          <w:marTop w:val="0"/>
          <w:marBottom w:val="0"/>
          <w:divBdr>
            <w:top w:val="none" w:sz="0" w:space="0" w:color="auto"/>
            <w:left w:val="none" w:sz="0" w:space="0" w:color="auto"/>
            <w:bottom w:val="none" w:sz="0" w:space="0" w:color="auto"/>
            <w:right w:val="none" w:sz="0" w:space="0" w:color="auto"/>
          </w:divBdr>
        </w:div>
        <w:div w:id="1217471943">
          <w:blockQuote w:val="1"/>
          <w:marLeft w:val="225"/>
          <w:marRight w:val="0"/>
          <w:marTop w:val="0"/>
          <w:marBottom w:val="0"/>
          <w:divBdr>
            <w:top w:val="none" w:sz="0" w:space="0" w:color="auto"/>
            <w:left w:val="none" w:sz="0" w:space="0" w:color="auto"/>
            <w:bottom w:val="none" w:sz="0" w:space="0" w:color="auto"/>
            <w:right w:val="none" w:sz="0" w:space="0" w:color="auto"/>
          </w:divBdr>
        </w:div>
        <w:div w:id="1755934899">
          <w:blockQuote w:val="1"/>
          <w:marLeft w:val="225"/>
          <w:marRight w:val="0"/>
          <w:marTop w:val="0"/>
          <w:marBottom w:val="0"/>
          <w:divBdr>
            <w:top w:val="none" w:sz="0" w:space="0" w:color="auto"/>
            <w:left w:val="none" w:sz="0" w:space="0" w:color="auto"/>
            <w:bottom w:val="none" w:sz="0" w:space="0" w:color="auto"/>
            <w:right w:val="none" w:sz="0" w:space="0" w:color="auto"/>
          </w:divBdr>
        </w:div>
        <w:div w:id="674041125">
          <w:blockQuote w:val="1"/>
          <w:marLeft w:val="225"/>
          <w:marRight w:val="0"/>
          <w:marTop w:val="0"/>
          <w:marBottom w:val="0"/>
          <w:divBdr>
            <w:top w:val="none" w:sz="0" w:space="0" w:color="auto"/>
            <w:left w:val="none" w:sz="0" w:space="0" w:color="auto"/>
            <w:bottom w:val="none" w:sz="0" w:space="0" w:color="auto"/>
            <w:right w:val="none" w:sz="0" w:space="0" w:color="auto"/>
          </w:divBdr>
        </w:div>
        <w:div w:id="1165628782">
          <w:blockQuote w:val="1"/>
          <w:marLeft w:val="225"/>
          <w:marRight w:val="0"/>
          <w:marTop w:val="0"/>
          <w:marBottom w:val="0"/>
          <w:divBdr>
            <w:top w:val="none" w:sz="0" w:space="0" w:color="auto"/>
            <w:left w:val="none" w:sz="0" w:space="0" w:color="auto"/>
            <w:bottom w:val="none" w:sz="0" w:space="0" w:color="auto"/>
            <w:right w:val="none" w:sz="0" w:space="0" w:color="auto"/>
          </w:divBdr>
        </w:div>
        <w:div w:id="54028851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595972">
      <w:bodyDiv w:val="1"/>
      <w:marLeft w:val="0"/>
      <w:marRight w:val="0"/>
      <w:marTop w:val="0"/>
      <w:marBottom w:val="0"/>
      <w:divBdr>
        <w:top w:val="none" w:sz="0" w:space="0" w:color="auto"/>
        <w:left w:val="none" w:sz="0" w:space="0" w:color="auto"/>
        <w:bottom w:val="none" w:sz="0" w:space="0" w:color="auto"/>
        <w:right w:val="none" w:sz="0" w:space="0" w:color="auto"/>
      </w:divBdr>
      <w:divsChild>
        <w:div w:id="464155511">
          <w:blockQuote w:val="1"/>
          <w:marLeft w:val="225"/>
          <w:marRight w:val="0"/>
          <w:marTop w:val="0"/>
          <w:marBottom w:val="0"/>
          <w:divBdr>
            <w:top w:val="none" w:sz="0" w:space="0" w:color="auto"/>
            <w:left w:val="none" w:sz="0" w:space="0" w:color="auto"/>
            <w:bottom w:val="none" w:sz="0" w:space="0" w:color="auto"/>
            <w:right w:val="none" w:sz="0" w:space="0" w:color="auto"/>
          </w:divBdr>
        </w:div>
        <w:div w:id="13918792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49859181">
      <w:bodyDiv w:val="1"/>
      <w:marLeft w:val="0"/>
      <w:marRight w:val="0"/>
      <w:marTop w:val="0"/>
      <w:marBottom w:val="0"/>
      <w:divBdr>
        <w:top w:val="none" w:sz="0" w:space="0" w:color="auto"/>
        <w:left w:val="none" w:sz="0" w:space="0" w:color="auto"/>
        <w:bottom w:val="none" w:sz="0" w:space="0" w:color="auto"/>
        <w:right w:val="none" w:sz="0" w:space="0" w:color="auto"/>
      </w:divBdr>
      <w:divsChild>
        <w:div w:id="255142122">
          <w:blockQuote w:val="1"/>
          <w:marLeft w:val="225"/>
          <w:marRight w:val="0"/>
          <w:marTop w:val="0"/>
          <w:marBottom w:val="0"/>
          <w:divBdr>
            <w:top w:val="none" w:sz="0" w:space="0" w:color="auto"/>
            <w:left w:val="none" w:sz="0" w:space="0" w:color="auto"/>
            <w:bottom w:val="none" w:sz="0" w:space="0" w:color="auto"/>
            <w:right w:val="none" w:sz="0" w:space="0" w:color="auto"/>
          </w:divBdr>
        </w:div>
        <w:div w:id="994643251">
          <w:blockQuote w:val="1"/>
          <w:marLeft w:val="225"/>
          <w:marRight w:val="0"/>
          <w:marTop w:val="0"/>
          <w:marBottom w:val="0"/>
          <w:divBdr>
            <w:top w:val="none" w:sz="0" w:space="0" w:color="auto"/>
            <w:left w:val="none" w:sz="0" w:space="0" w:color="auto"/>
            <w:bottom w:val="none" w:sz="0" w:space="0" w:color="auto"/>
            <w:right w:val="none" w:sz="0" w:space="0" w:color="auto"/>
          </w:divBdr>
        </w:div>
        <w:div w:id="1545407054">
          <w:blockQuote w:val="1"/>
          <w:marLeft w:val="225"/>
          <w:marRight w:val="0"/>
          <w:marTop w:val="0"/>
          <w:marBottom w:val="0"/>
          <w:divBdr>
            <w:top w:val="none" w:sz="0" w:space="0" w:color="auto"/>
            <w:left w:val="none" w:sz="0" w:space="0" w:color="auto"/>
            <w:bottom w:val="none" w:sz="0" w:space="0" w:color="auto"/>
            <w:right w:val="none" w:sz="0" w:space="0" w:color="auto"/>
          </w:divBdr>
        </w:div>
        <w:div w:id="1587297930">
          <w:blockQuote w:val="1"/>
          <w:marLeft w:val="225"/>
          <w:marRight w:val="0"/>
          <w:marTop w:val="0"/>
          <w:marBottom w:val="0"/>
          <w:divBdr>
            <w:top w:val="none" w:sz="0" w:space="0" w:color="auto"/>
            <w:left w:val="none" w:sz="0" w:space="0" w:color="auto"/>
            <w:bottom w:val="none" w:sz="0" w:space="0" w:color="auto"/>
            <w:right w:val="none" w:sz="0" w:space="0" w:color="auto"/>
          </w:divBdr>
        </w:div>
        <w:div w:id="1641880660">
          <w:blockQuote w:val="1"/>
          <w:marLeft w:val="225"/>
          <w:marRight w:val="0"/>
          <w:marTop w:val="0"/>
          <w:marBottom w:val="0"/>
          <w:divBdr>
            <w:top w:val="none" w:sz="0" w:space="0" w:color="auto"/>
            <w:left w:val="none" w:sz="0" w:space="0" w:color="auto"/>
            <w:bottom w:val="none" w:sz="0" w:space="0" w:color="auto"/>
            <w:right w:val="none" w:sz="0" w:space="0" w:color="auto"/>
          </w:divBdr>
        </w:div>
        <w:div w:id="1848908028">
          <w:blockQuote w:val="1"/>
          <w:marLeft w:val="225"/>
          <w:marRight w:val="0"/>
          <w:marTop w:val="0"/>
          <w:marBottom w:val="0"/>
          <w:divBdr>
            <w:top w:val="none" w:sz="0" w:space="0" w:color="auto"/>
            <w:left w:val="none" w:sz="0" w:space="0" w:color="auto"/>
            <w:bottom w:val="none" w:sz="0" w:space="0" w:color="auto"/>
            <w:right w:val="none" w:sz="0" w:space="0" w:color="auto"/>
          </w:divBdr>
        </w:div>
        <w:div w:id="1899658364">
          <w:blockQuote w:val="1"/>
          <w:marLeft w:val="225"/>
          <w:marRight w:val="0"/>
          <w:marTop w:val="0"/>
          <w:marBottom w:val="0"/>
          <w:divBdr>
            <w:top w:val="none" w:sz="0" w:space="0" w:color="auto"/>
            <w:left w:val="none" w:sz="0" w:space="0" w:color="auto"/>
            <w:bottom w:val="none" w:sz="0" w:space="0" w:color="auto"/>
            <w:right w:val="none" w:sz="0" w:space="0" w:color="auto"/>
          </w:divBdr>
        </w:div>
        <w:div w:id="20494039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3842486">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748313">
      <w:bodyDiv w:val="1"/>
      <w:marLeft w:val="0"/>
      <w:marRight w:val="0"/>
      <w:marTop w:val="0"/>
      <w:marBottom w:val="0"/>
      <w:divBdr>
        <w:top w:val="none" w:sz="0" w:space="0" w:color="auto"/>
        <w:left w:val="none" w:sz="0" w:space="0" w:color="auto"/>
        <w:bottom w:val="none" w:sz="0" w:space="0" w:color="auto"/>
        <w:right w:val="none" w:sz="0" w:space="0" w:color="auto"/>
      </w:divBdr>
      <w:divsChild>
        <w:div w:id="463458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6403498">
      <w:bodyDiv w:val="1"/>
      <w:marLeft w:val="0"/>
      <w:marRight w:val="0"/>
      <w:marTop w:val="0"/>
      <w:marBottom w:val="0"/>
      <w:divBdr>
        <w:top w:val="none" w:sz="0" w:space="0" w:color="auto"/>
        <w:left w:val="none" w:sz="0" w:space="0" w:color="auto"/>
        <w:bottom w:val="none" w:sz="0" w:space="0" w:color="auto"/>
        <w:right w:val="none" w:sz="0" w:space="0" w:color="auto"/>
      </w:divBdr>
    </w:div>
    <w:div w:id="1206723316">
      <w:bodyDiv w:val="1"/>
      <w:marLeft w:val="0"/>
      <w:marRight w:val="0"/>
      <w:marTop w:val="0"/>
      <w:marBottom w:val="0"/>
      <w:divBdr>
        <w:top w:val="none" w:sz="0" w:space="0" w:color="auto"/>
        <w:left w:val="none" w:sz="0" w:space="0" w:color="auto"/>
        <w:bottom w:val="none" w:sz="0" w:space="0" w:color="auto"/>
        <w:right w:val="none" w:sz="0" w:space="0" w:color="auto"/>
      </w:divBdr>
      <w:divsChild>
        <w:div w:id="3053617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8197885">
      <w:bodyDiv w:val="1"/>
      <w:marLeft w:val="0"/>
      <w:marRight w:val="0"/>
      <w:marTop w:val="0"/>
      <w:marBottom w:val="0"/>
      <w:divBdr>
        <w:top w:val="none" w:sz="0" w:space="0" w:color="auto"/>
        <w:left w:val="none" w:sz="0" w:space="0" w:color="auto"/>
        <w:bottom w:val="none" w:sz="0" w:space="0" w:color="auto"/>
        <w:right w:val="none" w:sz="0" w:space="0" w:color="auto"/>
      </w:divBdr>
      <w:divsChild>
        <w:div w:id="21191794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9806093">
      <w:bodyDiv w:val="1"/>
      <w:marLeft w:val="0"/>
      <w:marRight w:val="0"/>
      <w:marTop w:val="0"/>
      <w:marBottom w:val="0"/>
      <w:divBdr>
        <w:top w:val="none" w:sz="0" w:space="0" w:color="auto"/>
        <w:left w:val="none" w:sz="0" w:space="0" w:color="auto"/>
        <w:bottom w:val="none" w:sz="0" w:space="0" w:color="auto"/>
        <w:right w:val="none" w:sz="0" w:space="0" w:color="auto"/>
      </w:divBdr>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58254071">
      <w:bodyDiv w:val="1"/>
      <w:marLeft w:val="0"/>
      <w:marRight w:val="0"/>
      <w:marTop w:val="0"/>
      <w:marBottom w:val="0"/>
      <w:divBdr>
        <w:top w:val="none" w:sz="0" w:space="0" w:color="auto"/>
        <w:left w:val="none" w:sz="0" w:space="0" w:color="auto"/>
        <w:bottom w:val="none" w:sz="0" w:space="0" w:color="auto"/>
        <w:right w:val="none" w:sz="0" w:space="0" w:color="auto"/>
      </w:divBdr>
    </w:div>
    <w:div w:id="1272123321">
      <w:bodyDiv w:val="1"/>
      <w:marLeft w:val="0"/>
      <w:marRight w:val="0"/>
      <w:marTop w:val="0"/>
      <w:marBottom w:val="0"/>
      <w:divBdr>
        <w:top w:val="none" w:sz="0" w:space="0" w:color="auto"/>
        <w:left w:val="none" w:sz="0" w:space="0" w:color="auto"/>
        <w:bottom w:val="none" w:sz="0" w:space="0" w:color="auto"/>
        <w:right w:val="none" w:sz="0" w:space="0" w:color="auto"/>
      </w:divBdr>
      <w:divsChild>
        <w:div w:id="1648053077">
          <w:blockQuote w:val="1"/>
          <w:marLeft w:val="225"/>
          <w:marRight w:val="0"/>
          <w:marTop w:val="0"/>
          <w:marBottom w:val="0"/>
          <w:divBdr>
            <w:top w:val="none" w:sz="0" w:space="0" w:color="auto"/>
            <w:left w:val="none" w:sz="0" w:space="0" w:color="auto"/>
            <w:bottom w:val="none" w:sz="0" w:space="0" w:color="auto"/>
            <w:right w:val="none" w:sz="0" w:space="0" w:color="auto"/>
          </w:divBdr>
        </w:div>
        <w:div w:id="342434404">
          <w:blockQuote w:val="1"/>
          <w:marLeft w:val="225"/>
          <w:marRight w:val="0"/>
          <w:marTop w:val="0"/>
          <w:marBottom w:val="0"/>
          <w:divBdr>
            <w:top w:val="none" w:sz="0" w:space="0" w:color="auto"/>
            <w:left w:val="none" w:sz="0" w:space="0" w:color="auto"/>
            <w:bottom w:val="none" w:sz="0" w:space="0" w:color="auto"/>
            <w:right w:val="none" w:sz="0" w:space="0" w:color="auto"/>
          </w:divBdr>
        </w:div>
        <w:div w:id="2018656416">
          <w:blockQuote w:val="1"/>
          <w:marLeft w:val="225"/>
          <w:marRight w:val="0"/>
          <w:marTop w:val="0"/>
          <w:marBottom w:val="0"/>
          <w:divBdr>
            <w:top w:val="none" w:sz="0" w:space="0" w:color="auto"/>
            <w:left w:val="none" w:sz="0" w:space="0" w:color="auto"/>
            <w:bottom w:val="none" w:sz="0" w:space="0" w:color="auto"/>
            <w:right w:val="none" w:sz="0" w:space="0" w:color="auto"/>
          </w:divBdr>
        </w:div>
        <w:div w:id="1328901314">
          <w:blockQuote w:val="1"/>
          <w:marLeft w:val="225"/>
          <w:marRight w:val="0"/>
          <w:marTop w:val="0"/>
          <w:marBottom w:val="0"/>
          <w:divBdr>
            <w:top w:val="none" w:sz="0" w:space="0" w:color="auto"/>
            <w:left w:val="none" w:sz="0" w:space="0" w:color="auto"/>
            <w:bottom w:val="none" w:sz="0" w:space="0" w:color="auto"/>
            <w:right w:val="none" w:sz="0" w:space="0" w:color="auto"/>
          </w:divBdr>
        </w:div>
        <w:div w:id="1698778300">
          <w:blockQuote w:val="1"/>
          <w:marLeft w:val="225"/>
          <w:marRight w:val="0"/>
          <w:marTop w:val="0"/>
          <w:marBottom w:val="0"/>
          <w:divBdr>
            <w:top w:val="none" w:sz="0" w:space="0" w:color="auto"/>
            <w:left w:val="none" w:sz="0" w:space="0" w:color="auto"/>
            <w:bottom w:val="none" w:sz="0" w:space="0" w:color="auto"/>
            <w:right w:val="none" w:sz="0" w:space="0" w:color="auto"/>
          </w:divBdr>
        </w:div>
        <w:div w:id="2042823424">
          <w:blockQuote w:val="1"/>
          <w:marLeft w:val="225"/>
          <w:marRight w:val="0"/>
          <w:marTop w:val="0"/>
          <w:marBottom w:val="0"/>
          <w:divBdr>
            <w:top w:val="none" w:sz="0" w:space="0" w:color="auto"/>
            <w:left w:val="none" w:sz="0" w:space="0" w:color="auto"/>
            <w:bottom w:val="none" w:sz="0" w:space="0" w:color="auto"/>
            <w:right w:val="none" w:sz="0" w:space="0" w:color="auto"/>
          </w:divBdr>
        </w:div>
        <w:div w:id="268507794">
          <w:blockQuote w:val="1"/>
          <w:marLeft w:val="225"/>
          <w:marRight w:val="0"/>
          <w:marTop w:val="0"/>
          <w:marBottom w:val="0"/>
          <w:divBdr>
            <w:top w:val="none" w:sz="0" w:space="0" w:color="auto"/>
            <w:left w:val="none" w:sz="0" w:space="0" w:color="auto"/>
            <w:bottom w:val="none" w:sz="0" w:space="0" w:color="auto"/>
            <w:right w:val="none" w:sz="0" w:space="0" w:color="auto"/>
          </w:divBdr>
        </w:div>
        <w:div w:id="1509828260">
          <w:blockQuote w:val="1"/>
          <w:marLeft w:val="225"/>
          <w:marRight w:val="0"/>
          <w:marTop w:val="0"/>
          <w:marBottom w:val="0"/>
          <w:divBdr>
            <w:top w:val="none" w:sz="0" w:space="0" w:color="auto"/>
            <w:left w:val="none" w:sz="0" w:space="0" w:color="auto"/>
            <w:bottom w:val="none" w:sz="0" w:space="0" w:color="auto"/>
            <w:right w:val="none" w:sz="0" w:space="0" w:color="auto"/>
          </w:divBdr>
        </w:div>
        <w:div w:id="2097241237">
          <w:blockQuote w:val="1"/>
          <w:marLeft w:val="225"/>
          <w:marRight w:val="0"/>
          <w:marTop w:val="0"/>
          <w:marBottom w:val="0"/>
          <w:divBdr>
            <w:top w:val="none" w:sz="0" w:space="0" w:color="auto"/>
            <w:left w:val="none" w:sz="0" w:space="0" w:color="auto"/>
            <w:bottom w:val="none" w:sz="0" w:space="0" w:color="auto"/>
            <w:right w:val="none" w:sz="0" w:space="0" w:color="auto"/>
          </w:divBdr>
        </w:div>
        <w:div w:id="1713261306">
          <w:blockQuote w:val="1"/>
          <w:marLeft w:val="225"/>
          <w:marRight w:val="0"/>
          <w:marTop w:val="0"/>
          <w:marBottom w:val="0"/>
          <w:divBdr>
            <w:top w:val="none" w:sz="0" w:space="0" w:color="auto"/>
            <w:left w:val="none" w:sz="0" w:space="0" w:color="auto"/>
            <w:bottom w:val="none" w:sz="0" w:space="0" w:color="auto"/>
            <w:right w:val="none" w:sz="0" w:space="0" w:color="auto"/>
          </w:divBdr>
        </w:div>
        <w:div w:id="118304959">
          <w:blockQuote w:val="1"/>
          <w:marLeft w:val="225"/>
          <w:marRight w:val="0"/>
          <w:marTop w:val="0"/>
          <w:marBottom w:val="0"/>
          <w:divBdr>
            <w:top w:val="none" w:sz="0" w:space="0" w:color="auto"/>
            <w:left w:val="none" w:sz="0" w:space="0" w:color="auto"/>
            <w:bottom w:val="none" w:sz="0" w:space="0" w:color="auto"/>
            <w:right w:val="none" w:sz="0" w:space="0" w:color="auto"/>
          </w:divBdr>
        </w:div>
        <w:div w:id="6458631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83146586">
      <w:bodyDiv w:val="1"/>
      <w:marLeft w:val="0"/>
      <w:marRight w:val="0"/>
      <w:marTop w:val="0"/>
      <w:marBottom w:val="0"/>
      <w:divBdr>
        <w:top w:val="none" w:sz="0" w:space="0" w:color="auto"/>
        <w:left w:val="none" w:sz="0" w:space="0" w:color="auto"/>
        <w:bottom w:val="none" w:sz="0" w:space="0" w:color="auto"/>
        <w:right w:val="none" w:sz="0" w:space="0" w:color="auto"/>
      </w:divBdr>
      <w:divsChild>
        <w:div w:id="7800263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20231496">
      <w:bodyDiv w:val="1"/>
      <w:marLeft w:val="0"/>
      <w:marRight w:val="0"/>
      <w:marTop w:val="0"/>
      <w:marBottom w:val="0"/>
      <w:divBdr>
        <w:top w:val="none" w:sz="0" w:space="0" w:color="auto"/>
        <w:left w:val="none" w:sz="0" w:space="0" w:color="auto"/>
        <w:bottom w:val="none" w:sz="0" w:space="0" w:color="auto"/>
        <w:right w:val="none" w:sz="0" w:space="0" w:color="auto"/>
      </w:divBdr>
      <w:divsChild>
        <w:div w:id="249507977">
          <w:blockQuote w:val="1"/>
          <w:marLeft w:val="225"/>
          <w:marRight w:val="0"/>
          <w:marTop w:val="0"/>
          <w:marBottom w:val="0"/>
          <w:divBdr>
            <w:top w:val="none" w:sz="0" w:space="0" w:color="auto"/>
            <w:left w:val="none" w:sz="0" w:space="0" w:color="auto"/>
            <w:bottom w:val="none" w:sz="0" w:space="0" w:color="auto"/>
            <w:right w:val="none" w:sz="0" w:space="0" w:color="auto"/>
          </w:divBdr>
        </w:div>
        <w:div w:id="3466435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4528351">
      <w:bodyDiv w:val="1"/>
      <w:marLeft w:val="0"/>
      <w:marRight w:val="0"/>
      <w:marTop w:val="0"/>
      <w:marBottom w:val="0"/>
      <w:divBdr>
        <w:top w:val="none" w:sz="0" w:space="0" w:color="auto"/>
        <w:left w:val="none" w:sz="0" w:space="0" w:color="auto"/>
        <w:bottom w:val="none" w:sz="0" w:space="0" w:color="auto"/>
        <w:right w:val="none" w:sz="0" w:space="0" w:color="auto"/>
      </w:divBdr>
      <w:divsChild>
        <w:div w:id="139814629">
          <w:blockQuote w:val="1"/>
          <w:marLeft w:val="225"/>
          <w:marRight w:val="0"/>
          <w:marTop w:val="0"/>
          <w:marBottom w:val="0"/>
          <w:divBdr>
            <w:top w:val="none" w:sz="0" w:space="0" w:color="auto"/>
            <w:left w:val="none" w:sz="0" w:space="0" w:color="auto"/>
            <w:bottom w:val="none" w:sz="0" w:space="0" w:color="auto"/>
            <w:right w:val="none" w:sz="0" w:space="0" w:color="auto"/>
          </w:divBdr>
        </w:div>
        <w:div w:id="163512957">
          <w:blockQuote w:val="1"/>
          <w:marLeft w:val="225"/>
          <w:marRight w:val="0"/>
          <w:marTop w:val="0"/>
          <w:marBottom w:val="0"/>
          <w:divBdr>
            <w:top w:val="none" w:sz="0" w:space="0" w:color="auto"/>
            <w:left w:val="none" w:sz="0" w:space="0" w:color="auto"/>
            <w:bottom w:val="none" w:sz="0" w:space="0" w:color="auto"/>
            <w:right w:val="none" w:sz="0" w:space="0" w:color="auto"/>
          </w:divBdr>
        </w:div>
        <w:div w:id="226304123">
          <w:blockQuote w:val="1"/>
          <w:marLeft w:val="225"/>
          <w:marRight w:val="0"/>
          <w:marTop w:val="0"/>
          <w:marBottom w:val="0"/>
          <w:divBdr>
            <w:top w:val="none" w:sz="0" w:space="0" w:color="auto"/>
            <w:left w:val="none" w:sz="0" w:space="0" w:color="auto"/>
            <w:bottom w:val="none" w:sz="0" w:space="0" w:color="auto"/>
            <w:right w:val="none" w:sz="0" w:space="0" w:color="auto"/>
          </w:divBdr>
        </w:div>
        <w:div w:id="364910874">
          <w:blockQuote w:val="1"/>
          <w:marLeft w:val="225"/>
          <w:marRight w:val="0"/>
          <w:marTop w:val="0"/>
          <w:marBottom w:val="0"/>
          <w:divBdr>
            <w:top w:val="none" w:sz="0" w:space="0" w:color="auto"/>
            <w:left w:val="none" w:sz="0" w:space="0" w:color="auto"/>
            <w:bottom w:val="none" w:sz="0" w:space="0" w:color="auto"/>
            <w:right w:val="none" w:sz="0" w:space="0" w:color="auto"/>
          </w:divBdr>
        </w:div>
        <w:div w:id="945962806">
          <w:blockQuote w:val="1"/>
          <w:marLeft w:val="225"/>
          <w:marRight w:val="0"/>
          <w:marTop w:val="0"/>
          <w:marBottom w:val="0"/>
          <w:divBdr>
            <w:top w:val="none" w:sz="0" w:space="0" w:color="auto"/>
            <w:left w:val="none" w:sz="0" w:space="0" w:color="auto"/>
            <w:bottom w:val="none" w:sz="0" w:space="0" w:color="auto"/>
            <w:right w:val="none" w:sz="0" w:space="0" w:color="auto"/>
          </w:divBdr>
        </w:div>
        <w:div w:id="998734328">
          <w:blockQuote w:val="1"/>
          <w:marLeft w:val="225"/>
          <w:marRight w:val="0"/>
          <w:marTop w:val="0"/>
          <w:marBottom w:val="0"/>
          <w:divBdr>
            <w:top w:val="none" w:sz="0" w:space="0" w:color="auto"/>
            <w:left w:val="none" w:sz="0" w:space="0" w:color="auto"/>
            <w:bottom w:val="none" w:sz="0" w:space="0" w:color="auto"/>
            <w:right w:val="none" w:sz="0" w:space="0" w:color="auto"/>
          </w:divBdr>
        </w:div>
        <w:div w:id="1399471797">
          <w:blockQuote w:val="1"/>
          <w:marLeft w:val="225"/>
          <w:marRight w:val="0"/>
          <w:marTop w:val="0"/>
          <w:marBottom w:val="0"/>
          <w:divBdr>
            <w:top w:val="none" w:sz="0" w:space="0" w:color="auto"/>
            <w:left w:val="none" w:sz="0" w:space="0" w:color="auto"/>
            <w:bottom w:val="none" w:sz="0" w:space="0" w:color="auto"/>
            <w:right w:val="none" w:sz="0" w:space="0" w:color="auto"/>
          </w:divBdr>
        </w:div>
        <w:div w:id="1990597555">
          <w:blockQuote w:val="1"/>
          <w:marLeft w:val="225"/>
          <w:marRight w:val="0"/>
          <w:marTop w:val="0"/>
          <w:marBottom w:val="0"/>
          <w:divBdr>
            <w:top w:val="none" w:sz="0" w:space="0" w:color="auto"/>
            <w:left w:val="none" w:sz="0" w:space="0" w:color="auto"/>
            <w:bottom w:val="none" w:sz="0" w:space="0" w:color="auto"/>
            <w:right w:val="none" w:sz="0" w:space="0" w:color="auto"/>
          </w:divBdr>
        </w:div>
        <w:div w:id="20339221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6496338">
      <w:bodyDiv w:val="1"/>
      <w:marLeft w:val="0"/>
      <w:marRight w:val="0"/>
      <w:marTop w:val="0"/>
      <w:marBottom w:val="0"/>
      <w:divBdr>
        <w:top w:val="none" w:sz="0" w:space="0" w:color="auto"/>
        <w:left w:val="none" w:sz="0" w:space="0" w:color="auto"/>
        <w:bottom w:val="none" w:sz="0" w:space="0" w:color="auto"/>
        <w:right w:val="none" w:sz="0" w:space="0" w:color="auto"/>
      </w:divBdr>
      <w:divsChild>
        <w:div w:id="270669901">
          <w:blockQuote w:val="1"/>
          <w:marLeft w:val="225"/>
          <w:marRight w:val="0"/>
          <w:marTop w:val="0"/>
          <w:marBottom w:val="0"/>
          <w:divBdr>
            <w:top w:val="none" w:sz="0" w:space="0" w:color="auto"/>
            <w:left w:val="none" w:sz="0" w:space="0" w:color="auto"/>
            <w:bottom w:val="none" w:sz="0" w:space="0" w:color="auto"/>
            <w:right w:val="none" w:sz="0" w:space="0" w:color="auto"/>
          </w:divBdr>
        </w:div>
        <w:div w:id="123616821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2285929">
      <w:bodyDiv w:val="1"/>
      <w:marLeft w:val="0"/>
      <w:marRight w:val="0"/>
      <w:marTop w:val="0"/>
      <w:marBottom w:val="0"/>
      <w:divBdr>
        <w:top w:val="none" w:sz="0" w:space="0" w:color="auto"/>
        <w:left w:val="none" w:sz="0" w:space="0" w:color="auto"/>
        <w:bottom w:val="none" w:sz="0" w:space="0" w:color="auto"/>
        <w:right w:val="none" w:sz="0" w:space="0" w:color="auto"/>
      </w:divBdr>
      <w:divsChild>
        <w:div w:id="69812985">
          <w:blockQuote w:val="1"/>
          <w:marLeft w:val="225"/>
          <w:marRight w:val="0"/>
          <w:marTop w:val="0"/>
          <w:marBottom w:val="0"/>
          <w:divBdr>
            <w:top w:val="none" w:sz="0" w:space="0" w:color="auto"/>
            <w:left w:val="none" w:sz="0" w:space="0" w:color="auto"/>
            <w:bottom w:val="none" w:sz="0" w:space="0" w:color="auto"/>
            <w:right w:val="none" w:sz="0" w:space="0" w:color="auto"/>
          </w:divBdr>
        </w:div>
        <w:div w:id="177429851">
          <w:blockQuote w:val="1"/>
          <w:marLeft w:val="225"/>
          <w:marRight w:val="0"/>
          <w:marTop w:val="0"/>
          <w:marBottom w:val="0"/>
          <w:divBdr>
            <w:top w:val="none" w:sz="0" w:space="0" w:color="auto"/>
            <w:left w:val="none" w:sz="0" w:space="0" w:color="auto"/>
            <w:bottom w:val="none" w:sz="0" w:space="0" w:color="auto"/>
            <w:right w:val="none" w:sz="0" w:space="0" w:color="auto"/>
          </w:divBdr>
        </w:div>
        <w:div w:id="267586385">
          <w:blockQuote w:val="1"/>
          <w:marLeft w:val="225"/>
          <w:marRight w:val="0"/>
          <w:marTop w:val="0"/>
          <w:marBottom w:val="0"/>
          <w:divBdr>
            <w:top w:val="none" w:sz="0" w:space="0" w:color="auto"/>
            <w:left w:val="none" w:sz="0" w:space="0" w:color="auto"/>
            <w:bottom w:val="none" w:sz="0" w:space="0" w:color="auto"/>
            <w:right w:val="none" w:sz="0" w:space="0" w:color="auto"/>
          </w:divBdr>
        </w:div>
        <w:div w:id="307631817">
          <w:blockQuote w:val="1"/>
          <w:marLeft w:val="225"/>
          <w:marRight w:val="0"/>
          <w:marTop w:val="0"/>
          <w:marBottom w:val="0"/>
          <w:divBdr>
            <w:top w:val="none" w:sz="0" w:space="0" w:color="auto"/>
            <w:left w:val="none" w:sz="0" w:space="0" w:color="auto"/>
            <w:bottom w:val="none" w:sz="0" w:space="0" w:color="auto"/>
            <w:right w:val="none" w:sz="0" w:space="0" w:color="auto"/>
          </w:divBdr>
        </w:div>
        <w:div w:id="586353231">
          <w:blockQuote w:val="1"/>
          <w:marLeft w:val="225"/>
          <w:marRight w:val="0"/>
          <w:marTop w:val="0"/>
          <w:marBottom w:val="0"/>
          <w:divBdr>
            <w:top w:val="none" w:sz="0" w:space="0" w:color="auto"/>
            <w:left w:val="none" w:sz="0" w:space="0" w:color="auto"/>
            <w:bottom w:val="none" w:sz="0" w:space="0" w:color="auto"/>
            <w:right w:val="none" w:sz="0" w:space="0" w:color="auto"/>
          </w:divBdr>
        </w:div>
        <w:div w:id="839589088">
          <w:blockQuote w:val="1"/>
          <w:marLeft w:val="225"/>
          <w:marRight w:val="0"/>
          <w:marTop w:val="0"/>
          <w:marBottom w:val="0"/>
          <w:divBdr>
            <w:top w:val="none" w:sz="0" w:space="0" w:color="auto"/>
            <w:left w:val="none" w:sz="0" w:space="0" w:color="auto"/>
            <w:bottom w:val="none" w:sz="0" w:space="0" w:color="auto"/>
            <w:right w:val="none" w:sz="0" w:space="0" w:color="auto"/>
          </w:divBdr>
        </w:div>
        <w:div w:id="1003165536">
          <w:blockQuote w:val="1"/>
          <w:marLeft w:val="225"/>
          <w:marRight w:val="0"/>
          <w:marTop w:val="0"/>
          <w:marBottom w:val="0"/>
          <w:divBdr>
            <w:top w:val="none" w:sz="0" w:space="0" w:color="auto"/>
            <w:left w:val="none" w:sz="0" w:space="0" w:color="auto"/>
            <w:bottom w:val="none" w:sz="0" w:space="0" w:color="auto"/>
            <w:right w:val="none" w:sz="0" w:space="0" w:color="auto"/>
          </w:divBdr>
        </w:div>
        <w:div w:id="1086220262">
          <w:blockQuote w:val="1"/>
          <w:marLeft w:val="225"/>
          <w:marRight w:val="0"/>
          <w:marTop w:val="0"/>
          <w:marBottom w:val="0"/>
          <w:divBdr>
            <w:top w:val="none" w:sz="0" w:space="0" w:color="auto"/>
            <w:left w:val="none" w:sz="0" w:space="0" w:color="auto"/>
            <w:bottom w:val="none" w:sz="0" w:space="0" w:color="auto"/>
            <w:right w:val="none" w:sz="0" w:space="0" w:color="auto"/>
          </w:divBdr>
        </w:div>
        <w:div w:id="1120954631">
          <w:blockQuote w:val="1"/>
          <w:marLeft w:val="225"/>
          <w:marRight w:val="0"/>
          <w:marTop w:val="0"/>
          <w:marBottom w:val="0"/>
          <w:divBdr>
            <w:top w:val="none" w:sz="0" w:space="0" w:color="auto"/>
            <w:left w:val="none" w:sz="0" w:space="0" w:color="auto"/>
            <w:bottom w:val="none" w:sz="0" w:space="0" w:color="auto"/>
            <w:right w:val="none" w:sz="0" w:space="0" w:color="auto"/>
          </w:divBdr>
        </w:div>
        <w:div w:id="1156342255">
          <w:blockQuote w:val="1"/>
          <w:marLeft w:val="225"/>
          <w:marRight w:val="0"/>
          <w:marTop w:val="0"/>
          <w:marBottom w:val="0"/>
          <w:divBdr>
            <w:top w:val="none" w:sz="0" w:space="0" w:color="auto"/>
            <w:left w:val="none" w:sz="0" w:space="0" w:color="auto"/>
            <w:bottom w:val="none" w:sz="0" w:space="0" w:color="auto"/>
            <w:right w:val="none" w:sz="0" w:space="0" w:color="auto"/>
          </w:divBdr>
        </w:div>
        <w:div w:id="1279678359">
          <w:blockQuote w:val="1"/>
          <w:marLeft w:val="225"/>
          <w:marRight w:val="0"/>
          <w:marTop w:val="0"/>
          <w:marBottom w:val="0"/>
          <w:divBdr>
            <w:top w:val="none" w:sz="0" w:space="0" w:color="auto"/>
            <w:left w:val="none" w:sz="0" w:space="0" w:color="auto"/>
            <w:bottom w:val="none" w:sz="0" w:space="0" w:color="auto"/>
            <w:right w:val="none" w:sz="0" w:space="0" w:color="auto"/>
          </w:divBdr>
        </w:div>
        <w:div w:id="1334916774">
          <w:blockQuote w:val="1"/>
          <w:marLeft w:val="225"/>
          <w:marRight w:val="0"/>
          <w:marTop w:val="0"/>
          <w:marBottom w:val="0"/>
          <w:divBdr>
            <w:top w:val="none" w:sz="0" w:space="0" w:color="auto"/>
            <w:left w:val="none" w:sz="0" w:space="0" w:color="auto"/>
            <w:bottom w:val="none" w:sz="0" w:space="0" w:color="auto"/>
            <w:right w:val="none" w:sz="0" w:space="0" w:color="auto"/>
          </w:divBdr>
        </w:div>
        <w:div w:id="1415396204">
          <w:blockQuote w:val="1"/>
          <w:marLeft w:val="225"/>
          <w:marRight w:val="0"/>
          <w:marTop w:val="0"/>
          <w:marBottom w:val="0"/>
          <w:divBdr>
            <w:top w:val="none" w:sz="0" w:space="0" w:color="auto"/>
            <w:left w:val="none" w:sz="0" w:space="0" w:color="auto"/>
            <w:bottom w:val="none" w:sz="0" w:space="0" w:color="auto"/>
            <w:right w:val="none" w:sz="0" w:space="0" w:color="auto"/>
          </w:divBdr>
        </w:div>
        <w:div w:id="1484929923">
          <w:blockQuote w:val="1"/>
          <w:marLeft w:val="225"/>
          <w:marRight w:val="0"/>
          <w:marTop w:val="0"/>
          <w:marBottom w:val="0"/>
          <w:divBdr>
            <w:top w:val="none" w:sz="0" w:space="0" w:color="auto"/>
            <w:left w:val="none" w:sz="0" w:space="0" w:color="auto"/>
            <w:bottom w:val="none" w:sz="0" w:space="0" w:color="auto"/>
            <w:right w:val="none" w:sz="0" w:space="0" w:color="auto"/>
          </w:divBdr>
        </w:div>
        <w:div w:id="1541242494">
          <w:blockQuote w:val="1"/>
          <w:marLeft w:val="225"/>
          <w:marRight w:val="0"/>
          <w:marTop w:val="0"/>
          <w:marBottom w:val="0"/>
          <w:divBdr>
            <w:top w:val="none" w:sz="0" w:space="0" w:color="auto"/>
            <w:left w:val="none" w:sz="0" w:space="0" w:color="auto"/>
            <w:bottom w:val="none" w:sz="0" w:space="0" w:color="auto"/>
            <w:right w:val="none" w:sz="0" w:space="0" w:color="auto"/>
          </w:divBdr>
        </w:div>
        <w:div w:id="1555769776">
          <w:blockQuote w:val="1"/>
          <w:marLeft w:val="225"/>
          <w:marRight w:val="0"/>
          <w:marTop w:val="0"/>
          <w:marBottom w:val="0"/>
          <w:divBdr>
            <w:top w:val="none" w:sz="0" w:space="0" w:color="auto"/>
            <w:left w:val="none" w:sz="0" w:space="0" w:color="auto"/>
            <w:bottom w:val="none" w:sz="0" w:space="0" w:color="auto"/>
            <w:right w:val="none" w:sz="0" w:space="0" w:color="auto"/>
          </w:divBdr>
        </w:div>
        <w:div w:id="1601063240">
          <w:blockQuote w:val="1"/>
          <w:marLeft w:val="225"/>
          <w:marRight w:val="0"/>
          <w:marTop w:val="0"/>
          <w:marBottom w:val="0"/>
          <w:divBdr>
            <w:top w:val="none" w:sz="0" w:space="0" w:color="auto"/>
            <w:left w:val="none" w:sz="0" w:space="0" w:color="auto"/>
            <w:bottom w:val="none" w:sz="0" w:space="0" w:color="auto"/>
            <w:right w:val="none" w:sz="0" w:space="0" w:color="auto"/>
          </w:divBdr>
        </w:div>
        <w:div w:id="1788158993">
          <w:blockQuote w:val="1"/>
          <w:marLeft w:val="225"/>
          <w:marRight w:val="0"/>
          <w:marTop w:val="0"/>
          <w:marBottom w:val="0"/>
          <w:divBdr>
            <w:top w:val="none" w:sz="0" w:space="0" w:color="auto"/>
            <w:left w:val="none" w:sz="0" w:space="0" w:color="auto"/>
            <w:bottom w:val="none" w:sz="0" w:space="0" w:color="auto"/>
            <w:right w:val="none" w:sz="0" w:space="0" w:color="auto"/>
          </w:divBdr>
        </w:div>
        <w:div w:id="202142068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8649113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88453631">
      <w:bodyDiv w:val="1"/>
      <w:marLeft w:val="0"/>
      <w:marRight w:val="0"/>
      <w:marTop w:val="0"/>
      <w:marBottom w:val="0"/>
      <w:divBdr>
        <w:top w:val="none" w:sz="0" w:space="0" w:color="auto"/>
        <w:left w:val="none" w:sz="0" w:space="0" w:color="auto"/>
        <w:bottom w:val="none" w:sz="0" w:space="0" w:color="auto"/>
        <w:right w:val="none" w:sz="0" w:space="0" w:color="auto"/>
      </w:divBdr>
    </w:div>
    <w:div w:id="1388600792">
      <w:bodyDiv w:val="1"/>
      <w:marLeft w:val="0"/>
      <w:marRight w:val="0"/>
      <w:marTop w:val="0"/>
      <w:marBottom w:val="0"/>
      <w:divBdr>
        <w:top w:val="none" w:sz="0" w:space="0" w:color="auto"/>
        <w:left w:val="none" w:sz="0" w:space="0" w:color="auto"/>
        <w:bottom w:val="none" w:sz="0" w:space="0" w:color="auto"/>
        <w:right w:val="none" w:sz="0" w:space="0" w:color="auto"/>
      </w:divBdr>
    </w:div>
    <w:div w:id="1393504071">
      <w:bodyDiv w:val="1"/>
      <w:marLeft w:val="0"/>
      <w:marRight w:val="0"/>
      <w:marTop w:val="0"/>
      <w:marBottom w:val="0"/>
      <w:divBdr>
        <w:top w:val="none" w:sz="0" w:space="0" w:color="auto"/>
        <w:left w:val="none" w:sz="0" w:space="0" w:color="auto"/>
        <w:bottom w:val="none" w:sz="0" w:space="0" w:color="auto"/>
        <w:right w:val="none" w:sz="0" w:space="0" w:color="auto"/>
      </w:divBdr>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6628883">
      <w:bodyDiv w:val="1"/>
      <w:marLeft w:val="0"/>
      <w:marRight w:val="0"/>
      <w:marTop w:val="0"/>
      <w:marBottom w:val="0"/>
      <w:divBdr>
        <w:top w:val="none" w:sz="0" w:space="0" w:color="auto"/>
        <w:left w:val="none" w:sz="0" w:space="0" w:color="auto"/>
        <w:bottom w:val="none" w:sz="0" w:space="0" w:color="auto"/>
        <w:right w:val="none" w:sz="0" w:space="0" w:color="auto"/>
      </w:divBdr>
      <w:divsChild>
        <w:div w:id="2029914495">
          <w:blockQuote w:val="1"/>
          <w:marLeft w:val="225"/>
          <w:marRight w:val="0"/>
          <w:marTop w:val="0"/>
          <w:marBottom w:val="0"/>
          <w:divBdr>
            <w:top w:val="none" w:sz="0" w:space="0" w:color="auto"/>
            <w:left w:val="none" w:sz="0" w:space="0" w:color="auto"/>
            <w:bottom w:val="none" w:sz="0" w:space="0" w:color="auto"/>
            <w:right w:val="none" w:sz="0" w:space="0" w:color="auto"/>
          </w:divBdr>
        </w:div>
        <w:div w:id="13108658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8093419">
      <w:bodyDiv w:val="1"/>
      <w:marLeft w:val="0"/>
      <w:marRight w:val="0"/>
      <w:marTop w:val="0"/>
      <w:marBottom w:val="0"/>
      <w:divBdr>
        <w:top w:val="none" w:sz="0" w:space="0" w:color="auto"/>
        <w:left w:val="none" w:sz="0" w:space="0" w:color="auto"/>
        <w:bottom w:val="none" w:sz="0" w:space="0" w:color="auto"/>
        <w:right w:val="none" w:sz="0" w:space="0" w:color="auto"/>
      </w:divBdr>
      <w:divsChild>
        <w:div w:id="80612149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4571331">
      <w:bodyDiv w:val="1"/>
      <w:marLeft w:val="0"/>
      <w:marRight w:val="0"/>
      <w:marTop w:val="0"/>
      <w:marBottom w:val="0"/>
      <w:divBdr>
        <w:top w:val="none" w:sz="0" w:space="0" w:color="auto"/>
        <w:left w:val="none" w:sz="0" w:space="0" w:color="auto"/>
        <w:bottom w:val="none" w:sz="0" w:space="0" w:color="auto"/>
        <w:right w:val="none" w:sz="0" w:space="0" w:color="auto"/>
      </w:divBdr>
      <w:divsChild>
        <w:div w:id="1096439640">
          <w:blockQuote w:val="1"/>
          <w:marLeft w:val="225"/>
          <w:marRight w:val="0"/>
          <w:marTop w:val="0"/>
          <w:marBottom w:val="0"/>
          <w:divBdr>
            <w:top w:val="none" w:sz="0" w:space="0" w:color="auto"/>
            <w:left w:val="none" w:sz="0" w:space="0" w:color="auto"/>
            <w:bottom w:val="none" w:sz="0" w:space="0" w:color="auto"/>
            <w:right w:val="none" w:sz="0" w:space="0" w:color="auto"/>
          </w:divBdr>
        </w:div>
        <w:div w:id="1976641526">
          <w:blockQuote w:val="1"/>
          <w:marLeft w:val="225"/>
          <w:marRight w:val="0"/>
          <w:marTop w:val="0"/>
          <w:marBottom w:val="0"/>
          <w:divBdr>
            <w:top w:val="none" w:sz="0" w:space="0" w:color="auto"/>
            <w:left w:val="none" w:sz="0" w:space="0" w:color="auto"/>
            <w:bottom w:val="none" w:sz="0" w:space="0" w:color="auto"/>
            <w:right w:val="none" w:sz="0" w:space="0" w:color="auto"/>
          </w:divBdr>
        </w:div>
        <w:div w:id="242878459">
          <w:blockQuote w:val="1"/>
          <w:marLeft w:val="225"/>
          <w:marRight w:val="0"/>
          <w:marTop w:val="0"/>
          <w:marBottom w:val="0"/>
          <w:divBdr>
            <w:top w:val="none" w:sz="0" w:space="0" w:color="auto"/>
            <w:left w:val="none" w:sz="0" w:space="0" w:color="auto"/>
            <w:bottom w:val="none" w:sz="0" w:space="0" w:color="auto"/>
            <w:right w:val="none" w:sz="0" w:space="0" w:color="auto"/>
          </w:divBdr>
        </w:div>
        <w:div w:id="113857080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38794341">
      <w:bodyDiv w:val="1"/>
      <w:marLeft w:val="0"/>
      <w:marRight w:val="0"/>
      <w:marTop w:val="0"/>
      <w:marBottom w:val="0"/>
      <w:divBdr>
        <w:top w:val="none" w:sz="0" w:space="0" w:color="auto"/>
        <w:left w:val="none" w:sz="0" w:space="0" w:color="auto"/>
        <w:bottom w:val="none" w:sz="0" w:space="0" w:color="auto"/>
        <w:right w:val="none" w:sz="0" w:space="0" w:color="auto"/>
      </w:divBdr>
      <w:divsChild>
        <w:div w:id="73552259">
          <w:blockQuote w:val="1"/>
          <w:marLeft w:val="225"/>
          <w:marRight w:val="0"/>
          <w:marTop w:val="0"/>
          <w:marBottom w:val="0"/>
          <w:divBdr>
            <w:top w:val="none" w:sz="0" w:space="0" w:color="auto"/>
            <w:left w:val="none" w:sz="0" w:space="0" w:color="auto"/>
            <w:bottom w:val="none" w:sz="0" w:space="0" w:color="auto"/>
            <w:right w:val="none" w:sz="0" w:space="0" w:color="auto"/>
          </w:divBdr>
        </w:div>
        <w:div w:id="108476594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47382580">
      <w:bodyDiv w:val="1"/>
      <w:marLeft w:val="0"/>
      <w:marRight w:val="0"/>
      <w:marTop w:val="0"/>
      <w:marBottom w:val="0"/>
      <w:divBdr>
        <w:top w:val="none" w:sz="0" w:space="0" w:color="auto"/>
        <w:left w:val="none" w:sz="0" w:space="0" w:color="auto"/>
        <w:bottom w:val="none" w:sz="0" w:space="0" w:color="auto"/>
        <w:right w:val="none" w:sz="0" w:space="0" w:color="auto"/>
      </w:divBdr>
      <w:divsChild>
        <w:div w:id="43898711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54903168">
      <w:bodyDiv w:val="1"/>
      <w:marLeft w:val="0"/>
      <w:marRight w:val="0"/>
      <w:marTop w:val="0"/>
      <w:marBottom w:val="0"/>
      <w:divBdr>
        <w:top w:val="none" w:sz="0" w:space="0" w:color="auto"/>
        <w:left w:val="none" w:sz="0" w:space="0" w:color="auto"/>
        <w:bottom w:val="none" w:sz="0" w:space="0" w:color="auto"/>
        <w:right w:val="none" w:sz="0" w:space="0" w:color="auto"/>
      </w:divBdr>
    </w:div>
    <w:div w:id="1457411226">
      <w:bodyDiv w:val="1"/>
      <w:marLeft w:val="0"/>
      <w:marRight w:val="0"/>
      <w:marTop w:val="0"/>
      <w:marBottom w:val="0"/>
      <w:divBdr>
        <w:top w:val="none" w:sz="0" w:space="0" w:color="auto"/>
        <w:left w:val="none" w:sz="0" w:space="0" w:color="auto"/>
        <w:bottom w:val="none" w:sz="0" w:space="0" w:color="auto"/>
        <w:right w:val="none" w:sz="0" w:space="0" w:color="auto"/>
      </w:divBdr>
    </w:div>
    <w:div w:id="1459106945">
      <w:bodyDiv w:val="1"/>
      <w:marLeft w:val="0"/>
      <w:marRight w:val="0"/>
      <w:marTop w:val="0"/>
      <w:marBottom w:val="0"/>
      <w:divBdr>
        <w:top w:val="none" w:sz="0" w:space="0" w:color="auto"/>
        <w:left w:val="none" w:sz="0" w:space="0" w:color="auto"/>
        <w:bottom w:val="none" w:sz="0" w:space="0" w:color="auto"/>
        <w:right w:val="none" w:sz="0" w:space="0" w:color="auto"/>
      </w:divBdr>
      <w:divsChild>
        <w:div w:id="1856116680">
          <w:blockQuote w:val="1"/>
          <w:marLeft w:val="225"/>
          <w:marRight w:val="0"/>
          <w:marTop w:val="0"/>
          <w:marBottom w:val="0"/>
          <w:divBdr>
            <w:top w:val="none" w:sz="0" w:space="0" w:color="auto"/>
            <w:left w:val="none" w:sz="0" w:space="0" w:color="auto"/>
            <w:bottom w:val="none" w:sz="0" w:space="0" w:color="auto"/>
            <w:right w:val="none" w:sz="0" w:space="0" w:color="auto"/>
          </w:divBdr>
        </w:div>
        <w:div w:id="1464733740">
          <w:blockQuote w:val="1"/>
          <w:marLeft w:val="225"/>
          <w:marRight w:val="0"/>
          <w:marTop w:val="0"/>
          <w:marBottom w:val="0"/>
          <w:divBdr>
            <w:top w:val="none" w:sz="0" w:space="0" w:color="auto"/>
            <w:left w:val="none" w:sz="0" w:space="0" w:color="auto"/>
            <w:bottom w:val="none" w:sz="0" w:space="0" w:color="auto"/>
            <w:right w:val="none" w:sz="0" w:space="0" w:color="auto"/>
          </w:divBdr>
        </w:div>
        <w:div w:id="84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62115701">
      <w:bodyDiv w:val="1"/>
      <w:marLeft w:val="0"/>
      <w:marRight w:val="0"/>
      <w:marTop w:val="0"/>
      <w:marBottom w:val="0"/>
      <w:divBdr>
        <w:top w:val="none" w:sz="0" w:space="0" w:color="auto"/>
        <w:left w:val="none" w:sz="0" w:space="0" w:color="auto"/>
        <w:bottom w:val="none" w:sz="0" w:space="0" w:color="auto"/>
        <w:right w:val="none" w:sz="0" w:space="0" w:color="auto"/>
      </w:divBdr>
    </w:div>
    <w:div w:id="1490445711">
      <w:bodyDiv w:val="1"/>
      <w:marLeft w:val="0"/>
      <w:marRight w:val="0"/>
      <w:marTop w:val="0"/>
      <w:marBottom w:val="0"/>
      <w:divBdr>
        <w:top w:val="none" w:sz="0" w:space="0" w:color="auto"/>
        <w:left w:val="none" w:sz="0" w:space="0" w:color="auto"/>
        <w:bottom w:val="none" w:sz="0" w:space="0" w:color="auto"/>
        <w:right w:val="none" w:sz="0" w:space="0" w:color="auto"/>
      </w:divBdr>
      <w:divsChild>
        <w:div w:id="514080652">
          <w:blockQuote w:val="1"/>
          <w:marLeft w:val="225"/>
          <w:marRight w:val="0"/>
          <w:marTop w:val="0"/>
          <w:marBottom w:val="0"/>
          <w:divBdr>
            <w:top w:val="none" w:sz="0" w:space="0" w:color="auto"/>
            <w:left w:val="none" w:sz="0" w:space="0" w:color="auto"/>
            <w:bottom w:val="none" w:sz="0" w:space="0" w:color="auto"/>
            <w:right w:val="none" w:sz="0" w:space="0" w:color="auto"/>
          </w:divBdr>
        </w:div>
        <w:div w:id="813257396">
          <w:blockQuote w:val="1"/>
          <w:marLeft w:val="225"/>
          <w:marRight w:val="0"/>
          <w:marTop w:val="0"/>
          <w:marBottom w:val="0"/>
          <w:divBdr>
            <w:top w:val="none" w:sz="0" w:space="0" w:color="auto"/>
            <w:left w:val="none" w:sz="0" w:space="0" w:color="auto"/>
            <w:bottom w:val="none" w:sz="0" w:space="0" w:color="auto"/>
            <w:right w:val="none" w:sz="0" w:space="0" w:color="auto"/>
          </w:divBdr>
        </w:div>
        <w:div w:id="851336980">
          <w:blockQuote w:val="1"/>
          <w:marLeft w:val="225"/>
          <w:marRight w:val="0"/>
          <w:marTop w:val="0"/>
          <w:marBottom w:val="0"/>
          <w:divBdr>
            <w:top w:val="none" w:sz="0" w:space="0" w:color="auto"/>
            <w:left w:val="none" w:sz="0" w:space="0" w:color="auto"/>
            <w:bottom w:val="none" w:sz="0" w:space="0" w:color="auto"/>
            <w:right w:val="none" w:sz="0" w:space="0" w:color="auto"/>
          </w:divBdr>
        </w:div>
        <w:div w:id="1136676515">
          <w:blockQuote w:val="1"/>
          <w:marLeft w:val="225"/>
          <w:marRight w:val="0"/>
          <w:marTop w:val="0"/>
          <w:marBottom w:val="0"/>
          <w:divBdr>
            <w:top w:val="none" w:sz="0" w:space="0" w:color="auto"/>
            <w:left w:val="none" w:sz="0" w:space="0" w:color="auto"/>
            <w:bottom w:val="none" w:sz="0" w:space="0" w:color="auto"/>
            <w:right w:val="none" w:sz="0" w:space="0" w:color="auto"/>
          </w:divBdr>
        </w:div>
        <w:div w:id="1178349820">
          <w:blockQuote w:val="1"/>
          <w:marLeft w:val="225"/>
          <w:marRight w:val="0"/>
          <w:marTop w:val="0"/>
          <w:marBottom w:val="0"/>
          <w:divBdr>
            <w:top w:val="none" w:sz="0" w:space="0" w:color="auto"/>
            <w:left w:val="none" w:sz="0" w:space="0" w:color="auto"/>
            <w:bottom w:val="none" w:sz="0" w:space="0" w:color="auto"/>
            <w:right w:val="none" w:sz="0" w:space="0" w:color="auto"/>
          </w:divBdr>
        </w:div>
        <w:div w:id="1600596664">
          <w:blockQuote w:val="1"/>
          <w:marLeft w:val="225"/>
          <w:marRight w:val="0"/>
          <w:marTop w:val="0"/>
          <w:marBottom w:val="0"/>
          <w:divBdr>
            <w:top w:val="none" w:sz="0" w:space="0" w:color="auto"/>
            <w:left w:val="none" w:sz="0" w:space="0" w:color="auto"/>
            <w:bottom w:val="none" w:sz="0" w:space="0" w:color="auto"/>
            <w:right w:val="none" w:sz="0" w:space="0" w:color="auto"/>
          </w:divBdr>
        </w:div>
        <w:div w:id="16411839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9322680">
      <w:bodyDiv w:val="1"/>
      <w:marLeft w:val="0"/>
      <w:marRight w:val="0"/>
      <w:marTop w:val="0"/>
      <w:marBottom w:val="0"/>
      <w:divBdr>
        <w:top w:val="none" w:sz="0" w:space="0" w:color="auto"/>
        <w:left w:val="none" w:sz="0" w:space="0" w:color="auto"/>
        <w:bottom w:val="none" w:sz="0" w:space="0" w:color="auto"/>
        <w:right w:val="none" w:sz="0" w:space="0" w:color="auto"/>
      </w:divBdr>
    </w:div>
    <w:div w:id="1512530923">
      <w:bodyDiv w:val="1"/>
      <w:marLeft w:val="0"/>
      <w:marRight w:val="0"/>
      <w:marTop w:val="0"/>
      <w:marBottom w:val="0"/>
      <w:divBdr>
        <w:top w:val="none" w:sz="0" w:space="0" w:color="auto"/>
        <w:left w:val="none" w:sz="0" w:space="0" w:color="auto"/>
        <w:bottom w:val="none" w:sz="0" w:space="0" w:color="auto"/>
        <w:right w:val="none" w:sz="0" w:space="0" w:color="auto"/>
      </w:divBdr>
    </w:div>
    <w:div w:id="1541626153">
      <w:bodyDiv w:val="1"/>
      <w:marLeft w:val="0"/>
      <w:marRight w:val="0"/>
      <w:marTop w:val="0"/>
      <w:marBottom w:val="0"/>
      <w:divBdr>
        <w:top w:val="none" w:sz="0" w:space="0" w:color="auto"/>
        <w:left w:val="none" w:sz="0" w:space="0" w:color="auto"/>
        <w:bottom w:val="none" w:sz="0" w:space="0" w:color="auto"/>
        <w:right w:val="none" w:sz="0" w:space="0" w:color="auto"/>
      </w:divBdr>
    </w:div>
    <w:div w:id="1549537611">
      <w:bodyDiv w:val="1"/>
      <w:marLeft w:val="0"/>
      <w:marRight w:val="0"/>
      <w:marTop w:val="0"/>
      <w:marBottom w:val="0"/>
      <w:divBdr>
        <w:top w:val="none" w:sz="0" w:space="0" w:color="auto"/>
        <w:left w:val="none" w:sz="0" w:space="0" w:color="auto"/>
        <w:bottom w:val="none" w:sz="0" w:space="0" w:color="auto"/>
        <w:right w:val="none" w:sz="0" w:space="0" w:color="auto"/>
      </w:divBdr>
      <w:divsChild>
        <w:div w:id="197202803">
          <w:blockQuote w:val="1"/>
          <w:marLeft w:val="225"/>
          <w:marRight w:val="0"/>
          <w:marTop w:val="0"/>
          <w:marBottom w:val="0"/>
          <w:divBdr>
            <w:top w:val="none" w:sz="0" w:space="0" w:color="auto"/>
            <w:left w:val="none" w:sz="0" w:space="0" w:color="auto"/>
            <w:bottom w:val="none" w:sz="0" w:space="0" w:color="auto"/>
            <w:right w:val="none" w:sz="0" w:space="0" w:color="auto"/>
          </w:divBdr>
        </w:div>
        <w:div w:id="543102804">
          <w:blockQuote w:val="1"/>
          <w:marLeft w:val="225"/>
          <w:marRight w:val="0"/>
          <w:marTop w:val="0"/>
          <w:marBottom w:val="0"/>
          <w:divBdr>
            <w:top w:val="none" w:sz="0" w:space="0" w:color="auto"/>
            <w:left w:val="none" w:sz="0" w:space="0" w:color="auto"/>
            <w:bottom w:val="none" w:sz="0" w:space="0" w:color="auto"/>
            <w:right w:val="none" w:sz="0" w:space="0" w:color="auto"/>
          </w:divBdr>
        </w:div>
        <w:div w:id="2061857424">
          <w:blockQuote w:val="1"/>
          <w:marLeft w:val="225"/>
          <w:marRight w:val="0"/>
          <w:marTop w:val="0"/>
          <w:marBottom w:val="0"/>
          <w:divBdr>
            <w:top w:val="none" w:sz="0" w:space="0" w:color="auto"/>
            <w:left w:val="none" w:sz="0" w:space="0" w:color="auto"/>
            <w:bottom w:val="none" w:sz="0" w:space="0" w:color="auto"/>
            <w:right w:val="none" w:sz="0" w:space="0" w:color="auto"/>
          </w:divBdr>
        </w:div>
        <w:div w:id="449133467">
          <w:blockQuote w:val="1"/>
          <w:marLeft w:val="225"/>
          <w:marRight w:val="0"/>
          <w:marTop w:val="0"/>
          <w:marBottom w:val="0"/>
          <w:divBdr>
            <w:top w:val="none" w:sz="0" w:space="0" w:color="auto"/>
            <w:left w:val="none" w:sz="0" w:space="0" w:color="auto"/>
            <w:bottom w:val="none" w:sz="0" w:space="0" w:color="auto"/>
            <w:right w:val="none" w:sz="0" w:space="0" w:color="auto"/>
          </w:divBdr>
        </w:div>
        <w:div w:id="1411124254">
          <w:blockQuote w:val="1"/>
          <w:marLeft w:val="225"/>
          <w:marRight w:val="0"/>
          <w:marTop w:val="0"/>
          <w:marBottom w:val="0"/>
          <w:divBdr>
            <w:top w:val="none" w:sz="0" w:space="0" w:color="auto"/>
            <w:left w:val="none" w:sz="0" w:space="0" w:color="auto"/>
            <w:bottom w:val="none" w:sz="0" w:space="0" w:color="auto"/>
            <w:right w:val="none" w:sz="0" w:space="0" w:color="auto"/>
          </w:divBdr>
        </w:div>
        <w:div w:id="1898393616">
          <w:blockQuote w:val="1"/>
          <w:marLeft w:val="225"/>
          <w:marRight w:val="0"/>
          <w:marTop w:val="0"/>
          <w:marBottom w:val="0"/>
          <w:divBdr>
            <w:top w:val="none" w:sz="0" w:space="0" w:color="auto"/>
            <w:left w:val="none" w:sz="0" w:space="0" w:color="auto"/>
            <w:bottom w:val="none" w:sz="0" w:space="0" w:color="auto"/>
            <w:right w:val="none" w:sz="0" w:space="0" w:color="auto"/>
          </w:divBdr>
        </w:div>
        <w:div w:id="180187249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95747164">
      <w:bodyDiv w:val="1"/>
      <w:marLeft w:val="0"/>
      <w:marRight w:val="0"/>
      <w:marTop w:val="0"/>
      <w:marBottom w:val="0"/>
      <w:divBdr>
        <w:top w:val="none" w:sz="0" w:space="0" w:color="auto"/>
        <w:left w:val="none" w:sz="0" w:space="0" w:color="auto"/>
        <w:bottom w:val="none" w:sz="0" w:space="0" w:color="auto"/>
        <w:right w:val="none" w:sz="0" w:space="0" w:color="auto"/>
      </w:divBdr>
    </w:div>
    <w:div w:id="1612787713">
      <w:bodyDiv w:val="1"/>
      <w:marLeft w:val="0"/>
      <w:marRight w:val="0"/>
      <w:marTop w:val="0"/>
      <w:marBottom w:val="0"/>
      <w:divBdr>
        <w:top w:val="none" w:sz="0" w:space="0" w:color="auto"/>
        <w:left w:val="none" w:sz="0" w:space="0" w:color="auto"/>
        <w:bottom w:val="none" w:sz="0" w:space="0" w:color="auto"/>
        <w:right w:val="none" w:sz="0" w:space="0" w:color="auto"/>
      </w:divBdr>
      <w:divsChild>
        <w:div w:id="1168136258">
          <w:blockQuote w:val="1"/>
          <w:marLeft w:val="225"/>
          <w:marRight w:val="0"/>
          <w:marTop w:val="0"/>
          <w:marBottom w:val="0"/>
          <w:divBdr>
            <w:top w:val="none" w:sz="0" w:space="0" w:color="auto"/>
            <w:left w:val="none" w:sz="0" w:space="0" w:color="auto"/>
            <w:bottom w:val="none" w:sz="0" w:space="0" w:color="auto"/>
            <w:right w:val="none" w:sz="0" w:space="0" w:color="auto"/>
          </w:divBdr>
        </w:div>
        <w:div w:id="2101173221">
          <w:blockQuote w:val="1"/>
          <w:marLeft w:val="225"/>
          <w:marRight w:val="0"/>
          <w:marTop w:val="0"/>
          <w:marBottom w:val="0"/>
          <w:divBdr>
            <w:top w:val="none" w:sz="0" w:space="0" w:color="auto"/>
            <w:left w:val="none" w:sz="0" w:space="0" w:color="auto"/>
            <w:bottom w:val="none" w:sz="0" w:space="0" w:color="auto"/>
            <w:right w:val="none" w:sz="0" w:space="0" w:color="auto"/>
          </w:divBdr>
        </w:div>
        <w:div w:id="293412611">
          <w:blockQuote w:val="1"/>
          <w:marLeft w:val="225"/>
          <w:marRight w:val="0"/>
          <w:marTop w:val="0"/>
          <w:marBottom w:val="0"/>
          <w:divBdr>
            <w:top w:val="none" w:sz="0" w:space="0" w:color="auto"/>
            <w:left w:val="none" w:sz="0" w:space="0" w:color="auto"/>
            <w:bottom w:val="none" w:sz="0" w:space="0" w:color="auto"/>
            <w:right w:val="none" w:sz="0" w:space="0" w:color="auto"/>
          </w:divBdr>
        </w:div>
        <w:div w:id="1412772612">
          <w:blockQuote w:val="1"/>
          <w:marLeft w:val="225"/>
          <w:marRight w:val="0"/>
          <w:marTop w:val="0"/>
          <w:marBottom w:val="0"/>
          <w:divBdr>
            <w:top w:val="none" w:sz="0" w:space="0" w:color="auto"/>
            <w:left w:val="none" w:sz="0" w:space="0" w:color="auto"/>
            <w:bottom w:val="none" w:sz="0" w:space="0" w:color="auto"/>
            <w:right w:val="none" w:sz="0" w:space="0" w:color="auto"/>
          </w:divBdr>
        </w:div>
        <w:div w:id="1091507697">
          <w:blockQuote w:val="1"/>
          <w:marLeft w:val="225"/>
          <w:marRight w:val="0"/>
          <w:marTop w:val="0"/>
          <w:marBottom w:val="0"/>
          <w:divBdr>
            <w:top w:val="none" w:sz="0" w:space="0" w:color="auto"/>
            <w:left w:val="none" w:sz="0" w:space="0" w:color="auto"/>
            <w:bottom w:val="none" w:sz="0" w:space="0" w:color="auto"/>
            <w:right w:val="none" w:sz="0" w:space="0" w:color="auto"/>
          </w:divBdr>
        </w:div>
        <w:div w:id="1263801588">
          <w:blockQuote w:val="1"/>
          <w:marLeft w:val="225"/>
          <w:marRight w:val="0"/>
          <w:marTop w:val="0"/>
          <w:marBottom w:val="0"/>
          <w:divBdr>
            <w:top w:val="none" w:sz="0" w:space="0" w:color="auto"/>
            <w:left w:val="none" w:sz="0" w:space="0" w:color="auto"/>
            <w:bottom w:val="none" w:sz="0" w:space="0" w:color="auto"/>
            <w:right w:val="none" w:sz="0" w:space="0" w:color="auto"/>
          </w:divBdr>
        </w:div>
        <w:div w:id="139932778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5095434">
      <w:bodyDiv w:val="1"/>
      <w:marLeft w:val="0"/>
      <w:marRight w:val="0"/>
      <w:marTop w:val="0"/>
      <w:marBottom w:val="0"/>
      <w:divBdr>
        <w:top w:val="none" w:sz="0" w:space="0" w:color="auto"/>
        <w:left w:val="none" w:sz="0" w:space="0" w:color="auto"/>
        <w:bottom w:val="none" w:sz="0" w:space="0" w:color="auto"/>
        <w:right w:val="none" w:sz="0" w:space="0" w:color="auto"/>
      </w:divBdr>
      <w:divsChild>
        <w:div w:id="172151666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50400427">
      <w:bodyDiv w:val="1"/>
      <w:marLeft w:val="0"/>
      <w:marRight w:val="0"/>
      <w:marTop w:val="0"/>
      <w:marBottom w:val="0"/>
      <w:divBdr>
        <w:top w:val="none" w:sz="0" w:space="0" w:color="auto"/>
        <w:left w:val="none" w:sz="0" w:space="0" w:color="auto"/>
        <w:bottom w:val="none" w:sz="0" w:space="0" w:color="auto"/>
        <w:right w:val="none" w:sz="0" w:space="0" w:color="auto"/>
      </w:divBdr>
      <w:divsChild>
        <w:div w:id="260140557">
          <w:blockQuote w:val="1"/>
          <w:marLeft w:val="225"/>
          <w:marRight w:val="0"/>
          <w:marTop w:val="0"/>
          <w:marBottom w:val="0"/>
          <w:divBdr>
            <w:top w:val="none" w:sz="0" w:space="0" w:color="auto"/>
            <w:left w:val="none" w:sz="0" w:space="0" w:color="auto"/>
            <w:bottom w:val="none" w:sz="0" w:space="0" w:color="auto"/>
            <w:right w:val="none" w:sz="0" w:space="0" w:color="auto"/>
          </w:divBdr>
        </w:div>
        <w:div w:id="345325614">
          <w:blockQuote w:val="1"/>
          <w:marLeft w:val="225"/>
          <w:marRight w:val="0"/>
          <w:marTop w:val="0"/>
          <w:marBottom w:val="0"/>
          <w:divBdr>
            <w:top w:val="none" w:sz="0" w:space="0" w:color="auto"/>
            <w:left w:val="none" w:sz="0" w:space="0" w:color="auto"/>
            <w:bottom w:val="none" w:sz="0" w:space="0" w:color="auto"/>
            <w:right w:val="none" w:sz="0" w:space="0" w:color="auto"/>
          </w:divBdr>
        </w:div>
        <w:div w:id="1235555756">
          <w:blockQuote w:val="1"/>
          <w:marLeft w:val="225"/>
          <w:marRight w:val="0"/>
          <w:marTop w:val="0"/>
          <w:marBottom w:val="0"/>
          <w:divBdr>
            <w:top w:val="none" w:sz="0" w:space="0" w:color="auto"/>
            <w:left w:val="none" w:sz="0" w:space="0" w:color="auto"/>
            <w:bottom w:val="none" w:sz="0" w:space="0" w:color="auto"/>
            <w:right w:val="none" w:sz="0" w:space="0" w:color="auto"/>
          </w:divBdr>
        </w:div>
        <w:div w:id="1729647157">
          <w:blockQuote w:val="1"/>
          <w:marLeft w:val="225"/>
          <w:marRight w:val="0"/>
          <w:marTop w:val="0"/>
          <w:marBottom w:val="0"/>
          <w:divBdr>
            <w:top w:val="none" w:sz="0" w:space="0" w:color="auto"/>
            <w:left w:val="none" w:sz="0" w:space="0" w:color="auto"/>
            <w:bottom w:val="none" w:sz="0" w:space="0" w:color="auto"/>
            <w:right w:val="none" w:sz="0" w:space="0" w:color="auto"/>
          </w:divBdr>
        </w:div>
        <w:div w:id="1635018857">
          <w:blockQuote w:val="1"/>
          <w:marLeft w:val="225"/>
          <w:marRight w:val="0"/>
          <w:marTop w:val="0"/>
          <w:marBottom w:val="0"/>
          <w:divBdr>
            <w:top w:val="none" w:sz="0" w:space="0" w:color="auto"/>
            <w:left w:val="none" w:sz="0" w:space="0" w:color="auto"/>
            <w:bottom w:val="none" w:sz="0" w:space="0" w:color="auto"/>
            <w:right w:val="none" w:sz="0" w:space="0" w:color="auto"/>
          </w:divBdr>
        </w:div>
        <w:div w:id="631330460">
          <w:blockQuote w:val="1"/>
          <w:marLeft w:val="225"/>
          <w:marRight w:val="0"/>
          <w:marTop w:val="0"/>
          <w:marBottom w:val="0"/>
          <w:divBdr>
            <w:top w:val="none" w:sz="0" w:space="0" w:color="auto"/>
            <w:left w:val="none" w:sz="0" w:space="0" w:color="auto"/>
            <w:bottom w:val="none" w:sz="0" w:space="0" w:color="auto"/>
            <w:right w:val="none" w:sz="0" w:space="0" w:color="auto"/>
          </w:divBdr>
        </w:div>
        <w:div w:id="1213426743">
          <w:blockQuote w:val="1"/>
          <w:marLeft w:val="225"/>
          <w:marRight w:val="0"/>
          <w:marTop w:val="0"/>
          <w:marBottom w:val="0"/>
          <w:divBdr>
            <w:top w:val="none" w:sz="0" w:space="0" w:color="auto"/>
            <w:left w:val="none" w:sz="0" w:space="0" w:color="auto"/>
            <w:bottom w:val="none" w:sz="0" w:space="0" w:color="auto"/>
            <w:right w:val="none" w:sz="0" w:space="0" w:color="auto"/>
          </w:divBdr>
        </w:div>
        <w:div w:id="611716741">
          <w:blockQuote w:val="1"/>
          <w:marLeft w:val="225"/>
          <w:marRight w:val="0"/>
          <w:marTop w:val="0"/>
          <w:marBottom w:val="0"/>
          <w:divBdr>
            <w:top w:val="none" w:sz="0" w:space="0" w:color="auto"/>
            <w:left w:val="none" w:sz="0" w:space="0" w:color="auto"/>
            <w:bottom w:val="none" w:sz="0" w:space="0" w:color="auto"/>
            <w:right w:val="none" w:sz="0" w:space="0" w:color="auto"/>
          </w:divBdr>
        </w:div>
        <w:div w:id="28157245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52638954">
      <w:bodyDiv w:val="1"/>
      <w:marLeft w:val="0"/>
      <w:marRight w:val="0"/>
      <w:marTop w:val="0"/>
      <w:marBottom w:val="0"/>
      <w:divBdr>
        <w:top w:val="none" w:sz="0" w:space="0" w:color="auto"/>
        <w:left w:val="none" w:sz="0" w:space="0" w:color="auto"/>
        <w:bottom w:val="none" w:sz="0" w:space="0" w:color="auto"/>
        <w:right w:val="none" w:sz="0" w:space="0" w:color="auto"/>
      </w:divBdr>
    </w:div>
    <w:div w:id="1659306890">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707217867">
      <w:bodyDiv w:val="1"/>
      <w:marLeft w:val="0"/>
      <w:marRight w:val="0"/>
      <w:marTop w:val="0"/>
      <w:marBottom w:val="0"/>
      <w:divBdr>
        <w:top w:val="none" w:sz="0" w:space="0" w:color="auto"/>
        <w:left w:val="none" w:sz="0" w:space="0" w:color="auto"/>
        <w:bottom w:val="none" w:sz="0" w:space="0" w:color="auto"/>
        <w:right w:val="none" w:sz="0" w:space="0" w:color="auto"/>
      </w:divBdr>
    </w:div>
    <w:div w:id="1707679076">
      <w:bodyDiv w:val="1"/>
      <w:marLeft w:val="0"/>
      <w:marRight w:val="0"/>
      <w:marTop w:val="0"/>
      <w:marBottom w:val="0"/>
      <w:divBdr>
        <w:top w:val="none" w:sz="0" w:space="0" w:color="auto"/>
        <w:left w:val="none" w:sz="0" w:space="0" w:color="auto"/>
        <w:bottom w:val="none" w:sz="0" w:space="0" w:color="auto"/>
        <w:right w:val="none" w:sz="0" w:space="0" w:color="auto"/>
      </w:divBdr>
      <w:divsChild>
        <w:div w:id="3764665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9509">
      <w:bodyDiv w:val="1"/>
      <w:marLeft w:val="0"/>
      <w:marRight w:val="0"/>
      <w:marTop w:val="0"/>
      <w:marBottom w:val="0"/>
      <w:divBdr>
        <w:top w:val="none" w:sz="0" w:space="0" w:color="auto"/>
        <w:left w:val="none" w:sz="0" w:space="0" w:color="auto"/>
        <w:bottom w:val="none" w:sz="0" w:space="0" w:color="auto"/>
        <w:right w:val="none" w:sz="0" w:space="0" w:color="auto"/>
      </w:divBdr>
      <w:divsChild>
        <w:div w:id="1456748819">
          <w:blockQuote w:val="1"/>
          <w:marLeft w:val="225"/>
          <w:marRight w:val="0"/>
          <w:marTop w:val="0"/>
          <w:marBottom w:val="0"/>
          <w:divBdr>
            <w:top w:val="none" w:sz="0" w:space="0" w:color="auto"/>
            <w:left w:val="none" w:sz="0" w:space="0" w:color="auto"/>
            <w:bottom w:val="none" w:sz="0" w:space="0" w:color="auto"/>
            <w:right w:val="none" w:sz="0" w:space="0" w:color="auto"/>
          </w:divBdr>
        </w:div>
        <w:div w:id="37095477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7662047">
      <w:bodyDiv w:val="1"/>
      <w:marLeft w:val="0"/>
      <w:marRight w:val="0"/>
      <w:marTop w:val="0"/>
      <w:marBottom w:val="0"/>
      <w:divBdr>
        <w:top w:val="none" w:sz="0" w:space="0" w:color="auto"/>
        <w:left w:val="none" w:sz="0" w:space="0" w:color="auto"/>
        <w:bottom w:val="none" w:sz="0" w:space="0" w:color="auto"/>
        <w:right w:val="none" w:sz="0" w:space="0" w:color="auto"/>
      </w:divBdr>
      <w:divsChild>
        <w:div w:id="253711264">
          <w:blockQuote w:val="1"/>
          <w:marLeft w:val="225"/>
          <w:marRight w:val="0"/>
          <w:marTop w:val="0"/>
          <w:marBottom w:val="0"/>
          <w:divBdr>
            <w:top w:val="none" w:sz="0" w:space="0" w:color="auto"/>
            <w:left w:val="none" w:sz="0" w:space="0" w:color="auto"/>
            <w:bottom w:val="none" w:sz="0" w:space="0" w:color="auto"/>
            <w:right w:val="none" w:sz="0" w:space="0" w:color="auto"/>
          </w:divBdr>
        </w:div>
        <w:div w:id="974027734">
          <w:blockQuote w:val="1"/>
          <w:marLeft w:val="225"/>
          <w:marRight w:val="0"/>
          <w:marTop w:val="0"/>
          <w:marBottom w:val="0"/>
          <w:divBdr>
            <w:top w:val="none" w:sz="0" w:space="0" w:color="auto"/>
            <w:left w:val="none" w:sz="0" w:space="0" w:color="auto"/>
            <w:bottom w:val="none" w:sz="0" w:space="0" w:color="auto"/>
            <w:right w:val="none" w:sz="0" w:space="0" w:color="auto"/>
          </w:divBdr>
        </w:div>
        <w:div w:id="19662284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55932093">
      <w:bodyDiv w:val="1"/>
      <w:marLeft w:val="0"/>
      <w:marRight w:val="0"/>
      <w:marTop w:val="0"/>
      <w:marBottom w:val="0"/>
      <w:divBdr>
        <w:top w:val="none" w:sz="0" w:space="0" w:color="auto"/>
        <w:left w:val="none" w:sz="0" w:space="0" w:color="auto"/>
        <w:bottom w:val="none" w:sz="0" w:space="0" w:color="auto"/>
        <w:right w:val="none" w:sz="0" w:space="0" w:color="auto"/>
      </w:divBdr>
      <w:divsChild>
        <w:div w:id="1720855605">
          <w:blockQuote w:val="1"/>
          <w:marLeft w:val="225"/>
          <w:marRight w:val="0"/>
          <w:marTop w:val="0"/>
          <w:marBottom w:val="0"/>
          <w:divBdr>
            <w:top w:val="none" w:sz="0" w:space="0" w:color="auto"/>
            <w:left w:val="none" w:sz="0" w:space="0" w:color="auto"/>
            <w:bottom w:val="none" w:sz="0" w:space="0" w:color="auto"/>
            <w:right w:val="none" w:sz="0" w:space="0" w:color="auto"/>
          </w:divBdr>
        </w:div>
        <w:div w:id="209198122">
          <w:blockQuote w:val="1"/>
          <w:marLeft w:val="225"/>
          <w:marRight w:val="0"/>
          <w:marTop w:val="0"/>
          <w:marBottom w:val="0"/>
          <w:divBdr>
            <w:top w:val="none" w:sz="0" w:space="0" w:color="auto"/>
            <w:left w:val="none" w:sz="0" w:space="0" w:color="auto"/>
            <w:bottom w:val="none" w:sz="0" w:space="0" w:color="auto"/>
            <w:right w:val="none" w:sz="0" w:space="0" w:color="auto"/>
          </w:divBdr>
        </w:div>
        <w:div w:id="280722849">
          <w:blockQuote w:val="1"/>
          <w:marLeft w:val="225"/>
          <w:marRight w:val="0"/>
          <w:marTop w:val="0"/>
          <w:marBottom w:val="0"/>
          <w:divBdr>
            <w:top w:val="none" w:sz="0" w:space="0" w:color="auto"/>
            <w:left w:val="none" w:sz="0" w:space="0" w:color="auto"/>
            <w:bottom w:val="none" w:sz="0" w:space="0" w:color="auto"/>
            <w:right w:val="none" w:sz="0" w:space="0" w:color="auto"/>
          </w:divBdr>
        </w:div>
        <w:div w:id="755251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66612341">
      <w:bodyDiv w:val="1"/>
      <w:marLeft w:val="0"/>
      <w:marRight w:val="0"/>
      <w:marTop w:val="0"/>
      <w:marBottom w:val="0"/>
      <w:divBdr>
        <w:top w:val="none" w:sz="0" w:space="0" w:color="auto"/>
        <w:left w:val="none" w:sz="0" w:space="0" w:color="auto"/>
        <w:bottom w:val="none" w:sz="0" w:space="0" w:color="auto"/>
        <w:right w:val="none" w:sz="0" w:space="0" w:color="auto"/>
      </w:divBdr>
      <w:divsChild>
        <w:div w:id="130654628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72898974">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35685826">
      <w:bodyDiv w:val="1"/>
      <w:marLeft w:val="0"/>
      <w:marRight w:val="0"/>
      <w:marTop w:val="0"/>
      <w:marBottom w:val="0"/>
      <w:divBdr>
        <w:top w:val="none" w:sz="0" w:space="0" w:color="auto"/>
        <w:left w:val="none" w:sz="0" w:space="0" w:color="auto"/>
        <w:bottom w:val="none" w:sz="0" w:space="0" w:color="auto"/>
        <w:right w:val="none" w:sz="0" w:space="0" w:color="auto"/>
      </w:divBdr>
      <w:divsChild>
        <w:div w:id="545677975">
          <w:blockQuote w:val="1"/>
          <w:marLeft w:val="225"/>
          <w:marRight w:val="0"/>
          <w:marTop w:val="0"/>
          <w:marBottom w:val="0"/>
          <w:divBdr>
            <w:top w:val="none" w:sz="0" w:space="0" w:color="auto"/>
            <w:left w:val="none" w:sz="0" w:space="0" w:color="auto"/>
            <w:bottom w:val="none" w:sz="0" w:space="0" w:color="auto"/>
            <w:right w:val="none" w:sz="0" w:space="0" w:color="auto"/>
          </w:divBdr>
        </w:div>
        <w:div w:id="689067888">
          <w:blockQuote w:val="1"/>
          <w:marLeft w:val="225"/>
          <w:marRight w:val="0"/>
          <w:marTop w:val="0"/>
          <w:marBottom w:val="0"/>
          <w:divBdr>
            <w:top w:val="none" w:sz="0" w:space="0" w:color="auto"/>
            <w:left w:val="none" w:sz="0" w:space="0" w:color="auto"/>
            <w:bottom w:val="none" w:sz="0" w:space="0" w:color="auto"/>
            <w:right w:val="none" w:sz="0" w:space="0" w:color="auto"/>
          </w:divBdr>
        </w:div>
        <w:div w:id="830952756">
          <w:blockQuote w:val="1"/>
          <w:marLeft w:val="225"/>
          <w:marRight w:val="0"/>
          <w:marTop w:val="0"/>
          <w:marBottom w:val="0"/>
          <w:divBdr>
            <w:top w:val="none" w:sz="0" w:space="0" w:color="auto"/>
            <w:left w:val="none" w:sz="0" w:space="0" w:color="auto"/>
            <w:bottom w:val="none" w:sz="0" w:space="0" w:color="auto"/>
            <w:right w:val="none" w:sz="0" w:space="0" w:color="auto"/>
          </w:divBdr>
        </w:div>
        <w:div w:id="152948757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39728185">
      <w:bodyDiv w:val="1"/>
      <w:marLeft w:val="0"/>
      <w:marRight w:val="0"/>
      <w:marTop w:val="0"/>
      <w:marBottom w:val="0"/>
      <w:divBdr>
        <w:top w:val="none" w:sz="0" w:space="0" w:color="auto"/>
        <w:left w:val="none" w:sz="0" w:space="0" w:color="auto"/>
        <w:bottom w:val="none" w:sz="0" w:space="0" w:color="auto"/>
        <w:right w:val="none" w:sz="0" w:space="0" w:color="auto"/>
      </w:divBdr>
      <w:divsChild>
        <w:div w:id="32370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50023952">
      <w:bodyDiv w:val="1"/>
      <w:marLeft w:val="0"/>
      <w:marRight w:val="0"/>
      <w:marTop w:val="0"/>
      <w:marBottom w:val="0"/>
      <w:divBdr>
        <w:top w:val="none" w:sz="0" w:space="0" w:color="auto"/>
        <w:left w:val="none" w:sz="0" w:space="0" w:color="auto"/>
        <w:bottom w:val="none" w:sz="0" w:space="0" w:color="auto"/>
        <w:right w:val="none" w:sz="0" w:space="0" w:color="auto"/>
      </w:divBdr>
    </w:div>
    <w:div w:id="1853834095">
      <w:bodyDiv w:val="1"/>
      <w:marLeft w:val="0"/>
      <w:marRight w:val="0"/>
      <w:marTop w:val="0"/>
      <w:marBottom w:val="0"/>
      <w:divBdr>
        <w:top w:val="none" w:sz="0" w:space="0" w:color="auto"/>
        <w:left w:val="none" w:sz="0" w:space="0" w:color="auto"/>
        <w:bottom w:val="none" w:sz="0" w:space="0" w:color="auto"/>
        <w:right w:val="none" w:sz="0" w:space="0" w:color="auto"/>
      </w:divBdr>
    </w:div>
    <w:div w:id="1857305222">
      <w:bodyDiv w:val="1"/>
      <w:marLeft w:val="0"/>
      <w:marRight w:val="0"/>
      <w:marTop w:val="0"/>
      <w:marBottom w:val="0"/>
      <w:divBdr>
        <w:top w:val="none" w:sz="0" w:space="0" w:color="auto"/>
        <w:left w:val="none" w:sz="0" w:space="0" w:color="auto"/>
        <w:bottom w:val="none" w:sz="0" w:space="0" w:color="auto"/>
        <w:right w:val="none" w:sz="0" w:space="0" w:color="auto"/>
      </w:divBdr>
      <w:divsChild>
        <w:div w:id="18869842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58078878">
      <w:bodyDiv w:val="1"/>
      <w:marLeft w:val="0"/>
      <w:marRight w:val="0"/>
      <w:marTop w:val="0"/>
      <w:marBottom w:val="0"/>
      <w:divBdr>
        <w:top w:val="none" w:sz="0" w:space="0" w:color="auto"/>
        <w:left w:val="none" w:sz="0" w:space="0" w:color="auto"/>
        <w:bottom w:val="none" w:sz="0" w:space="0" w:color="auto"/>
        <w:right w:val="none" w:sz="0" w:space="0" w:color="auto"/>
      </w:divBdr>
      <w:divsChild>
        <w:div w:id="21843879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0073497">
      <w:bodyDiv w:val="1"/>
      <w:marLeft w:val="0"/>
      <w:marRight w:val="0"/>
      <w:marTop w:val="0"/>
      <w:marBottom w:val="0"/>
      <w:divBdr>
        <w:top w:val="none" w:sz="0" w:space="0" w:color="auto"/>
        <w:left w:val="none" w:sz="0" w:space="0" w:color="auto"/>
        <w:bottom w:val="none" w:sz="0" w:space="0" w:color="auto"/>
        <w:right w:val="none" w:sz="0" w:space="0" w:color="auto"/>
      </w:divBdr>
      <w:divsChild>
        <w:div w:id="1037002846">
          <w:blockQuote w:val="1"/>
          <w:marLeft w:val="225"/>
          <w:marRight w:val="0"/>
          <w:marTop w:val="0"/>
          <w:marBottom w:val="0"/>
          <w:divBdr>
            <w:top w:val="none" w:sz="0" w:space="0" w:color="auto"/>
            <w:left w:val="none" w:sz="0" w:space="0" w:color="auto"/>
            <w:bottom w:val="none" w:sz="0" w:space="0" w:color="auto"/>
            <w:right w:val="none" w:sz="0" w:space="0" w:color="auto"/>
          </w:divBdr>
        </w:div>
        <w:div w:id="2132085940">
          <w:blockQuote w:val="1"/>
          <w:marLeft w:val="225"/>
          <w:marRight w:val="0"/>
          <w:marTop w:val="0"/>
          <w:marBottom w:val="0"/>
          <w:divBdr>
            <w:top w:val="none" w:sz="0" w:space="0" w:color="auto"/>
            <w:left w:val="none" w:sz="0" w:space="0" w:color="auto"/>
            <w:bottom w:val="none" w:sz="0" w:space="0" w:color="auto"/>
            <w:right w:val="none" w:sz="0" w:space="0" w:color="auto"/>
          </w:divBdr>
        </w:div>
        <w:div w:id="191420162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1385985">
      <w:bodyDiv w:val="1"/>
      <w:marLeft w:val="0"/>
      <w:marRight w:val="0"/>
      <w:marTop w:val="0"/>
      <w:marBottom w:val="0"/>
      <w:divBdr>
        <w:top w:val="none" w:sz="0" w:space="0" w:color="auto"/>
        <w:left w:val="none" w:sz="0" w:space="0" w:color="auto"/>
        <w:bottom w:val="none" w:sz="0" w:space="0" w:color="auto"/>
        <w:right w:val="none" w:sz="0" w:space="0" w:color="auto"/>
      </w:divBdr>
    </w:div>
    <w:div w:id="1863742531">
      <w:bodyDiv w:val="1"/>
      <w:marLeft w:val="0"/>
      <w:marRight w:val="0"/>
      <w:marTop w:val="0"/>
      <w:marBottom w:val="0"/>
      <w:divBdr>
        <w:top w:val="none" w:sz="0" w:space="0" w:color="auto"/>
        <w:left w:val="none" w:sz="0" w:space="0" w:color="auto"/>
        <w:bottom w:val="none" w:sz="0" w:space="0" w:color="auto"/>
        <w:right w:val="none" w:sz="0" w:space="0" w:color="auto"/>
      </w:divBdr>
      <w:divsChild>
        <w:div w:id="1425299780">
          <w:blockQuote w:val="1"/>
          <w:marLeft w:val="225"/>
          <w:marRight w:val="0"/>
          <w:marTop w:val="0"/>
          <w:marBottom w:val="0"/>
          <w:divBdr>
            <w:top w:val="none" w:sz="0" w:space="0" w:color="auto"/>
            <w:left w:val="none" w:sz="0" w:space="0" w:color="auto"/>
            <w:bottom w:val="none" w:sz="0" w:space="0" w:color="auto"/>
            <w:right w:val="none" w:sz="0" w:space="0" w:color="auto"/>
          </w:divBdr>
        </w:div>
        <w:div w:id="79287207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4632217">
      <w:bodyDiv w:val="1"/>
      <w:marLeft w:val="0"/>
      <w:marRight w:val="0"/>
      <w:marTop w:val="0"/>
      <w:marBottom w:val="0"/>
      <w:divBdr>
        <w:top w:val="none" w:sz="0" w:space="0" w:color="auto"/>
        <w:left w:val="none" w:sz="0" w:space="0" w:color="auto"/>
        <w:bottom w:val="none" w:sz="0" w:space="0" w:color="auto"/>
        <w:right w:val="none" w:sz="0" w:space="0" w:color="auto"/>
      </w:divBdr>
      <w:divsChild>
        <w:div w:id="621348582">
          <w:blockQuote w:val="1"/>
          <w:marLeft w:val="225"/>
          <w:marRight w:val="0"/>
          <w:marTop w:val="0"/>
          <w:marBottom w:val="0"/>
          <w:divBdr>
            <w:top w:val="none" w:sz="0" w:space="0" w:color="auto"/>
            <w:left w:val="none" w:sz="0" w:space="0" w:color="auto"/>
            <w:bottom w:val="none" w:sz="0" w:space="0" w:color="auto"/>
            <w:right w:val="none" w:sz="0" w:space="0" w:color="auto"/>
          </w:divBdr>
        </w:div>
        <w:div w:id="621962116">
          <w:blockQuote w:val="1"/>
          <w:marLeft w:val="225"/>
          <w:marRight w:val="0"/>
          <w:marTop w:val="0"/>
          <w:marBottom w:val="0"/>
          <w:divBdr>
            <w:top w:val="none" w:sz="0" w:space="0" w:color="auto"/>
            <w:left w:val="none" w:sz="0" w:space="0" w:color="auto"/>
            <w:bottom w:val="none" w:sz="0" w:space="0" w:color="auto"/>
            <w:right w:val="none" w:sz="0" w:space="0" w:color="auto"/>
          </w:divBdr>
        </w:div>
        <w:div w:id="629432339">
          <w:blockQuote w:val="1"/>
          <w:marLeft w:val="225"/>
          <w:marRight w:val="0"/>
          <w:marTop w:val="0"/>
          <w:marBottom w:val="0"/>
          <w:divBdr>
            <w:top w:val="none" w:sz="0" w:space="0" w:color="auto"/>
            <w:left w:val="none" w:sz="0" w:space="0" w:color="auto"/>
            <w:bottom w:val="none" w:sz="0" w:space="0" w:color="auto"/>
            <w:right w:val="none" w:sz="0" w:space="0" w:color="auto"/>
          </w:divBdr>
        </w:div>
        <w:div w:id="1031879012">
          <w:blockQuote w:val="1"/>
          <w:marLeft w:val="225"/>
          <w:marRight w:val="0"/>
          <w:marTop w:val="0"/>
          <w:marBottom w:val="0"/>
          <w:divBdr>
            <w:top w:val="none" w:sz="0" w:space="0" w:color="auto"/>
            <w:left w:val="none" w:sz="0" w:space="0" w:color="auto"/>
            <w:bottom w:val="none" w:sz="0" w:space="0" w:color="auto"/>
            <w:right w:val="none" w:sz="0" w:space="0" w:color="auto"/>
          </w:divBdr>
        </w:div>
        <w:div w:id="1260141562">
          <w:blockQuote w:val="1"/>
          <w:marLeft w:val="225"/>
          <w:marRight w:val="0"/>
          <w:marTop w:val="0"/>
          <w:marBottom w:val="0"/>
          <w:divBdr>
            <w:top w:val="none" w:sz="0" w:space="0" w:color="auto"/>
            <w:left w:val="none" w:sz="0" w:space="0" w:color="auto"/>
            <w:bottom w:val="none" w:sz="0" w:space="0" w:color="auto"/>
            <w:right w:val="none" w:sz="0" w:space="0" w:color="auto"/>
          </w:divBdr>
        </w:div>
        <w:div w:id="1313827780">
          <w:blockQuote w:val="1"/>
          <w:marLeft w:val="225"/>
          <w:marRight w:val="0"/>
          <w:marTop w:val="0"/>
          <w:marBottom w:val="0"/>
          <w:divBdr>
            <w:top w:val="none" w:sz="0" w:space="0" w:color="auto"/>
            <w:left w:val="none" w:sz="0" w:space="0" w:color="auto"/>
            <w:bottom w:val="none" w:sz="0" w:space="0" w:color="auto"/>
            <w:right w:val="none" w:sz="0" w:space="0" w:color="auto"/>
          </w:divBdr>
        </w:div>
        <w:div w:id="1489904884">
          <w:blockQuote w:val="1"/>
          <w:marLeft w:val="225"/>
          <w:marRight w:val="0"/>
          <w:marTop w:val="0"/>
          <w:marBottom w:val="0"/>
          <w:divBdr>
            <w:top w:val="none" w:sz="0" w:space="0" w:color="auto"/>
            <w:left w:val="none" w:sz="0" w:space="0" w:color="auto"/>
            <w:bottom w:val="none" w:sz="0" w:space="0" w:color="auto"/>
            <w:right w:val="none" w:sz="0" w:space="0" w:color="auto"/>
          </w:divBdr>
        </w:div>
        <w:div w:id="19114984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82395245">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92973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9801258">
      <w:bodyDiv w:val="1"/>
      <w:marLeft w:val="0"/>
      <w:marRight w:val="0"/>
      <w:marTop w:val="0"/>
      <w:marBottom w:val="0"/>
      <w:divBdr>
        <w:top w:val="none" w:sz="0" w:space="0" w:color="auto"/>
        <w:left w:val="none" w:sz="0" w:space="0" w:color="auto"/>
        <w:bottom w:val="none" w:sz="0" w:space="0" w:color="auto"/>
        <w:right w:val="none" w:sz="0" w:space="0" w:color="auto"/>
      </w:divBdr>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23490461">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70283531">
      <w:bodyDiv w:val="1"/>
      <w:marLeft w:val="0"/>
      <w:marRight w:val="0"/>
      <w:marTop w:val="0"/>
      <w:marBottom w:val="0"/>
      <w:divBdr>
        <w:top w:val="none" w:sz="0" w:space="0" w:color="auto"/>
        <w:left w:val="none" w:sz="0" w:space="0" w:color="auto"/>
        <w:bottom w:val="none" w:sz="0" w:space="0" w:color="auto"/>
        <w:right w:val="none" w:sz="0" w:space="0" w:color="auto"/>
      </w:divBdr>
    </w:div>
    <w:div w:id="1983079425">
      <w:bodyDiv w:val="1"/>
      <w:marLeft w:val="0"/>
      <w:marRight w:val="0"/>
      <w:marTop w:val="0"/>
      <w:marBottom w:val="0"/>
      <w:divBdr>
        <w:top w:val="none" w:sz="0" w:space="0" w:color="auto"/>
        <w:left w:val="none" w:sz="0" w:space="0" w:color="auto"/>
        <w:bottom w:val="none" w:sz="0" w:space="0" w:color="auto"/>
        <w:right w:val="none" w:sz="0" w:space="0" w:color="auto"/>
      </w:divBdr>
      <w:divsChild>
        <w:div w:id="122159652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2000771991">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18538008">
      <w:bodyDiv w:val="1"/>
      <w:marLeft w:val="0"/>
      <w:marRight w:val="0"/>
      <w:marTop w:val="0"/>
      <w:marBottom w:val="0"/>
      <w:divBdr>
        <w:top w:val="none" w:sz="0" w:space="0" w:color="auto"/>
        <w:left w:val="none" w:sz="0" w:space="0" w:color="auto"/>
        <w:bottom w:val="none" w:sz="0" w:space="0" w:color="auto"/>
        <w:right w:val="none" w:sz="0" w:space="0" w:color="auto"/>
      </w:divBdr>
    </w:div>
    <w:div w:id="2019312676">
      <w:bodyDiv w:val="1"/>
      <w:marLeft w:val="0"/>
      <w:marRight w:val="0"/>
      <w:marTop w:val="0"/>
      <w:marBottom w:val="0"/>
      <w:divBdr>
        <w:top w:val="none" w:sz="0" w:space="0" w:color="auto"/>
        <w:left w:val="none" w:sz="0" w:space="0" w:color="auto"/>
        <w:bottom w:val="none" w:sz="0" w:space="0" w:color="auto"/>
        <w:right w:val="none" w:sz="0" w:space="0" w:color="auto"/>
      </w:divBdr>
      <w:divsChild>
        <w:div w:id="253057131">
          <w:blockQuote w:val="1"/>
          <w:marLeft w:val="225"/>
          <w:marRight w:val="0"/>
          <w:marTop w:val="0"/>
          <w:marBottom w:val="0"/>
          <w:divBdr>
            <w:top w:val="none" w:sz="0" w:space="0" w:color="auto"/>
            <w:left w:val="none" w:sz="0" w:space="0" w:color="auto"/>
            <w:bottom w:val="none" w:sz="0" w:space="0" w:color="auto"/>
            <w:right w:val="none" w:sz="0" w:space="0" w:color="auto"/>
          </w:divBdr>
        </w:div>
        <w:div w:id="372047888">
          <w:blockQuote w:val="1"/>
          <w:marLeft w:val="225"/>
          <w:marRight w:val="0"/>
          <w:marTop w:val="0"/>
          <w:marBottom w:val="0"/>
          <w:divBdr>
            <w:top w:val="none" w:sz="0" w:space="0" w:color="auto"/>
            <w:left w:val="none" w:sz="0" w:space="0" w:color="auto"/>
            <w:bottom w:val="none" w:sz="0" w:space="0" w:color="auto"/>
            <w:right w:val="none" w:sz="0" w:space="0" w:color="auto"/>
          </w:divBdr>
        </w:div>
        <w:div w:id="411898158">
          <w:blockQuote w:val="1"/>
          <w:marLeft w:val="225"/>
          <w:marRight w:val="0"/>
          <w:marTop w:val="0"/>
          <w:marBottom w:val="0"/>
          <w:divBdr>
            <w:top w:val="none" w:sz="0" w:space="0" w:color="auto"/>
            <w:left w:val="none" w:sz="0" w:space="0" w:color="auto"/>
            <w:bottom w:val="none" w:sz="0" w:space="0" w:color="auto"/>
            <w:right w:val="none" w:sz="0" w:space="0" w:color="auto"/>
          </w:divBdr>
        </w:div>
        <w:div w:id="475726193">
          <w:blockQuote w:val="1"/>
          <w:marLeft w:val="225"/>
          <w:marRight w:val="0"/>
          <w:marTop w:val="0"/>
          <w:marBottom w:val="0"/>
          <w:divBdr>
            <w:top w:val="none" w:sz="0" w:space="0" w:color="auto"/>
            <w:left w:val="none" w:sz="0" w:space="0" w:color="auto"/>
            <w:bottom w:val="none" w:sz="0" w:space="0" w:color="auto"/>
            <w:right w:val="none" w:sz="0" w:space="0" w:color="auto"/>
          </w:divBdr>
        </w:div>
        <w:div w:id="491874296">
          <w:blockQuote w:val="1"/>
          <w:marLeft w:val="225"/>
          <w:marRight w:val="0"/>
          <w:marTop w:val="0"/>
          <w:marBottom w:val="0"/>
          <w:divBdr>
            <w:top w:val="none" w:sz="0" w:space="0" w:color="auto"/>
            <w:left w:val="none" w:sz="0" w:space="0" w:color="auto"/>
            <w:bottom w:val="none" w:sz="0" w:space="0" w:color="auto"/>
            <w:right w:val="none" w:sz="0" w:space="0" w:color="auto"/>
          </w:divBdr>
        </w:div>
        <w:div w:id="552427601">
          <w:blockQuote w:val="1"/>
          <w:marLeft w:val="225"/>
          <w:marRight w:val="0"/>
          <w:marTop w:val="0"/>
          <w:marBottom w:val="0"/>
          <w:divBdr>
            <w:top w:val="none" w:sz="0" w:space="0" w:color="auto"/>
            <w:left w:val="none" w:sz="0" w:space="0" w:color="auto"/>
            <w:bottom w:val="none" w:sz="0" w:space="0" w:color="auto"/>
            <w:right w:val="none" w:sz="0" w:space="0" w:color="auto"/>
          </w:divBdr>
        </w:div>
        <w:div w:id="663316704">
          <w:blockQuote w:val="1"/>
          <w:marLeft w:val="225"/>
          <w:marRight w:val="0"/>
          <w:marTop w:val="0"/>
          <w:marBottom w:val="0"/>
          <w:divBdr>
            <w:top w:val="none" w:sz="0" w:space="0" w:color="auto"/>
            <w:left w:val="none" w:sz="0" w:space="0" w:color="auto"/>
            <w:bottom w:val="none" w:sz="0" w:space="0" w:color="auto"/>
            <w:right w:val="none" w:sz="0" w:space="0" w:color="auto"/>
          </w:divBdr>
        </w:div>
        <w:div w:id="694768922">
          <w:blockQuote w:val="1"/>
          <w:marLeft w:val="225"/>
          <w:marRight w:val="0"/>
          <w:marTop w:val="0"/>
          <w:marBottom w:val="0"/>
          <w:divBdr>
            <w:top w:val="none" w:sz="0" w:space="0" w:color="auto"/>
            <w:left w:val="none" w:sz="0" w:space="0" w:color="auto"/>
            <w:bottom w:val="none" w:sz="0" w:space="0" w:color="auto"/>
            <w:right w:val="none" w:sz="0" w:space="0" w:color="auto"/>
          </w:divBdr>
        </w:div>
        <w:div w:id="732041880">
          <w:blockQuote w:val="1"/>
          <w:marLeft w:val="225"/>
          <w:marRight w:val="0"/>
          <w:marTop w:val="0"/>
          <w:marBottom w:val="0"/>
          <w:divBdr>
            <w:top w:val="none" w:sz="0" w:space="0" w:color="auto"/>
            <w:left w:val="none" w:sz="0" w:space="0" w:color="auto"/>
            <w:bottom w:val="none" w:sz="0" w:space="0" w:color="auto"/>
            <w:right w:val="none" w:sz="0" w:space="0" w:color="auto"/>
          </w:divBdr>
        </w:div>
        <w:div w:id="817192391">
          <w:blockQuote w:val="1"/>
          <w:marLeft w:val="225"/>
          <w:marRight w:val="0"/>
          <w:marTop w:val="0"/>
          <w:marBottom w:val="0"/>
          <w:divBdr>
            <w:top w:val="none" w:sz="0" w:space="0" w:color="auto"/>
            <w:left w:val="none" w:sz="0" w:space="0" w:color="auto"/>
            <w:bottom w:val="none" w:sz="0" w:space="0" w:color="auto"/>
            <w:right w:val="none" w:sz="0" w:space="0" w:color="auto"/>
          </w:divBdr>
        </w:div>
        <w:div w:id="836769470">
          <w:blockQuote w:val="1"/>
          <w:marLeft w:val="225"/>
          <w:marRight w:val="0"/>
          <w:marTop w:val="0"/>
          <w:marBottom w:val="0"/>
          <w:divBdr>
            <w:top w:val="none" w:sz="0" w:space="0" w:color="auto"/>
            <w:left w:val="none" w:sz="0" w:space="0" w:color="auto"/>
            <w:bottom w:val="none" w:sz="0" w:space="0" w:color="auto"/>
            <w:right w:val="none" w:sz="0" w:space="0" w:color="auto"/>
          </w:divBdr>
        </w:div>
        <w:div w:id="843663872">
          <w:blockQuote w:val="1"/>
          <w:marLeft w:val="225"/>
          <w:marRight w:val="0"/>
          <w:marTop w:val="0"/>
          <w:marBottom w:val="0"/>
          <w:divBdr>
            <w:top w:val="none" w:sz="0" w:space="0" w:color="auto"/>
            <w:left w:val="none" w:sz="0" w:space="0" w:color="auto"/>
            <w:bottom w:val="none" w:sz="0" w:space="0" w:color="auto"/>
            <w:right w:val="none" w:sz="0" w:space="0" w:color="auto"/>
          </w:divBdr>
        </w:div>
        <w:div w:id="908350384">
          <w:blockQuote w:val="1"/>
          <w:marLeft w:val="225"/>
          <w:marRight w:val="0"/>
          <w:marTop w:val="0"/>
          <w:marBottom w:val="0"/>
          <w:divBdr>
            <w:top w:val="none" w:sz="0" w:space="0" w:color="auto"/>
            <w:left w:val="none" w:sz="0" w:space="0" w:color="auto"/>
            <w:bottom w:val="none" w:sz="0" w:space="0" w:color="auto"/>
            <w:right w:val="none" w:sz="0" w:space="0" w:color="auto"/>
          </w:divBdr>
        </w:div>
        <w:div w:id="1551070847">
          <w:blockQuote w:val="1"/>
          <w:marLeft w:val="225"/>
          <w:marRight w:val="0"/>
          <w:marTop w:val="0"/>
          <w:marBottom w:val="0"/>
          <w:divBdr>
            <w:top w:val="none" w:sz="0" w:space="0" w:color="auto"/>
            <w:left w:val="none" w:sz="0" w:space="0" w:color="auto"/>
            <w:bottom w:val="none" w:sz="0" w:space="0" w:color="auto"/>
            <w:right w:val="none" w:sz="0" w:space="0" w:color="auto"/>
          </w:divBdr>
        </w:div>
        <w:div w:id="1566993777">
          <w:blockQuote w:val="1"/>
          <w:marLeft w:val="225"/>
          <w:marRight w:val="0"/>
          <w:marTop w:val="0"/>
          <w:marBottom w:val="0"/>
          <w:divBdr>
            <w:top w:val="none" w:sz="0" w:space="0" w:color="auto"/>
            <w:left w:val="none" w:sz="0" w:space="0" w:color="auto"/>
            <w:bottom w:val="none" w:sz="0" w:space="0" w:color="auto"/>
            <w:right w:val="none" w:sz="0" w:space="0" w:color="auto"/>
          </w:divBdr>
        </w:div>
        <w:div w:id="1619674757">
          <w:blockQuote w:val="1"/>
          <w:marLeft w:val="225"/>
          <w:marRight w:val="0"/>
          <w:marTop w:val="0"/>
          <w:marBottom w:val="0"/>
          <w:divBdr>
            <w:top w:val="none" w:sz="0" w:space="0" w:color="auto"/>
            <w:left w:val="none" w:sz="0" w:space="0" w:color="auto"/>
            <w:bottom w:val="none" w:sz="0" w:space="0" w:color="auto"/>
            <w:right w:val="none" w:sz="0" w:space="0" w:color="auto"/>
          </w:divBdr>
        </w:div>
        <w:div w:id="1651323363">
          <w:blockQuote w:val="1"/>
          <w:marLeft w:val="225"/>
          <w:marRight w:val="0"/>
          <w:marTop w:val="0"/>
          <w:marBottom w:val="0"/>
          <w:divBdr>
            <w:top w:val="none" w:sz="0" w:space="0" w:color="auto"/>
            <w:left w:val="none" w:sz="0" w:space="0" w:color="auto"/>
            <w:bottom w:val="none" w:sz="0" w:space="0" w:color="auto"/>
            <w:right w:val="none" w:sz="0" w:space="0" w:color="auto"/>
          </w:divBdr>
        </w:div>
        <w:div w:id="1680766368">
          <w:blockQuote w:val="1"/>
          <w:marLeft w:val="225"/>
          <w:marRight w:val="0"/>
          <w:marTop w:val="0"/>
          <w:marBottom w:val="0"/>
          <w:divBdr>
            <w:top w:val="none" w:sz="0" w:space="0" w:color="auto"/>
            <w:left w:val="none" w:sz="0" w:space="0" w:color="auto"/>
            <w:bottom w:val="none" w:sz="0" w:space="0" w:color="auto"/>
            <w:right w:val="none" w:sz="0" w:space="0" w:color="auto"/>
          </w:divBdr>
        </w:div>
        <w:div w:id="1808090021">
          <w:blockQuote w:val="1"/>
          <w:marLeft w:val="225"/>
          <w:marRight w:val="0"/>
          <w:marTop w:val="0"/>
          <w:marBottom w:val="0"/>
          <w:divBdr>
            <w:top w:val="none" w:sz="0" w:space="0" w:color="auto"/>
            <w:left w:val="none" w:sz="0" w:space="0" w:color="auto"/>
            <w:bottom w:val="none" w:sz="0" w:space="0" w:color="auto"/>
            <w:right w:val="none" w:sz="0" w:space="0" w:color="auto"/>
          </w:divBdr>
        </w:div>
        <w:div w:id="1866557139">
          <w:blockQuote w:val="1"/>
          <w:marLeft w:val="225"/>
          <w:marRight w:val="0"/>
          <w:marTop w:val="0"/>
          <w:marBottom w:val="0"/>
          <w:divBdr>
            <w:top w:val="none" w:sz="0" w:space="0" w:color="auto"/>
            <w:left w:val="none" w:sz="0" w:space="0" w:color="auto"/>
            <w:bottom w:val="none" w:sz="0" w:space="0" w:color="auto"/>
            <w:right w:val="none" w:sz="0" w:space="0" w:color="auto"/>
          </w:divBdr>
        </w:div>
        <w:div w:id="1915696471">
          <w:blockQuote w:val="1"/>
          <w:marLeft w:val="225"/>
          <w:marRight w:val="0"/>
          <w:marTop w:val="0"/>
          <w:marBottom w:val="0"/>
          <w:divBdr>
            <w:top w:val="none" w:sz="0" w:space="0" w:color="auto"/>
            <w:left w:val="none" w:sz="0" w:space="0" w:color="auto"/>
            <w:bottom w:val="none" w:sz="0" w:space="0" w:color="auto"/>
            <w:right w:val="none" w:sz="0" w:space="0" w:color="auto"/>
          </w:divBdr>
        </w:div>
        <w:div w:id="1935631835">
          <w:blockQuote w:val="1"/>
          <w:marLeft w:val="225"/>
          <w:marRight w:val="0"/>
          <w:marTop w:val="0"/>
          <w:marBottom w:val="0"/>
          <w:divBdr>
            <w:top w:val="none" w:sz="0" w:space="0" w:color="auto"/>
            <w:left w:val="none" w:sz="0" w:space="0" w:color="auto"/>
            <w:bottom w:val="none" w:sz="0" w:space="0" w:color="auto"/>
            <w:right w:val="none" w:sz="0" w:space="0" w:color="auto"/>
          </w:divBdr>
        </w:div>
        <w:div w:id="2096827108">
          <w:blockQuote w:val="1"/>
          <w:marLeft w:val="225"/>
          <w:marRight w:val="0"/>
          <w:marTop w:val="0"/>
          <w:marBottom w:val="0"/>
          <w:divBdr>
            <w:top w:val="none" w:sz="0" w:space="0" w:color="auto"/>
            <w:left w:val="none" w:sz="0" w:space="0" w:color="auto"/>
            <w:bottom w:val="none" w:sz="0" w:space="0" w:color="auto"/>
            <w:right w:val="none" w:sz="0" w:space="0" w:color="auto"/>
          </w:divBdr>
        </w:div>
        <w:div w:id="21237218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45017045">
      <w:bodyDiv w:val="1"/>
      <w:marLeft w:val="0"/>
      <w:marRight w:val="0"/>
      <w:marTop w:val="0"/>
      <w:marBottom w:val="0"/>
      <w:divBdr>
        <w:top w:val="none" w:sz="0" w:space="0" w:color="auto"/>
        <w:left w:val="none" w:sz="0" w:space="0" w:color="auto"/>
        <w:bottom w:val="none" w:sz="0" w:space="0" w:color="auto"/>
        <w:right w:val="none" w:sz="0" w:space="0" w:color="auto"/>
      </w:divBdr>
    </w:div>
    <w:div w:id="2054110177">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13551248">
      <w:bodyDiv w:val="1"/>
      <w:marLeft w:val="0"/>
      <w:marRight w:val="0"/>
      <w:marTop w:val="0"/>
      <w:marBottom w:val="0"/>
      <w:divBdr>
        <w:top w:val="none" w:sz="0" w:space="0" w:color="auto"/>
        <w:left w:val="none" w:sz="0" w:space="0" w:color="auto"/>
        <w:bottom w:val="none" w:sz="0" w:space="0" w:color="auto"/>
        <w:right w:val="none" w:sz="0" w:space="0" w:color="auto"/>
      </w:divBdr>
      <w:divsChild>
        <w:div w:id="391848260">
          <w:blockQuote w:val="1"/>
          <w:marLeft w:val="225"/>
          <w:marRight w:val="0"/>
          <w:marTop w:val="0"/>
          <w:marBottom w:val="0"/>
          <w:divBdr>
            <w:top w:val="none" w:sz="0" w:space="0" w:color="auto"/>
            <w:left w:val="none" w:sz="0" w:space="0" w:color="auto"/>
            <w:bottom w:val="none" w:sz="0" w:space="0" w:color="auto"/>
            <w:right w:val="none" w:sz="0" w:space="0" w:color="auto"/>
          </w:divBdr>
        </w:div>
        <w:div w:id="1002784512">
          <w:blockQuote w:val="1"/>
          <w:marLeft w:val="225"/>
          <w:marRight w:val="0"/>
          <w:marTop w:val="0"/>
          <w:marBottom w:val="0"/>
          <w:divBdr>
            <w:top w:val="none" w:sz="0" w:space="0" w:color="auto"/>
            <w:left w:val="none" w:sz="0" w:space="0" w:color="auto"/>
            <w:bottom w:val="none" w:sz="0" w:space="0" w:color="auto"/>
            <w:right w:val="none" w:sz="0" w:space="0" w:color="auto"/>
          </w:divBdr>
        </w:div>
        <w:div w:id="144153040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13863749">
      <w:bodyDiv w:val="1"/>
      <w:marLeft w:val="0"/>
      <w:marRight w:val="0"/>
      <w:marTop w:val="0"/>
      <w:marBottom w:val="0"/>
      <w:divBdr>
        <w:top w:val="none" w:sz="0" w:space="0" w:color="auto"/>
        <w:left w:val="none" w:sz="0" w:space="0" w:color="auto"/>
        <w:bottom w:val="none" w:sz="0" w:space="0" w:color="auto"/>
        <w:right w:val="none" w:sz="0" w:space="0" w:color="auto"/>
      </w:divBdr>
      <w:divsChild>
        <w:div w:id="1989781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0484048">
      <w:bodyDiv w:val="1"/>
      <w:marLeft w:val="0"/>
      <w:marRight w:val="0"/>
      <w:marTop w:val="0"/>
      <w:marBottom w:val="0"/>
      <w:divBdr>
        <w:top w:val="none" w:sz="0" w:space="0" w:color="auto"/>
        <w:left w:val="none" w:sz="0" w:space="0" w:color="auto"/>
        <w:bottom w:val="none" w:sz="0" w:space="0" w:color="auto"/>
        <w:right w:val="none" w:sz="0" w:space="0" w:color="auto"/>
      </w:divBdr>
    </w:div>
    <w:div w:id="2121683913">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531387">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sto/Library/Mobile%20Documents/com~apple~CloudDocs/LIBRARY%20VAULT/T/TECHNOLOGY%20WING/codex%20tech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codex techne.dotx</Template>
  <TotalTime>0</TotalTime>
  <Pages>68</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2025-05-22T04:53:00Z</dcterms:created>
  <dcterms:modified xsi:type="dcterms:W3CDTF">2025-05-22T05:24:00Z</dcterms:modified>
</cp:coreProperties>
</file>